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a1"/>
        <w:tblpPr w:leftFromText="180" w:rightFromText="180" w:vertAnchor="text" w:horzAnchor="margin" w:tblpY="-424"/>
        <w:tblW w:w="9780" w:type="dxa"/>
        <w:tblLayout w:type="fixed"/>
        <w:tblLook w:val="0400" w:firstRow="0" w:lastRow="0" w:firstColumn="0" w:lastColumn="0" w:noHBand="0" w:noVBand="1"/>
      </w:tblPr>
      <w:tblGrid>
        <w:gridCol w:w="2491"/>
        <w:gridCol w:w="2414"/>
        <w:gridCol w:w="4875"/>
      </w:tblGrid>
      <w:tr w:rsidR="0094514C" w14:paraId="37855468" w14:textId="77777777" w:rsidTr="0094514C">
        <w:trPr>
          <w:trHeight w:val="424"/>
        </w:trPr>
        <w:tc>
          <w:tcPr>
            <w:tcW w:w="2491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25528BE" w14:textId="77777777" w:rsidR="0094514C" w:rsidRDefault="0094514C" w:rsidP="0094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bCs/>
                <w:color w:val="FFFFFF"/>
              </w:rPr>
              <w:t>Environment</w:t>
            </w:r>
          </w:p>
        </w:tc>
        <w:tc>
          <w:tcPr>
            <w:tcW w:w="2414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08D1F2" w14:textId="77777777" w:rsidR="0094514C" w:rsidRDefault="0094514C" w:rsidP="0094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b/>
                <w:bCs/>
                <w:color w:val="FFFFFF"/>
              </w:rPr>
              <w:t xml:space="preserve">Which Plant Would Best Survive? </w:t>
            </w:r>
          </w:p>
        </w:tc>
        <w:tc>
          <w:tcPr>
            <w:tcW w:w="487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6B1159" w14:textId="77777777" w:rsidR="0094514C" w:rsidRDefault="0094514C" w:rsidP="0094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bCs/>
                <w:color w:val="FFFFFF"/>
              </w:rPr>
              <w:t>Why I Think This</w:t>
            </w:r>
          </w:p>
        </w:tc>
      </w:tr>
      <w:tr w:rsidR="0094514C" w14:paraId="637A3DE2" w14:textId="77777777" w:rsidTr="0094514C">
        <w:trPr>
          <w:trHeight w:val="1124"/>
        </w:trPr>
        <w:tc>
          <w:tcPr>
            <w:tcW w:w="2491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103E1CA" w14:textId="77777777" w:rsidR="0094514C" w:rsidRDefault="0094514C" w:rsidP="0094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4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CF9CB36" w14:textId="77777777" w:rsidR="0094514C" w:rsidRDefault="0094514C" w:rsidP="0094514C"/>
        </w:tc>
        <w:tc>
          <w:tcPr>
            <w:tcW w:w="487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F5C5BC" w14:textId="77777777" w:rsidR="0094514C" w:rsidRDefault="0094514C" w:rsidP="0094514C"/>
          <w:p w14:paraId="70AFA572" w14:textId="77777777" w:rsidR="0094514C" w:rsidRDefault="0094514C" w:rsidP="0094514C"/>
          <w:p w14:paraId="1D6AF2B0" w14:textId="77777777" w:rsidR="0094514C" w:rsidRDefault="0094514C" w:rsidP="0094514C"/>
          <w:p w14:paraId="2AED0F8C" w14:textId="77777777" w:rsidR="0094514C" w:rsidRDefault="0094514C" w:rsidP="0094514C"/>
        </w:tc>
      </w:tr>
      <w:tr w:rsidR="0094514C" w14:paraId="5A92CF29" w14:textId="77777777" w:rsidTr="0094514C">
        <w:trPr>
          <w:trHeight w:val="1300"/>
        </w:trPr>
        <w:tc>
          <w:tcPr>
            <w:tcW w:w="2491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3A4E0A4" w14:textId="77777777" w:rsidR="0094514C" w:rsidRDefault="0094514C" w:rsidP="0094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74ACFBD" w14:textId="77777777" w:rsidR="0094514C" w:rsidRDefault="0094514C" w:rsidP="0094514C"/>
        </w:tc>
        <w:tc>
          <w:tcPr>
            <w:tcW w:w="487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106F89" w14:textId="77777777" w:rsidR="0094514C" w:rsidRDefault="0094514C" w:rsidP="0094514C"/>
          <w:p w14:paraId="3D93A77F" w14:textId="77777777" w:rsidR="0094514C" w:rsidRDefault="0094514C" w:rsidP="0094514C"/>
          <w:p w14:paraId="648D8CF9" w14:textId="77777777" w:rsidR="0094514C" w:rsidRDefault="0094514C" w:rsidP="0094514C"/>
          <w:p w14:paraId="2566247E" w14:textId="77777777" w:rsidR="0094514C" w:rsidRDefault="0094514C" w:rsidP="0094514C"/>
        </w:tc>
      </w:tr>
      <w:tr w:rsidR="0094514C" w14:paraId="472E9ABF" w14:textId="77777777" w:rsidTr="0094514C">
        <w:trPr>
          <w:trHeight w:val="1449"/>
        </w:trPr>
        <w:tc>
          <w:tcPr>
            <w:tcW w:w="2491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D224C7C" w14:textId="77777777" w:rsidR="0094514C" w:rsidRDefault="0094514C" w:rsidP="0094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7DCFCCD" w14:textId="77777777" w:rsidR="0094514C" w:rsidRDefault="0094514C" w:rsidP="0094514C"/>
        </w:tc>
        <w:tc>
          <w:tcPr>
            <w:tcW w:w="487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DB1073" w14:textId="77777777" w:rsidR="0094514C" w:rsidRDefault="0094514C" w:rsidP="0094514C"/>
          <w:p w14:paraId="7612ECA8" w14:textId="77777777" w:rsidR="0094514C" w:rsidRDefault="0094514C" w:rsidP="0094514C"/>
          <w:p w14:paraId="4F0DE3EA" w14:textId="77777777" w:rsidR="0094514C" w:rsidRDefault="0094514C" w:rsidP="0094514C"/>
          <w:p w14:paraId="62ED5DA6" w14:textId="77777777" w:rsidR="0094514C" w:rsidRDefault="0094514C" w:rsidP="0094514C"/>
        </w:tc>
      </w:tr>
      <w:tr w:rsidR="0094514C" w14:paraId="67032137" w14:textId="77777777" w:rsidTr="0094514C">
        <w:trPr>
          <w:trHeight w:val="1530"/>
        </w:trPr>
        <w:tc>
          <w:tcPr>
            <w:tcW w:w="2491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1F36B60" w14:textId="77777777" w:rsidR="0094514C" w:rsidRDefault="0094514C" w:rsidP="0094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6B217C" w14:textId="77777777" w:rsidR="0094514C" w:rsidRDefault="0094514C" w:rsidP="0094514C"/>
        </w:tc>
        <w:tc>
          <w:tcPr>
            <w:tcW w:w="487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2F06331" w14:textId="77777777" w:rsidR="0094514C" w:rsidRDefault="0094514C" w:rsidP="0094514C"/>
          <w:p w14:paraId="0B1A4424" w14:textId="77777777" w:rsidR="0094514C" w:rsidRDefault="0094514C" w:rsidP="0094514C"/>
          <w:p w14:paraId="09B4DDCA" w14:textId="77777777" w:rsidR="0094514C" w:rsidRDefault="0094514C" w:rsidP="0094514C"/>
          <w:p w14:paraId="7AAD5782" w14:textId="77777777" w:rsidR="0094514C" w:rsidRDefault="0094514C" w:rsidP="0094514C"/>
        </w:tc>
      </w:tr>
      <w:tr w:rsidR="0094514C" w14:paraId="4A02FB83" w14:textId="77777777" w:rsidTr="0094514C">
        <w:trPr>
          <w:trHeight w:val="21"/>
        </w:trPr>
        <w:tc>
          <w:tcPr>
            <w:tcW w:w="2491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1E3915" w14:textId="77777777" w:rsidR="0094514C" w:rsidRDefault="0094514C" w:rsidP="0094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414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80CF5D" w14:textId="77777777" w:rsidR="0094514C" w:rsidRDefault="0094514C" w:rsidP="0094514C"/>
        </w:tc>
        <w:tc>
          <w:tcPr>
            <w:tcW w:w="487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0A022D7" w14:textId="77777777" w:rsidR="0094514C" w:rsidRDefault="0094514C" w:rsidP="0094514C"/>
          <w:p w14:paraId="0A6555D8" w14:textId="77777777" w:rsidR="0094514C" w:rsidRDefault="0094514C" w:rsidP="0094514C"/>
          <w:p w14:paraId="6C9AFABC" w14:textId="77777777" w:rsidR="0094514C" w:rsidRDefault="0094514C" w:rsidP="0094514C"/>
          <w:p w14:paraId="1091F224" w14:textId="77777777" w:rsidR="0094514C" w:rsidRDefault="0094514C" w:rsidP="0094514C"/>
        </w:tc>
      </w:tr>
    </w:tbl>
    <w:p w14:paraId="547323A4" w14:textId="77777777" w:rsidR="002401E5" w:rsidRDefault="002401E5"/>
    <w:sectPr w:rsidR="002401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C9E47" w14:textId="77777777" w:rsidR="00306E1B" w:rsidRDefault="00306E1B">
      <w:pPr>
        <w:spacing w:after="0" w:line="240" w:lineRule="auto"/>
      </w:pPr>
      <w:r>
        <w:separator/>
      </w:r>
    </w:p>
  </w:endnote>
  <w:endnote w:type="continuationSeparator" w:id="0">
    <w:p w14:paraId="20AF74A0" w14:textId="77777777" w:rsidR="00306E1B" w:rsidRDefault="00306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138834-2E1E-4A49-81E5-49927363931C}"/>
    <w:embedBold r:id="rId2" w:fontKey="{96A1ACEF-C792-954A-884A-E575194E42A8}"/>
    <w:embedItalic r:id="rId3" w:fontKey="{C45B24C0-A6C1-C04F-9ECF-623B1CD7C3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95D039D-3B0C-DB4E-AF50-F68105543F97}"/>
    <w:embedBold r:id="rId5" w:fontKey="{C621E804-A40A-6E46-9E84-1B5EEEA4832B}"/>
    <w:embedItalic r:id="rId6" w:fontKey="{7CA4C404-778B-914C-8F6D-656045102F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A4F92F2-1816-9C43-BD05-776A64FC19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23A7" w14:textId="77777777" w:rsidR="002401E5" w:rsidRDefault="002401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23A8" w14:textId="77777777" w:rsidR="002401E5" w:rsidRDefault="006E2F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47323AB" wp14:editId="547323AC">
          <wp:simplePos x="0" y="0"/>
          <wp:positionH relativeFrom="column">
            <wp:posOffset>1238250</wp:posOffset>
          </wp:positionH>
          <wp:positionV relativeFrom="paragraph">
            <wp:posOffset>-266699</wp:posOffset>
          </wp:positionV>
          <wp:extent cx="4900613" cy="504825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0613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47323AD" wp14:editId="7CCBE425">
              <wp:simplePos x="0" y="0"/>
              <wp:positionH relativeFrom="column">
                <wp:posOffset>1338263</wp:posOffset>
              </wp:positionH>
              <wp:positionV relativeFrom="paragraph">
                <wp:posOffset>-266699</wp:posOffset>
              </wp:positionV>
              <wp:extent cx="3814763" cy="304800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7323AF" w14:textId="3AFD2309" w:rsidR="002401E5" w:rsidRDefault="00111DAF" w:rsidP="00111DAF">
                          <w:pPr>
                            <w:pStyle w:val="Footer"/>
                          </w:pPr>
                          <w:fldSimple w:instr=" TITLE  \* MERGEFORMAT ">
                            <w:r w:rsidR="001D65CF">
                              <w:t>Adapt or Not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7323AD" id="Rectangle 11" o:spid="_x0000_s1026" style="position:absolute;margin-left:105.4pt;margin-top:-21pt;width:300.4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" filled="f" stroked="f">
              <v:textbox inset="2.53958mm,1.2694mm,2.53958mm,1.2694mm">
                <w:txbxContent>
                  <w:p w14:paraId="547323AF" w14:textId="3AFD2309" w:rsidR="002401E5" w:rsidRDefault="00111DAF" w:rsidP="00111DAF">
                    <w:pPr>
                      <w:pStyle w:val="Footer"/>
                    </w:pPr>
                    <w:fldSimple w:instr=" TITLE  \* MERGEFORMAT ">
                      <w:r w:rsidR="001D65CF">
                        <w:t>Adapt or Not</w:t>
                      </w:r>
                    </w:fldSimple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23AA" w14:textId="77777777" w:rsidR="002401E5" w:rsidRDefault="002401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81B26" w14:textId="77777777" w:rsidR="00306E1B" w:rsidRDefault="00306E1B">
      <w:pPr>
        <w:spacing w:after="0" w:line="240" w:lineRule="auto"/>
      </w:pPr>
      <w:r>
        <w:separator/>
      </w:r>
    </w:p>
  </w:footnote>
  <w:footnote w:type="continuationSeparator" w:id="0">
    <w:p w14:paraId="0CBAC457" w14:textId="77777777" w:rsidR="00306E1B" w:rsidRDefault="00306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23A5" w14:textId="77777777" w:rsidR="002401E5" w:rsidRDefault="002401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23A6" w14:textId="48664E46" w:rsidR="002401E5" w:rsidRDefault="0094514C" w:rsidP="0094514C">
    <w:pPr>
      <w:pStyle w:val="Title"/>
      <w:rPr>
        <w:color w:val="000000"/>
      </w:rPr>
    </w:pPr>
    <w:r>
      <w:t>Plant vs. Biome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23A9" w14:textId="77777777" w:rsidR="002401E5" w:rsidRDefault="002401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isplayBackgroundShape/>
  <w:embedTrueTypeFonts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1E5"/>
    <w:rsid w:val="00052295"/>
    <w:rsid w:val="00111DAF"/>
    <w:rsid w:val="001D65CF"/>
    <w:rsid w:val="002401E5"/>
    <w:rsid w:val="00306E1B"/>
    <w:rsid w:val="004E5ADF"/>
    <w:rsid w:val="00536CB6"/>
    <w:rsid w:val="005B650A"/>
    <w:rsid w:val="005C6ABE"/>
    <w:rsid w:val="006E2F4F"/>
    <w:rsid w:val="007227F0"/>
    <w:rsid w:val="0094514C"/>
    <w:rsid w:val="00AE1DDF"/>
    <w:rsid w:val="00B81975"/>
    <w:rsid w:val="00BD4AB4"/>
    <w:rsid w:val="00C527CB"/>
    <w:rsid w:val="00C719DB"/>
    <w:rsid w:val="00DD7E1C"/>
    <w:rsid w:val="00DE2EF4"/>
    <w:rsid w:val="00EC3D9C"/>
    <w:rsid w:val="00EE1651"/>
    <w:rsid w:val="00F7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3237A"/>
  <w15:docId w15:val="{9DDFEEAD-2047-D840-B808-59BE56D73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4514C"/>
    <w:pPr>
      <w:spacing w:after="160" w:line="278" w:lineRule="auto"/>
    </w:pPr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14C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514C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94514C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94514C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14C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1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1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1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1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94514C"/>
    <w:rPr>
      <w:b/>
      <w:bCs/>
      <w: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51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14C"/>
    <w:rPr>
      <w:rFonts w:eastAsiaTheme="minorHAnsi"/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94514C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94514C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rPr>
      <w:b w:val="0"/>
      <w:caps w:val="0"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bCs/>
      <w:caps/>
      <w:color w:val="2D2D2D"/>
      <w:spacing w:val="-10"/>
      <w:kern w:val="28"/>
      <w:sz w:val="24"/>
      <w:szCs w:val="56"/>
      <w:lang w:val="en-US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514C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4514C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94514C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4514C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94514C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C349E"/>
    <w:rPr>
      <w:rFonts w:eastAsiaTheme="minorHAnsi"/>
      <w:i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945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4514C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514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4514C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8AC3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4514C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14C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14C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94514C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14C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14C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94514C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94514C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TEC+tjMLNf8TTpYPMyK0jqfjA==">CgMxLjA4AHIhMWN5bG9TQllUMDlxaGlCd0ptMFFOczBKdXlOUDRKYjNs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Adapt or Not</dc:title>
  <dc:subject/>
  <dc:creator>K20 Center</dc:creator>
  <cp:keywords/>
  <dc:description/>
  <cp:lastModifiedBy>Finley-Combs, Elsa C.</cp:lastModifiedBy>
  <cp:revision>3</cp:revision>
  <cp:lastPrinted>2026-06-25T20:22:00Z</cp:lastPrinted>
  <dcterms:created xsi:type="dcterms:W3CDTF">2026-06-25T20:22:00Z</dcterms:created>
  <dcterms:modified xsi:type="dcterms:W3CDTF">2026-06-25T20:22:00Z</dcterms:modified>
  <cp:category/>
</cp:coreProperties>
</file>