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DC608" w14:textId="77777777" w:rsidR="00E84A4B" w:rsidRDefault="00000000">
      <w:pPr>
        <w:pStyle w:val="Title"/>
      </w:pPr>
      <w:r>
        <w:t>THE GREAT PLANT DISCOVERY</w:t>
      </w:r>
    </w:p>
    <w:p w14:paraId="037D2C1A" w14:textId="1759F054" w:rsidR="008756BE" w:rsidRDefault="008756BE">
      <w:r>
        <w:t>You and your team of fellow botanists have found a new species of plant. On your poster paper, describe your plant using the following:</w:t>
      </w:r>
    </w:p>
    <w:p w14:paraId="5BDA59C3" w14:textId="78AC10A5" w:rsidR="00E84A4B" w:rsidRDefault="00000000">
      <w:pPr>
        <w:numPr>
          <w:ilvl w:val="0"/>
          <w:numId w:val="1"/>
        </w:numPr>
        <w:spacing w:before="240" w:after="0" w:line="240" w:lineRule="auto"/>
      </w:pPr>
      <w:r>
        <w:t>Create a name for th</w:t>
      </w:r>
      <w:r w:rsidR="008756BE">
        <w:t>e</w:t>
      </w:r>
      <w:r>
        <w:t xml:space="preserve"> plant</w:t>
      </w:r>
      <w:r w:rsidR="008756BE">
        <w:t xml:space="preserve">. </w:t>
      </w:r>
    </w:p>
    <w:p w14:paraId="62B27829" w14:textId="7938FC4A" w:rsidR="00E84A4B" w:rsidRDefault="00000000">
      <w:pPr>
        <w:numPr>
          <w:ilvl w:val="0"/>
          <w:numId w:val="1"/>
        </w:numPr>
        <w:spacing w:after="0" w:line="240" w:lineRule="auto"/>
      </w:pPr>
      <w:r>
        <w:t>Determine</w:t>
      </w:r>
      <w:r w:rsidRPr="008756BE">
        <w:t xml:space="preserve"> these</w:t>
      </w:r>
      <w:r>
        <w:rPr>
          <w:b/>
          <w:bCs/>
        </w:rPr>
        <w:t xml:space="preserve"> </w:t>
      </w:r>
      <w:r w:rsidR="0086108A">
        <w:rPr>
          <w:b/>
          <w:bCs/>
        </w:rPr>
        <w:t>5</w:t>
      </w:r>
      <w:r w:rsidRPr="008756BE">
        <w:rPr>
          <w:b/>
          <w:bCs/>
        </w:rPr>
        <w:t xml:space="preserve"> characteristics</w:t>
      </w:r>
      <w:r w:rsidR="008756BE">
        <w:rPr>
          <w:b/>
          <w:bCs/>
        </w:rPr>
        <w:t>:</w:t>
      </w:r>
    </w:p>
    <w:p w14:paraId="73B8B36E" w14:textId="4F68B83C" w:rsidR="00E84A4B" w:rsidRDefault="00000000">
      <w:pPr>
        <w:numPr>
          <w:ilvl w:val="1"/>
          <w:numId w:val="1"/>
        </w:numPr>
        <w:spacing w:after="0" w:line="240" w:lineRule="auto"/>
      </w:pPr>
      <w:r>
        <w:t>Height of plant</w:t>
      </w:r>
      <w:r w:rsidR="008756BE">
        <w:t>(s)</w:t>
      </w:r>
      <w:r>
        <w:t xml:space="preserve"> </w:t>
      </w:r>
    </w:p>
    <w:p w14:paraId="0FC86A71" w14:textId="77777777" w:rsidR="00E84A4B" w:rsidRDefault="00000000">
      <w:pPr>
        <w:numPr>
          <w:ilvl w:val="1"/>
          <w:numId w:val="1"/>
        </w:numPr>
        <w:spacing w:after="240" w:line="240" w:lineRule="auto"/>
      </w:pPr>
      <w:r>
        <w:t>Types of leaves</w:t>
      </w:r>
    </w:p>
    <w:p w14:paraId="16A81EAF" w14:textId="77777777" w:rsidR="00E84A4B" w:rsidRDefault="00000000">
      <w:pPr>
        <w:spacing w:before="240" w:after="240" w:line="240" w:lineRule="auto"/>
        <w:ind w:left="1440" w:right="-180" w:hanging="1620"/>
        <w:jc w:val="center"/>
      </w:pPr>
      <w:r>
        <w:rPr>
          <w:noProof/>
        </w:rPr>
        <w:drawing>
          <wp:inline distT="114300" distB="114300" distL="114300" distR="114300" wp14:anchorId="5D728748" wp14:editId="0DBCBD63">
            <wp:extent cx="4976813" cy="2928594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2928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ADEACD" w14:textId="77777777" w:rsidR="00E84A4B" w:rsidRDefault="00000000">
      <w:pPr>
        <w:numPr>
          <w:ilvl w:val="1"/>
          <w:numId w:val="1"/>
        </w:numPr>
        <w:spacing w:before="240" w:after="0" w:line="240" w:lineRule="auto"/>
      </w:pPr>
      <w:r>
        <w:t>Stem roots</w:t>
      </w:r>
    </w:p>
    <w:p w14:paraId="0D15A267" w14:textId="05E56441" w:rsidR="00E84A4B" w:rsidRDefault="00000000">
      <w:pPr>
        <w:numPr>
          <w:ilvl w:val="1"/>
          <w:numId w:val="1"/>
        </w:numPr>
        <w:spacing w:after="0" w:line="240" w:lineRule="auto"/>
      </w:pPr>
      <w:r>
        <w:t>Response to stimuli</w:t>
      </w:r>
      <w:r w:rsidR="008756BE">
        <w:t xml:space="preserve"> </w:t>
      </w:r>
      <w:r>
        <w:t xml:space="preserve">(taste, touch, gravity, light) </w:t>
      </w:r>
    </w:p>
    <w:p w14:paraId="1203FA6D" w14:textId="77777777" w:rsidR="00E84A4B" w:rsidRDefault="00000000">
      <w:pPr>
        <w:numPr>
          <w:ilvl w:val="1"/>
          <w:numId w:val="1"/>
        </w:numPr>
        <w:spacing w:after="0" w:line="240" w:lineRule="auto"/>
      </w:pPr>
      <w:r>
        <w:t>Protective feature</w:t>
      </w:r>
    </w:p>
    <w:p w14:paraId="209EB6EF" w14:textId="77777777" w:rsidR="008756BE" w:rsidRDefault="008756BE" w:rsidP="008756BE">
      <w:pPr>
        <w:spacing w:after="0" w:line="240" w:lineRule="auto"/>
        <w:ind w:left="1440"/>
      </w:pPr>
    </w:p>
    <w:p w14:paraId="3DAAD322" w14:textId="4C43C803" w:rsidR="00E84A4B" w:rsidRDefault="00000000">
      <w:pPr>
        <w:numPr>
          <w:ilvl w:val="0"/>
          <w:numId w:val="1"/>
        </w:numPr>
        <w:spacing w:after="240" w:line="240" w:lineRule="auto"/>
      </w:pPr>
      <w:r>
        <w:t>Draw the plant and label the characteristics along with a description of each characteristic</w:t>
      </w:r>
      <w:r w:rsidR="008756BE">
        <w:t>.</w:t>
      </w:r>
      <w:r>
        <w:br/>
      </w:r>
    </w:p>
    <w:sectPr w:rsidR="00E84A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03B4B" w14:textId="77777777" w:rsidR="006E3E2F" w:rsidRDefault="006E3E2F">
      <w:pPr>
        <w:spacing w:after="0" w:line="240" w:lineRule="auto"/>
      </w:pPr>
      <w:r>
        <w:separator/>
      </w:r>
    </w:p>
  </w:endnote>
  <w:endnote w:type="continuationSeparator" w:id="0">
    <w:p w14:paraId="6D9F7CEB" w14:textId="77777777" w:rsidR="006E3E2F" w:rsidRDefault="006E3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8000B4-6637-1145-BCAE-0F2EC1BDA013}"/>
    <w:embedBold r:id="rId2" w:fontKey="{5C815CAA-DA47-E34C-8796-607F8A823A2F}"/>
    <w:embedItalic r:id="rId3" w:fontKey="{8639F94B-F679-6D47-A1A1-E519BF29F9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E0BF344-7840-644A-8DD4-935A78B83A21}"/>
    <w:embedBold r:id="rId5" w:fontKey="{1B8FAB72-2472-9A42-A0E3-D78E8AFF0313}"/>
    <w:embedItalic r:id="rId6" w:fontKey="{9076DBD7-0A38-9C43-A733-FC284E6485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D624CA6-5814-2745-9E97-7E03C964745E}"/>
    <w:embedBold r:id="rId8" w:fontKey="{E5B2A7F7-C0AD-4B45-B702-44C052810844}"/>
    <w:embedItalic r:id="rId9" w:fontKey="{F2CEDAE5-E163-FC4E-B2A1-29BA8E433C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FD674797-78E9-0442-95A5-0A1243C935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9D172" w14:textId="77777777" w:rsidR="00E84A4B" w:rsidRDefault="00E84A4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B50CF" w14:textId="607CD8E1" w:rsidR="00E84A4B" w:rsidRDefault="00FD033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5DA7E12" wp14:editId="3E1D8BE0">
              <wp:simplePos x="0" y="0"/>
              <wp:positionH relativeFrom="column">
                <wp:posOffset>3105150</wp:posOffset>
              </wp:positionH>
              <wp:positionV relativeFrom="paragraph">
                <wp:posOffset>-227965</wp:posOffset>
              </wp:positionV>
              <wp:extent cx="1857375" cy="244475"/>
              <wp:effectExtent l="0" t="0" r="0" b="0"/>
              <wp:wrapSquare wrapText="bothSides" distT="0" distB="0" distL="114300" distR="114300"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5737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4D59BB" w14:textId="237C5477" w:rsidR="00E84A4B" w:rsidRDefault="00FD0330" w:rsidP="00FD0330">
                          <w:pPr>
                            <w:pStyle w:val="Footer"/>
                          </w:pPr>
                          <w:fldSimple w:instr=" TITLE  \* MERGEFORMAT ">
                            <w:r w:rsidR="0037185D">
                              <w:t>Adapt or Not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DA7E12" id="Rectangle 8" o:spid="_x0000_s1026" style="position:absolute;margin-left:244.5pt;margin-top:-17.95pt;width:146.25pt;height:1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" filled="f" stroked="f">
              <v:textbox inset="2.53958mm,1.2694mm,2.53958mm,1.2694mm">
                <w:txbxContent>
                  <w:p w14:paraId="464D59BB" w14:textId="237C5477" w:rsidR="00E84A4B" w:rsidRDefault="00FD0330" w:rsidP="00FD0330">
                    <w:pPr>
                      <w:pStyle w:val="Footer"/>
                    </w:pPr>
                    <w:fldSimple w:instr=" TITLE  \* MERGEFORMAT ">
                      <w:r w:rsidR="0037185D">
                        <w:t>Adapt or Not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74BDD6ED" wp14:editId="30991EEF">
          <wp:simplePos x="0" y="0"/>
          <wp:positionH relativeFrom="column">
            <wp:posOffset>1040568</wp:posOffset>
          </wp:positionH>
          <wp:positionV relativeFrom="paragraph">
            <wp:posOffset>-239929</wp:posOffset>
          </wp:positionV>
          <wp:extent cx="4902200" cy="508000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4C49A" w14:textId="77777777" w:rsidR="00E84A4B" w:rsidRDefault="00E84A4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3D102" w14:textId="77777777" w:rsidR="006E3E2F" w:rsidRDefault="006E3E2F">
      <w:pPr>
        <w:spacing w:after="0" w:line="240" w:lineRule="auto"/>
      </w:pPr>
      <w:r>
        <w:separator/>
      </w:r>
    </w:p>
  </w:footnote>
  <w:footnote w:type="continuationSeparator" w:id="0">
    <w:p w14:paraId="4F49B9D0" w14:textId="77777777" w:rsidR="006E3E2F" w:rsidRDefault="006E3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20DDB" w14:textId="77777777" w:rsidR="00E84A4B" w:rsidRDefault="00E84A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47912" w14:textId="77777777" w:rsidR="00E84A4B" w:rsidRDefault="00E84A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0B14C" w14:textId="77777777" w:rsidR="00E84A4B" w:rsidRDefault="00E84A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7A458D"/>
    <w:multiLevelType w:val="multilevel"/>
    <w:tmpl w:val="EFAC5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5893814">
    <w:abstractNumId w:val="2"/>
  </w:num>
  <w:num w:numId="2" w16cid:durableId="1296905603">
    <w:abstractNumId w:val="3"/>
  </w:num>
  <w:num w:numId="3" w16cid:durableId="1771200790">
    <w:abstractNumId w:val="1"/>
  </w:num>
  <w:num w:numId="4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A4B"/>
    <w:rsid w:val="0037185D"/>
    <w:rsid w:val="006E3E2F"/>
    <w:rsid w:val="0086108A"/>
    <w:rsid w:val="008756BE"/>
    <w:rsid w:val="00933F46"/>
    <w:rsid w:val="00C57875"/>
    <w:rsid w:val="00E84A4B"/>
    <w:rsid w:val="00EC3D9C"/>
    <w:rsid w:val="00EE1651"/>
    <w:rsid w:val="00FD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2C60DF"/>
  <w15:docId w15:val="{F7964353-936F-FF4C-8A88-58A852A2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FD0330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330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330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FD0330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FD0330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330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3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3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3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3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FD033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D0330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FD0330"/>
    <w:rPr>
      <w:b/>
      <w:bCs/>
      <w: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330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330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330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FD0330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D0330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FD0330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FD0330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0330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330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FD0330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FD0330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D033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FD0330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FD0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FD0330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FD0330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033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D03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330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FD0330"/>
    <w:pPr>
      <w:ind w:left="720"/>
      <w:contextualSpacing/>
    </w:pPr>
  </w:style>
  <w:style w:type="paragraph" w:customStyle="1" w:styleId="AnswerKey">
    <w:name w:val="Answer Key"/>
    <w:basedOn w:val="Normal"/>
    <w:qFormat/>
    <w:rsid w:val="00FD0330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GpdymsbUGlVCnNl1WYq/as//Sw==">CgMxLjA4AHIhMVVLc2Q1bFVnTjhOenlWYmg3RlAyakF5MWc2cWtOOGpy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1</Pages>
  <Words>75</Words>
  <Characters>368</Characters>
  <Application>Microsoft Office Word</Application>
  <DocSecurity>0</DocSecurity>
  <Lines>13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Adapt or Not</dc:title>
  <dc:subject/>
  <dc:creator>K20 Center</dc:creator>
  <cp:keywords/>
  <dc:description/>
  <cp:lastModifiedBy>Gracia, Ann M.</cp:lastModifiedBy>
  <cp:revision>3</cp:revision>
  <cp:lastPrinted>2026-06-15T20:54:00Z</cp:lastPrinted>
  <dcterms:created xsi:type="dcterms:W3CDTF">2026-06-15T20:54:00Z</dcterms:created>
  <dcterms:modified xsi:type="dcterms:W3CDTF">2026-06-15T20:54:00Z</dcterms:modified>
  <cp:category/>
</cp:coreProperties>
</file>