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B60A6D8" w14:textId="77777777" w:rsidR="00552276" w:rsidRPr="00065634" w:rsidRDefault="00000000" w:rsidP="00065634">
      <w:pPr>
        <w:pStyle w:val="Title"/>
      </w:pPr>
      <w:bookmarkStart w:id="0" w:name="_heading=h.q69kc0796jwp" w:colFirst="0" w:colLast="0"/>
      <w:bookmarkEnd w:id="0"/>
      <w:r w:rsidRPr="00065634">
        <w:t>Square Root Cards</w:t>
      </w:r>
    </w:p>
    <w:tbl>
      <w:tblPr>
        <w:tblStyle w:val="a0"/>
        <w:tblW w:w="9350" w:type="dxa"/>
        <w:tblBorders>
          <w:top w:val="dashed" w:sz="4" w:space="0" w:color="288AC3"/>
          <w:left w:val="dashed" w:sz="4" w:space="0" w:color="288AC3"/>
          <w:bottom w:val="dashed" w:sz="4" w:space="0" w:color="288AC3"/>
          <w:right w:val="dashed" w:sz="4" w:space="0" w:color="288AC3"/>
          <w:insideH w:val="dashed" w:sz="4" w:space="0" w:color="288AC3"/>
          <w:insideV w:val="dashed" w:sz="4" w:space="0" w:color="288AC3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552276" w14:paraId="09704FD9" w14:textId="77777777">
        <w:trPr>
          <w:trHeight w:val="1670"/>
        </w:trPr>
        <w:tc>
          <w:tcPr>
            <w:tcW w:w="4675" w:type="dxa"/>
            <w:vAlign w:val="center"/>
          </w:tcPr>
          <w:p w14:paraId="65ED7359" w14:textId="77777777" w:rsidR="005522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bCs/>
                        <w:color w:val="971D2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971D20"/>
                      </w:rPr>
                      <m:t>48</m:t>
                    </m:r>
                  </m:e>
                </m:rad>
              </m:oMath>
            </m:oMathPara>
          </w:p>
        </w:tc>
        <w:tc>
          <w:tcPr>
            <w:tcW w:w="4675" w:type="dxa"/>
            <w:vAlign w:val="center"/>
          </w:tcPr>
          <w:p w14:paraId="7DD5AD8F" w14:textId="77777777" w:rsidR="00552276" w:rsidRDefault="00000000">
            <w:pPr>
              <w:jc w:val="center"/>
              <w:rPr>
                <w:b/>
                <w:bCs/>
                <w:color w:val="971D20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bCs/>
                        <w:color w:val="971D2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971D20"/>
                      </w:rPr>
                      <m:t>99</m:t>
                    </m:r>
                  </m:e>
                </m:rad>
              </m:oMath>
            </m:oMathPara>
          </w:p>
        </w:tc>
      </w:tr>
      <w:tr w:rsidR="00552276" w14:paraId="22F4D8C7" w14:textId="77777777">
        <w:trPr>
          <w:trHeight w:val="1670"/>
        </w:trPr>
        <w:tc>
          <w:tcPr>
            <w:tcW w:w="4675" w:type="dxa"/>
            <w:vAlign w:val="center"/>
          </w:tcPr>
          <w:p w14:paraId="34B3E5EA" w14:textId="77777777" w:rsidR="00552276" w:rsidRDefault="00000000">
            <w:pPr>
              <w:jc w:val="center"/>
              <w:rPr>
                <w:b/>
                <w:bCs/>
                <w:color w:val="971D20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bCs/>
                        <w:color w:val="971D2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971D20"/>
                      </w:rPr>
                      <m:t>385</m:t>
                    </m:r>
                  </m:e>
                </m:rad>
              </m:oMath>
            </m:oMathPara>
          </w:p>
        </w:tc>
        <w:tc>
          <w:tcPr>
            <w:tcW w:w="4675" w:type="dxa"/>
            <w:vAlign w:val="center"/>
          </w:tcPr>
          <w:p w14:paraId="748810AE" w14:textId="77777777" w:rsidR="00552276" w:rsidRDefault="00000000">
            <w:pPr>
              <w:jc w:val="center"/>
              <w:rPr>
                <w:b/>
                <w:bCs/>
                <w:color w:val="971D20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bCs/>
                        <w:color w:val="971D2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971D20"/>
                      </w:rPr>
                      <m:t>189</m:t>
                    </m:r>
                  </m:e>
                </m:rad>
              </m:oMath>
            </m:oMathPara>
          </w:p>
        </w:tc>
      </w:tr>
      <w:tr w:rsidR="00552276" w14:paraId="58F069C4" w14:textId="77777777">
        <w:trPr>
          <w:trHeight w:val="1670"/>
        </w:trPr>
        <w:tc>
          <w:tcPr>
            <w:tcW w:w="4675" w:type="dxa"/>
            <w:vAlign w:val="center"/>
          </w:tcPr>
          <w:p w14:paraId="262CFD9F" w14:textId="77777777" w:rsidR="00552276" w:rsidRDefault="00000000">
            <w:pPr>
              <w:jc w:val="center"/>
              <w:rPr>
                <w:b/>
                <w:bCs/>
                <w:color w:val="971D20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bCs/>
                        <w:color w:val="971D2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971D20"/>
                      </w:rPr>
                      <m:t>233</m:t>
                    </m:r>
                  </m:e>
                </m:rad>
              </m:oMath>
            </m:oMathPara>
          </w:p>
        </w:tc>
        <w:tc>
          <w:tcPr>
            <w:tcW w:w="4675" w:type="dxa"/>
            <w:vAlign w:val="center"/>
          </w:tcPr>
          <w:p w14:paraId="270A8080" w14:textId="77777777" w:rsidR="00552276" w:rsidRDefault="00000000">
            <w:pPr>
              <w:jc w:val="center"/>
              <w:rPr>
                <w:b/>
                <w:bCs/>
                <w:color w:val="971D20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bCs/>
                        <w:color w:val="971D2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971D20"/>
                      </w:rPr>
                      <m:t>350</m:t>
                    </m:r>
                  </m:e>
                </m:rad>
              </m:oMath>
            </m:oMathPara>
          </w:p>
        </w:tc>
      </w:tr>
      <w:tr w:rsidR="00552276" w14:paraId="2F790A92" w14:textId="77777777">
        <w:trPr>
          <w:trHeight w:val="1670"/>
        </w:trPr>
        <w:tc>
          <w:tcPr>
            <w:tcW w:w="4675" w:type="dxa"/>
            <w:vAlign w:val="center"/>
          </w:tcPr>
          <w:p w14:paraId="1A16780B" w14:textId="77777777" w:rsidR="00552276" w:rsidRDefault="00000000">
            <w:pPr>
              <w:jc w:val="center"/>
              <w:rPr>
                <w:b/>
                <w:bCs/>
                <w:color w:val="971D20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bCs/>
                        <w:color w:val="971D2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971D20"/>
                      </w:rPr>
                      <m:t>200</m:t>
                    </m:r>
                  </m:e>
                </m:rad>
              </m:oMath>
            </m:oMathPara>
          </w:p>
        </w:tc>
        <w:tc>
          <w:tcPr>
            <w:tcW w:w="4675" w:type="dxa"/>
            <w:vAlign w:val="center"/>
          </w:tcPr>
          <w:p w14:paraId="6B0810CA" w14:textId="77777777" w:rsidR="00552276" w:rsidRDefault="00000000">
            <w:pPr>
              <w:jc w:val="center"/>
              <w:rPr>
                <w:b/>
                <w:bCs/>
                <w:color w:val="971D20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bCs/>
                        <w:color w:val="971D2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971D20"/>
                      </w:rPr>
                      <m:t>17</m:t>
                    </m:r>
                  </m:e>
                </m:rad>
              </m:oMath>
            </m:oMathPara>
          </w:p>
        </w:tc>
      </w:tr>
      <w:tr w:rsidR="00552276" w14:paraId="4A37C9B9" w14:textId="77777777">
        <w:trPr>
          <w:trHeight w:val="1670"/>
        </w:trPr>
        <w:tc>
          <w:tcPr>
            <w:tcW w:w="4675" w:type="dxa"/>
            <w:vAlign w:val="center"/>
          </w:tcPr>
          <w:p w14:paraId="5197602D" w14:textId="77777777" w:rsidR="00552276" w:rsidRDefault="00000000">
            <w:pPr>
              <w:jc w:val="center"/>
              <w:rPr>
                <w:b/>
                <w:bCs/>
                <w:color w:val="971D20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bCs/>
                        <w:color w:val="971D2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971D20"/>
                      </w:rPr>
                      <m:t>30</m:t>
                    </m:r>
                  </m:e>
                </m:rad>
              </m:oMath>
            </m:oMathPara>
          </w:p>
        </w:tc>
        <w:tc>
          <w:tcPr>
            <w:tcW w:w="4675" w:type="dxa"/>
            <w:vAlign w:val="center"/>
          </w:tcPr>
          <w:p w14:paraId="37516FB8" w14:textId="77777777" w:rsidR="00552276" w:rsidRDefault="00000000">
            <w:pPr>
              <w:jc w:val="center"/>
              <w:rPr>
                <w:b/>
                <w:bCs/>
                <w:color w:val="971D20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bCs/>
                        <w:color w:val="971D2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971D20"/>
                      </w:rPr>
                      <m:t>170</m:t>
                    </m:r>
                  </m:e>
                </m:rad>
              </m:oMath>
            </m:oMathPara>
          </w:p>
        </w:tc>
      </w:tr>
      <w:tr w:rsidR="00552276" w14:paraId="4233AD30" w14:textId="77777777">
        <w:trPr>
          <w:trHeight w:val="1670"/>
        </w:trPr>
        <w:tc>
          <w:tcPr>
            <w:tcW w:w="4675" w:type="dxa"/>
            <w:vAlign w:val="center"/>
          </w:tcPr>
          <w:p w14:paraId="59429CEA" w14:textId="77777777" w:rsidR="00552276" w:rsidRDefault="00000000">
            <w:pPr>
              <w:jc w:val="center"/>
              <w:rPr>
                <w:b/>
                <w:bCs/>
                <w:color w:val="971D20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bCs/>
                        <w:color w:val="971D2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971D20"/>
                      </w:rPr>
                      <m:t>50</m:t>
                    </m:r>
                  </m:e>
                </m:rad>
              </m:oMath>
            </m:oMathPara>
          </w:p>
        </w:tc>
        <w:tc>
          <w:tcPr>
            <w:tcW w:w="4675" w:type="dxa"/>
            <w:vAlign w:val="center"/>
          </w:tcPr>
          <w:p w14:paraId="6B8AAD9F" w14:textId="77777777" w:rsidR="00552276" w:rsidRDefault="00000000">
            <w:pPr>
              <w:jc w:val="center"/>
              <w:rPr>
                <w:b/>
                <w:bCs/>
                <w:color w:val="971D20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bCs/>
                        <w:color w:val="971D2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971D20"/>
                      </w:rPr>
                      <m:t>240</m:t>
                    </m:r>
                  </m:e>
                </m:rad>
              </m:oMath>
            </m:oMathPara>
          </w:p>
        </w:tc>
      </w:tr>
    </w:tbl>
    <w:p w14:paraId="5387F103" w14:textId="77777777" w:rsidR="00552276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br w:type="page"/>
      </w:r>
    </w:p>
    <w:p w14:paraId="2DCA8509" w14:textId="77777777" w:rsidR="00552276" w:rsidRDefault="00552276">
      <w:pPr>
        <w:pStyle w:val="Title"/>
      </w:pPr>
      <w:bookmarkStart w:id="1" w:name="_heading=h.g57pivm2045l" w:colFirst="0" w:colLast="0"/>
      <w:bookmarkEnd w:id="1"/>
    </w:p>
    <w:tbl>
      <w:tblPr>
        <w:tblStyle w:val="a1"/>
        <w:tblW w:w="9350" w:type="dxa"/>
        <w:tblBorders>
          <w:top w:val="dashed" w:sz="4" w:space="0" w:color="288AC3"/>
          <w:left w:val="dashed" w:sz="4" w:space="0" w:color="288AC3"/>
          <w:bottom w:val="dashed" w:sz="4" w:space="0" w:color="288AC3"/>
          <w:right w:val="dashed" w:sz="4" w:space="0" w:color="288AC3"/>
          <w:insideH w:val="dashed" w:sz="4" w:space="0" w:color="288AC3"/>
          <w:insideV w:val="dashed" w:sz="4" w:space="0" w:color="288AC3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552276" w14:paraId="263C9D70" w14:textId="77777777">
        <w:trPr>
          <w:trHeight w:val="1670"/>
        </w:trPr>
        <w:tc>
          <w:tcPr>
            <w:tcW w:w="4675" w:type="dxa"/>
            <w:vAlign w:val="center"/>
          </w:tcPr>
          <w:p w14:paraId="4D5E6B75" w14:textId="77777777" w:rsidR="00552276" w:rsidRDefault="00000000">
            <w:pPr>
              <w:jc w:val="center"/>
              <w:rPr>
                <w:b/>
                <w:bCs/>
                <w:color w:val="971D20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bCs/>
                        <w:color w:val="971D2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971D20"/>
                      </w:rPr>
                      <m:t>15</m:t>
                    </m:r>
                  </m:e>
                </m:rad>
              </m:oMath>
            </m:oMathPara>
          </w:p>
        </w:tc>
        <w:tc>
          <w:tcPr>
            <w:tcW w:w="4675" w:type="dxa"/>
            <w:vAlign w:val="center"/>
          </w:tcPr>
          <w:p w14:paraId="40F8DCD5" w14:textId="77777777" w:rsidR="00552276" w:rsidRDefault="00000000">
            <w:pPr>
              <w:jc w:val="center"/>
              <w:rPr>
                <w:b/>
                <w:bCs/>
                <w:color w:val="971D20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bCs/>
                        <w:color w:val="971D2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971D20"/>
                      </w:rPr>
                      <m:t>129</m:t>
                    </m:r>
                  </m:e>
                </m:rad>
              </m:oMath>
            </m:oMathPara>
          </w:p>
        </w:tc>
      </w:tr>
      <w:tr w:rsidR="00552276" w14:paraId="4A45BC3D" w14:textId="77777777">
        <w:trPr>
          <w:trHeight w:val="1670"/>
        </w:trPr>
        <w:tc>
          <w:tcPr>
            <w:tcW w:w="4675" w:type="dxa"/>
            <w:vAlign w:val="center"/>
          </w:tcPr>
          <w:p w14:paraId="7E70A527" w14:textId="77777777" w:rsidR="00552276" w:rsidRDefault="00000000">
            <w:pPr>
              <w:jc w:val="center"/>
              <w:rPr>
                <w:b/>
                <w:bCs/>
                <w:color w:val="971D20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bCs/>
                        <w:color w:val="971D2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971D20"/>
                      </w:rPr>
                      <m:t>207</m:t>
                    </m:r>
                  </m:e>
                </m:rad>
              </m:oMath>
            </m:oMathPara>
          </w:p>
        </w:tc>
        <w:tc>
          <w:tcPr>
            <w:tcW w:w="4675" w:type="dxa"/>
            <w:vAlign w:val="center"/>
          </w:tcPr>
          <w:p w14:paraId="427CD6B5" w14:textId="77777777" w:rsidR="00552276" w:rsidRDefault="00000000">
            <w:pPr>
              <w:jc w:val="center"/>
              <w:rPr>
                <w:b/>
                <w:bCs/>
                <w:color w:val="971D20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bCs/>
                        <w:color w:val="971D2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971D20"/>
                      </w:rPr>
                      <m:t>93</m:t>
                    </m:r>
                  </m:e>
                </m:rad>
              </m:oMath>
            </m:oMathPara>
          </w:p>
        </w:tc>
      </w:tr>
      <w:tr w:rsidR="00552276" w14:paraId="7FBBFE36" w14:textId="77777777">
        <w:trPr>
          <w:trHeight w:val="1670"/>
        </w:trPr>
        <w:tc>
          <w:tcPr>
            <w:tcW w:w="4675" w:type="dxa"/>
            <w:vAlign w:val="center"/>
          </w:tcPr>
          <w:p w14:paraId="70534BDF" w14:textId="77777777" w:rsidR="00552276" w:rsidRDefault="00000000">
            <w:pPr>
              <w:jc w:val="center"/>
              <w:rPr>
                <w:b/>
                <w:bCs/>
                <w:color w:val="971D20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bCs/>
                        <w:color w:val="971D2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971D20"/>
                      </w:rPr>
                      <m:t>149</m:t>
                    </m:r>
                  </m:e>
                </m:rad>
              </m:oMath>
            </m:oMathPara>
          </w:p>
        </w:tc>
        <w:tc>
          <w:tcPr>
            <w:tcW w:w="4675" w:type="dxa"/>
            <w:vAlign w:val="center"/>
          </w:tcPr>
          <w:p w14:paraId="46929070" w14:textId="77777777" w:rsidR="00552276" w:rsidRDefault="00000000">
            <w:pPr>
              <w:jc w:val="center"/>
              <w:rPr>
                <w:b/>
                <w:bCs/>
                <w:color w:val="971D20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bCs/>
                        <w:color w:val="971D2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971D20"/>
                      </w:rPr>
                      <m:t>310</m:t>
                    </m:r>
                  </m:e>
                </m:rad>
              </m:oMath>
            </m:oMathPara>
          </w:p>
        </w:tc>
      </w:tr>
      <w:tr w:rsidR="00552276" w14:paraId="66184FDE" w14:textId="77777777">
        <w:trPr>
          <w:trHeight w:val="1670"/>
        </w:trPr>
        <w:tc>
          <w:tcPr>
            <w:tcW w:w="4675" w:type="dxa"/>
            <w:vAlign w:val="center"/>
          </w:tcPr>
          <w:p w14:paraId="6A14628A" w14:textId="77777777" w:rsidR="00552276" w:rsidRDefault="00000000">
            <w:pPr>
              <w:jc w:val="center"/>
              <w:rPr>
                <w:b/>
                <w:bCs/>
                <w:color w:val="971D20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bCs/>
                        <w:color w:val="971D2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971D20"/>
                      </w:rPr>
                      <m:t>222</m:t>
                    </m:r>
                  </m:e>
                </m:rad>
              </m:oMath>
            </m:oMathPara>
          </w:p>
        </w:tc>
        <w:tc>
          <w:tcPr>
            <w:tcW w:w="4675" w:type="dxa"/>
            <w:vAlign w:val="center"/>
          </w:tcPr>
          <w:p w14:paraId="2B152AD1" w14:textId="77777777" w:rsidR="00552276" w:rsidRDefault="00000000">
            <w:pPr>
              <w:jc w:val="center"/>
              <w:rPr>
                <w:b/>
                <w:bCs/>
                <w:color w:val="971D20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bCs/>
                        <w:color w:val="971D2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971D20"/>
                      </w:rPr>
                      <m:t>137</m:t>
                    </m:r>
                  </m:e>
                </m:rad>
              </m:oMath>
            </m:oMathPara>
          </w:p>
        </w:tc>
      </w:tr>
      <w:tr w:rsidR="00552276" w14:paraId="6F037F86" w14:textId="77777777">
        <w:trPr>
          <w:trHeight w:val="1670"/>
        </w:trPr>
        <w:tc>
          <w:tcPr>
            <w:tcW w:w="4675" w:type="dxa"/>
            <w:vAlign w:val="center"/>
          </w:tcPr>
          <w:p w14:paraId="4DBCDD7A" w14:textId="77777777" w:rsidR="00552276" w:rsidRDefault="00000000">
            <w:pPr>
              <w:jc w:val="center"/>
              <w:rPr>
                <w:b/>
                <w:bCs/>
                <w:color w:val="971D20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bCs/>
                        <w:color w:val="971D2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971D20"/>
                      </w:rPr>
                      <m:t>56</m:t>
                    </m:r>
                  </m:e>
                </m:rad>
              </m:oMath>
            </m:oMathPara>
          </w:p>
        </w:tc>
        <w:tc>
          <w:tcPr>
            <w:tcW w:w="4675" w:type="dxa"/>
            <w:vAlign w:val="center"/>
          </w:tcPr>
          <w:p w14:paraId="61896563" w14:textId="77777777" w:rsidR="00552276" w:rsidRDefault="00000000">
            <w:pPr>
              <w:jc w:val="center"/>
              <w:rPr>
                <w:b/>
                <w:bCs/>
                <w:color w:val="971D20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bCs/>
                        <w:color w:val="971D2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971D20"/>
                      </w:rPr>
                      <m:t>72</m:t>
                    </m:r>
                  </m:e>
                </m:rad>
              </m:oMath>
            </m:oMathPara>
          </w:p>
        </w:tc>
      </w:tr>
      <w:tr w:rsidR="00552276" w14:paraId="5EE182D5" w14:textId="77777777">
        <w:trPr>
          <w:trHeight w:val="1670"/>
        </w:trPr>
        <w:tc>
          <w:tcPr>
            <w:tcW w:w="4675" w:type="dxa"/>
            <w:vAlign w:val="center"/>
          </w:tcPr>
          <w:p w14:paraId="74401B7B" w14:textId="77777777" w:rsidR="00552276" w:rsidRDefault="00000000">
            <w:pPr>
              <w:jc w:val="center"/>
              <w:rPr>
                <w:b/>
                <w:bCs/>
                <w:color w:val="971D20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bCs/>
                        <w:color w:val="971D2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971D20"/>
                      </w:rPr>
                      <m:t>395</m:t>
                    </m:r>
                  </m:e>
                </m:rad>
              </m:oMath>
            </m:oMathPara>
          </w:p>
        </w:tc>
        <w:tc>
          <w:tcPr>
            <w:tcW w:w="4675" w:type="dxa"/>
            <w:vAlign w:val="center"/>
          </w:tcPr>
          <w:p w14:paraId="5A6B3BC9" w14:textId="77777777" w:rsidR="00552276" w:rsidRDefault="00000000">
            <w:pPr>
              <w:jc w:val="center"/>
              <w:rPr>
                <w:b/>
                <w:bCs/>
                <w:color w:val="971D20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bCs/>
                        <w:color w:val="971D2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971D20"/>
                      </w:rPr>
                      <m:t>355</m:t>
                    </m:r>
                  </m:e>
                </m:rad>
              </m:oMath>
            </m:oMathPara>
          </w:p>
        </w:tc>
      </w:tr>
    </w:tbl>
    <w:p w14:paraId="22D27A26" w14:textId="77777777" w:rsidR="00552276" w:rsidRDefault="00552276">
      <w:pPr>
        <w:pStyle w:val="Title"/>
      </w:pPr>
      <w:bookmarkStart w:id="2" w:name="_heading=h.ldj0sff6ll2" w:colFirst="0" w:colLast="0"/>
      <w:bookmarkEnd w:id="2"/>
    </w:p>
    <w:sdt>
      <w:sdtPr>
        <w:tag w:val="goog_rdk_0"/>
        <w:id w:val="155173907"/>
        <w:lock w:val="contentLocked"/>
      </w:sdtPr>
      <w:sdtContent>
        <w:tbl>
          <w:tblPr>
            <w:tblStyle w:val="a2"/>
            <w:tblW w:w="9350" w:type="dxa"/>
            <w:tblBorders>
              <w:top w:val="dashed" w:sz="4" w:space="0" w:color="288AC3"/>
              <w:left w:val="dashed" w:sz="4" w:space="0" w:color="288AC3"/>
              <w:bottom w:val="dashed" w:sz="4" w:space="0" w:color="288AC3"/>
              <w:right w:val="dashed" w:sz="4" w:space="0" w:color="288AC3"/>
              <w:insideH w:val="dashed" w:sz="4" w:space="0" w:color="288AC3"/>
              <w:insideV w:val="dashed" w:sz="4" w:space="0" w:color="288AC3"/>
            </w:tblBorders>
            <w:tblLayout w:type="fixed"/>
            <w:tblLook w:val="0400" w:firstRow="0" w:lastRow="0" w:firstColumn="0" w:lastColumn="0" w:noHBand="0" w:noVBand="1"/>
          </w:tblPr>
          <w:tblGrid>
            <w:gridCol w:w="4675"/>
            <w:gridCol w:w="4675"/>
          </w:tblGrid>
          <w:tr w:rsidR="00552276" w14:paraId="4B90BCF2" w14:textId="77777777">
            <w:trPr>
              <w:trHeight w:val="1670"/>
            </w:trPr>
            <w:tc>
              <w:tcPr>
                <w:tcW w:w="4675" w:type="dxa"/>
                <w:vAlign w:val="center"/>
              </w:tcPr>
              <w:p w14:paraId="7FA4C1FE" w14:textId="77777777" w:rsidR="00552276" w:rsidRDefault="00000000">
                <w:pPr>
                  <w:jc w:val="center"/>
                  <w:rPr>
                    <w:b/>
                    <w:bCs/>
                    <w:color w:val="971D20"/>
                  </w:rPr>
                </w:pPr>
                <m:oMath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/>
                          <w:bCs/>
                          <w:color w:val="971D20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971D20"/>
                        </w:rPr>
                        <m:t>327</m:t>
                      </m:r>
                    </m:e>
                  </m:rad>
                </m:oMath>
              </w:p>
            </w:tc>
            <w:tc>
              <w:tcPr>
                <w:tcW w:w="4675" w:type="dxa"/>
                <w:vAlign w:val="center"/>
              </w:tcPr>
              <w:p w14:paraId="6EB32455" w14:textId="77777777" w:rsidR="00552276" w:rsidRDefault="00552276">
                <w:pPr>
                  <w:rPr>
                    <w:b/>
                    <w:bCs/>
                    <w:color w:val="971D20"/>
                  </w:rPr>
                </w:pPr>
              </w:p>
              <w:p w14:paraId="6985C2D8" w14:textId="77777777" w:rsidR="00552276" w:rsidRDefault="00000000">
                <w:pPr>
                  <w:jc w:val="center"/>
                  <w:rPr>
                    <w:b/>
                    <w:bCs/>
                    <w:color w:val="971D20"/>
                  </w:rPr>
                </w:pPr>
                <m:oMathPara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bCs/>
                            <w:color w:val="971D20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971D20"/>
                          </w:rPr>
                          <m:t>101</m:t>
                        </m:r>
                      </m:e>
                    </m:rad>
                  </m:oMath>
                </m:oMathPara>
              </w:p>
            </w:tc>
          </w:tr>
          <w:tr w:rsidR="00552276" w14:paraId="5ABFEBEF" w14:textId="77777777">
            <w:trPr>
              <w:trHeight w:val="1670"/>
            </w:trPr>
            <w:tc>
              <w:tcPr>
                <w:tcW w:w="4675" w:type="dxa"/>
                <w:vAlign w:val="center"/>
              </w:tcPr>
              <w:p w14:paraId="0AAD8003" w14:textId="77777777" w:rsidR="00552276" w:rsidRDefault="00000000">
                <w:pPr>
                  <w:jc w:val="center"/>
                  <w:rPr>
                    <w:b/>
                    <w:bCs/>
                    <w:color w:val="971D20"/>
                  </w:rPr>
                </w:pPr>
                <m:oMathPara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bCs/>
                            <w:color w:val="971D20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971D20"/>
                          </w:rPr>
                          <m:t>219</m:t>
                        </m:r>
                      </m:e>
                    </m:rad>
                  </m:oMath>
                </m:oMathPara>
              </w:p>
            </w:tc>
            <w:tc>
              <w:tcPr>
                <w:tcW w:w="4675" w:type="dxa"/>
                <w:vAlign w:val="center"/>
              </w:tcPr>
              <w:p w14:paraId="3D149C60" w14:textId="77777777" w:rsidR="00552276" w:rsidRDefault="00000000">
                <w:pPr>
                  <w:jc w:val="center"/>
                  <w:rPr>
                    <w:b/>
                    <w:bCs/>
                    <w:color w:val="971D20"/>
                  </w:rPr>
                </w:pPr>
                <m:oMathPara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bCs/>
                            <w:color w:val="971D20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971D20"/>
                          </w:rPr>
                          <m:t>58</m:t>
                        </m:r>
                      </m:e>
                    </m:rad>
                  </m:oMath>
                </m:oMathPara>
              </w:p>
            </w:tc>
          </w:tr>
          <w:tr w:rsidR="00552276" w14:paraId="7A6237E4" w14:textId="77777777">
            <w:trPr>
              <w:trHeight w:val="1670"/>
            </w:trPr>
            <w:tc>
              <w:tcPr>
                <w:tcW w:w="4675" w:type="dxa"/>
                <w:vAlign w:val="center"/>
              </w:tcPr>
              <w:p w14:paraId="0FCB2098" w14:textId="77777777" w:rsidR="00552276" w:rsidRDefault="00000000">
                <w:pPr>
                  <w:jc w:val="center"/>
                  <w:rPr>
                    <w:b/>
                    <w:bCs/>
                    <w:color w:val="971D20"/>
                  </w:rPr>
                </w:pPr>
                <m:oMathPara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bCs/>
                            <w:color w:val="971D20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971D20"/>
                          </w:rPr>
                          <m:t>113</m:t>
                        </m:r>
                      </m:e>
                    </m:rad>
                  </m:oMath>
                </m:oMathPara>
              </w:p>
            </w:tc>
            <w:tc>
              <w:tcPr>
                <w:tcW w:w="4675" w:type="dxa"/>
                <w:vAlign w:val="center"/>
              </w:tcPr>
              <w:p w14:paraId="7EAE28DA" w14:textId="77777777" w:rsidR="00552276" w:rsidRDefault="00000000">
                <w:pPr>
                  <w:jc w:val="center"/>
                  <w:rPr>
                    <w:b/>
                    <w:bCs/>
                    <w:color w:val="971D20"/>
                  </w:rPr>
                </w:pPr>
                <m:oMathPara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bCs/>
                            <w:color w:val="971D20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971D20"/>
                          </w:rPr>
                          <m:t>389</m:t>
                        </m:r>
                      </m:e>
                    </m:rad>
                  </m:oMath>
                </m:oMathPara>
              </w:p>
            </w:tc>
          </w:tr>
          <w:tr w:rsidR="00552276" w14:paraId="4B7E0285" w14:textId="77777777">
            <w:trPr>
              <w:trHeight w:val="1670"/>
            </w:trPr>
            <w:tc>
              <w:tcPr>
                <w:tcW w:w="4675" w:type="dxa"/>
                <w:vAlign w:val="center"/>
              </w:tcPr>
              <w:p w14:paraId="25071A0B" w14:textId="77777777" w:rsidR="00552276" w:rsidRDefault="00000000">
                <w:pPr>
                  <w:jc w:val="center"/>
                  <w:rPr>
                    <w:b/>
                    <w:bCs/>
                    <w:color w:val="971D20"/>
                  </w:rPr>
                </w:pPr>
                <m:oMathPara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bCs/>
                            <w:color w:val="971D20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971D20"/>
                          </w:rPr>
                          <m:t>254</m:t>
                        </m:r>
                      </m:e>
                    </m:rad>
                  </m:oMath>
                </m:oMathPara>
              </w:p>
            </w:tc>
            <w:tc>
              <w:tcPr>
                <w:tcW w:w="4675" w:type="dxa"/>
                <w:vAlign w:val="center"/>
              </w:tcPr>
              <w:p w14:paraId="1C7EE759" w14:textId="77777777" w:rsidR="00552276" w:rsidRDefault="00000000">
                <w:pPr>
                  <w:jc w:val="center"/>
                  <w:rPr>
                    <w:b/>
                    <w:bCs/>
                    <w:color w:val="971D20"/>
                  </w:rPr>
                </w:pPr>
                <m:oMathPara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bCs/>
                            <w:color w:val="971D20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971D20"/>
                          </w:rPr>
                          <m:t>146</m:t>
                        </m:r>
                      </m:e>
                    </m:rad>
                  </m:oMath>
                </m:oMathPara>
              </w:p>
            </w:tc>
          </w:tr>
          <w:tr w:rsidR="00552276" w14:paraId="0D0F10C1" w14:textId="77777777">
            <w:trPr>
              <w:trHeight w:val="1670"/>
            </w:trPr>
            <w:tc>
              <w:tcPr>
                <w:tcW w:w="4675" w:type="dxa"/>
                <w:vAlign w:val="center"/>
              </w:tcPr>
              <w:p w14:paraId="3C338334" w14:textId="77777777" w:rsidR="00552276" w:rsidRDefault="00000000">
                <w:pPr>
                  <w:jc w:val="center"/>
                  <w:rPr>
                    <w:b/>
                    <w:bCs/>
                    <w:color w:val="971D20"/>
                  </w:rPr>
                </w:pPr>
                <m:oMathPara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bCs/>
                            <w:color w:val="971D20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971D20"/>
                          </w:rPr>
                          <m:t>77</m:t>
                        </m:r>
                      </m:e>
                    </m:rad>
                  </m:oMath>
                </m:oMathPara>
              </w:p>
            </w:tc>
            <w:tc>
              <w:tcPr>
                <w:tcW w:w="4675" w:type="dxa"/>
                <w:vAlign w:val="center"/>
              </w:tcPr>
              <w:p w14:paraId="1F3D4865" w14:textId="77777777" w:rsidR="00552276" w:rsidRDefault="00000000">
                <w:pPr>
                  <w:jc w:val="center"/>
                  <w:rPr>
                    <w:b/>
                    <w:bCs/>
                    <w:color w:val="971D20"/>
                  </w:rPr>
                </w:pPr>
                <m:oMathPara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bCs/>
                            <w:color w:val="971D20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971D20"/>
                          </w:rPr>
                          <m:t>23</m:t>
                        </m:r>
                      </m:e>
                    </m:rad>
                  </m:oMath>
                </m:oMathPara>
              </w:p>
            </w:tc>
          </w:tr>
          <w:tr w:rsidR="00552276" w14:paraId="01687CBB" w14:textId="77777777">
            <w:trPr>
              <w:trHeight w:val="1670"/>
            </w:trPr>
            <w:tc>
              <w:tcPr>
                <w:tcW w:w="4675" w:type="dxa"/>
                <w:vAlign w:val="center"/>
              </w:tcPr>
              <w:p w14:paraId="16026939" w14:textId="77777777" w:rsidR="00552276" w:rsidRDefault="00000000">
                <w:pPr>
                  <w:jc w:val="center"/>
                  <w:rPr>
                    <w:b/>
                    <w:bCs/>
                    <w:color w:val="971D20"/>
                  </w:rPr>
                </w:pPr>
                <m:oMathPara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bCs/>
                            <w:color w:val="971D20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971D20"/>
                          </w:rPr>
                          <m:t>351</m:t>
                        </m:r>
                      </m:e>
                    </m:rad>
                  </m:oMath>
                </m:oMathPara>
              </w:p>
            </w:tc>
            <w:tc>
              <w:tcPr>
                <w:tcW w:w="4675" w:type="dxa"/>
                <w:vAlign w:val="center"/>
              </w:tcPr>
              <w:p w14:paraId="758B7084" w14:textId="77777777" w:rsidR="00552276" w:rsidRDefault="00000000">
                <w:pPr>
                  <w:jc w:val="center"/>
                  <w:rPr>
                    <w:b/>
                    <w:bCs/>
                    <w:color w:val="971D20"/>
                  </w:rPr>
                </w:pPr>
                <m:oMath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/>
                          <w:bCs/>
                          <w:color w:val="971D20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971D20"/>
                        </w:rPr>
                        <m:t>288</m:t>
                      </m:r>
                    </m:e>
                  </m:rad>
                </m:oMath>
              </w:p>
            </w:tc>
          </w:tr>
        </w:tbl>
      </w:sdtContent>
    </w:sdt>
    <w:p w14:paraId="2085C051" w14:textId="77777777" w:rsidR="00552276" w:rsidRDefault="00552276"/>
    <w:p w14:paraId="462FA79D" w14:textId="77777777" w:rsidR="00552276" w:rsidRDefault="00552276"/>
    <w:sectPr w:rsidR="005522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753D0" w14:textId="77777777" w:rsidR="00E47E67" w:rsidRDefault="00E47E67">
      <w:pPr>
        <w:spacing w:after="0" w:line="240" w:lineRule="auto"/>
      </w:pPr>
      <w:r>
        <w:separator/>
      </w:r>
    </w:p>
  </w:endnote>
  <w:endnote w:type="continuationSeparator" w:id="0">
    <w:p w14:paraId="456C4697" w14:textId="77777777" w:rsidR="00E47E67" w:rsidRDefault="00E47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5CE2621-D934-3D46-8178-532D911DBB1C}"/>
    <w:embedBold r:id="rId2" w:fontKey="{E915B67A-73F1-7F46-9291-835691B6BCBE}"/>
    <w:embedItalic r:id="rId3" w:fontKey="{7385D4B0-2F7F-7E43-A76C-AF1D31E3F806}"/>
    <w:embedBoldItalic r:id="rId4" w:fontKey="{7A336CE7-6EDB-1045-8743-B1CECEE294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05785220-3669-B641-8BA6-8E26C19E825E}"/>
    <w:embedBold r:id="rId6" w:fontKey="{BE56C765-0EF8-8240-9ECD-F1EF10C42FA7}"/>
    <w:embedItalic r:id="rId7" w:fontKey="{86C2C4B1-6582-F045-B3AF-27E10492AFE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B716850A-A44B-5D49-BB07-93BE7A2F24EF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Bold r:id="rId9" w:fontKey="{A7CA7833-584A-8E4F-99A2-B29094A2A8BC}"/>
    <w:embedBoldItalic r:id="rId10" w:fontKey="{B956C56F-E400-1845-ACFD-16A04B898E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91A06" w14:textId="77777777" w:rsidR="00552276" w:rsidRDefault="0055227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9F175" w14:textId="2CC92F59" w:rsidR="00552276" w:rsidRDefault="0006563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E045580" wp14:editId="68E1CC34">
              <wp:simplePos x="0" y="0"/>
              <wp:positionH relativeFrom="column">
                <wp:posOffset>1078572</wp:posOffset>
              </wp:positionH>
              <wp:positionV relativeFrom="paragraph">
                <wp:posOffset>-254000</wp:posOffset>
              </wp:positionV>
              <wp:extent cx="4010025" cy="303530"/>
              <wp:effectExtent l="0" t="0" r="0" b="0"/>
              <wp:wrapNone/>
              <wp:docPr id="976484577" name="Rectangle 9764845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0025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5BF7CB" w14:textId="1016543B" w:rsidR="00552276" w:rsidRDefault="00EF4768" w:rsidP="00065634">
                          <w:pPr>
                            <w:pStyle w:val="Footer"/>
                          </w:pPr>
                          <w:fldSimple w:instr=" TITLE  \* MERGEFORMAT ">
                            <w:r w:rsidR="002C18B0">
                              <w:t>Numbers That Play Fair</w:t>
                            </w:r>
                          </w:fldSimple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E045580" id="Rectangle 976484577" o:spid="_x0000_s1026" style="position:absolute;margin-left:84.95pt;margin-top:-20pt;width:315.75pt;height:23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" filled="f" stroked="f">
              <v:textbox inset="2.53958mm,1.2694mm,2.53958mm,1.2694mm">
                <w:txbxContent>
                  <w:p w14:paraId="355BF7CB" w14:textId="1016543B" w:rsidR="00552276" w:rsidRDefault="00EF4768" w:rsidP="00065634">
                    <w:pPr>
                      <w:pStyle w:val="Footer"/>
                    </w:pPr>
                    <w:fldSimple w:instr=" TITLE  \* MERGEFORMAT ">
                      <w:r w:rsidR="002C18B0">
                        <w:t>Numbers That Play Fair</w:t>
                      </w:r>
                    </w:fldSimple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58240" behindDoc="1" locked="0" layoutInCell="1" hidden="0" allowOverlap="1" wp14:anchorId="69488D2B" wp14:editId="5F9F66F7">
          <wp:simplePos x="0" y="0"/>
          <wp:positionH relativeFrom="column">
            <wp:posOffset>1162343</wp:posOffset>
          </wp:positionH>
          <wp:positionV relativeFrom="paragraph">
            <wp:posOffset>-257810</wp:posOffset>
          </wp:positionV>
          <wp:extent cx="4902200" cy="508000"/>
          <wp:effectExtent l="0" t="0" r="0" b="0"/>
          <wp:wrapNone/>
          <wp:docPr id="97648457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6E039" w14:textId="77777777" w:rsidR="00552276" w:rsidRDefault="0055227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CDF3C4" w14:textId="77777777" w:rsidR="00E47E67" w:rsidRDefault="00E47E67">
      <w:pPr>
        <w:spacing w:after="0" w:line="240" w:lineRule="auto"/>
      </w:pPr>
      <w:r>
        <w:separator/>
      </w:r>
    </w:p>
  </w:footnote>
  <w:footnote w:type="continuationSeparator" w:id="0">
    <w:p w14:paraId="7C69A088" w14:textId="77777777" w:rsidR="00E47E67" w:rsidRDefault="00E47E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18AD3" w14:textId="77777777" w:rsidR="00552276" w:rsidRDefault="0055227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7AFCA6" w14:textId="77777777" w:rsidR="00552276" w:rsidRDefault="0055227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AEF98" w14:textId="77777777" w:rsidR="00552276" w:rsidRDefault="0055227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6905603">
    <w:abstractNumId w:val="2"/>
  </w:num>
  <w:num w:numId="2" w16cid:durableId="1771200790">
    <w:abstractNumId w:val="1"/>
  </w:num>
  <w:num w:numId="3" w16cid:durableId="729034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displayBackgroundShape/>
  <w:embedTrueTypeFonts/>
  <w:attachedTemplate r:id="rId1"/>
  <w:linkStyl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276"/>
    <w:rsid w:val="000042DA"/>
    <w:rsid w:val="00065634"/>
    <w:rsid w:val="001455C8"/>
    <w:rsid w:val="001D11D2"/>
    <w:rsid w:val="00202C4B"/>
    <w:rsid w:val="002C18B0"/>
    <w:rsid w:val="002E40AE"/>
    <w:rsid w:val="00365381"/>
    <w:rsid w:val="003A4CCE"/>
    <w:rsid w:val="003C438C"/>
    <w:rsid w:val="0043734C"/>
    <w:rsid w:val="00552276"/>
    <w:rsid w:val="00554D53"/>
    <w:rsid w:val="0064465A"/>
    <w:rsid w:val="006C1BE1"/>
    <w:rsid w:val="007D2DE7"/>
    <w:rsid w:val="00866405"/>
    <w:rsid w:val="00D041DC"/>
    <w:rsid w:val="00E47E67"/>
    <w:rsid w:val="00E56BDD"/>
    <w:rsid w:val="00E71988"/>
    <w:rsid w:val="00EF4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2C477"/>
  <w15:docId w15:val="{49B246C3-C5BA-CC4D-A92B-DB7BE972F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065634"/>
    <w:pPr>
      <w:spacing w:after="160" w:line="278" w:lineRule="auto"/>
    </w:pPr>
    <w:rPr>
      <w:rFonts w:eastAsiaTheme="minorHAnsi"/>
      <w:kern w:val="2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5634"/>
    <w:pPr>
      <w:spacing w:before="200" w:after="12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5634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065634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065634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5634"/>
    <w:pPr>
      <w:keepNext/>
      <w:keepLines/>
      <w:spacing w:before="80" w:after="40"/>
      <w:outlineLvl w:val="4"/>
    </w:pPr>
    <w:rPr>
      <w:rFonts w:eastAsiaTheme="majorEastAsia" w:cstheme="majorBidi"/>
      <w:color w:val="1E679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56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56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56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56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065634"/>
    <w:rPr>
      <w:b/>
      <w:bCs/>
      <w:caps/>
      <w:sz w:val="32"/>
      <w:szCs w:val="32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656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5634"/>
    <w:rPr>
      <w:rFonts w:eastAsiaTheme="minorHAnsi"/>
      <w:kern w:val="2"/>
      <w:lang w:val="en-US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065634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065634"/>
    <w:rPr>
      <w:rFonts w:eastAsiaTheme="minorHAnsi"/>
      <w:b/>
      <w:bCs/>
      <w:caps/>
      <w:kern w:val="2"/>
      <w:lang w:val="en-US"/>
      <w14:ligatures w14:val="standardContextual"/>
    </w:rPr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rPr>
      <w:b w:val="0"/>
      <w:caps w:val="0"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bCs/>
      <w:caps/>
      <w:color w:val="2D2D2D"/>
      <w:spacing w:val="-10"/>
      <w:kern w:val="28"/>
      <w:sz w:val="24"/>
      <w:szCs w:val="56"/>
      <w:lang w:val="en-US"/>
      <w14:ligatures w14:val="standardContextual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65634"/>
    <w:rPr>
      <w:rFonts w:eastAsia="Times New Roman"/>
      <w:b/>
      <w:bCs/>
      <w:color w:val="971D20" w:themeColor="accent3"/>
      <w:kern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065634"/>
    <w:rPr>
      <w:rFonts w:eastAsiaTheme="minorHAnsi"/>
      <w:i/>
      <w:iCs/>
      <w:color w:val="971D20" w:themeColor="accent3"/>
      <w:kern w:val="2"/>
      <w:lang w:val="en-US"/>
      <w14:ligatures w14:val="standardContextual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065634"/>
    <w:rPr>
      <w:rFonts w:eastAsiaTheme="minorHAnsi"/>
      <w:i/>
      <w:iCs/>
      <w:kern w:val="2"/>
      <w:sz w:val="18"/>
      <w:szCs w:val="18"/>
      <w:lang w:val="en-US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065634"/>
    <w:rPr>
      <w:rFonts w:eastAsiaTheme="minorHAnsi"/>
      <w:b/>
      <w:bCs/>
      <w:caps/>
      <w:kern w:val="2"/>
      <w:sz w:val="32"/>
      <w:szCs w:val="32"/>
      <w:lang w:val="en-US"/>
      <w14:ligatures w14:val="standardContextual"/>
    </w:rPr>
  </w:style>
  <w:style w:type="paragraph" w:styleId="Quote">
    <w:name w:val="Quote"/>
    <w:aliases w:val="Block Quote"/>
    <w:basedOn w:val="Normal"/>
    <w:link w:val="QuoteChar"/>
    <w:qFormat/>
    <w:rsid w:val="00065634"/>
    <w:pPr>
      <w:ind w:left="720"/>
    </w:pPr>
    <w:rPr>
      <w:i/>
    </w:rPr>
  </w:style>
  <w:style w:type="character" w:customStyle="1" w:styleId="QuoteChar">
    <w:name w:val="Quote Char"/>
    <w:aliases w:val="Block Quote Char"/>
    <w:basedOn w:val="DefaultParagraphFont"/>
    <w:link w:val="Quote"/>
    <w:rsid w:val="00AC349E"/>
    <w:rPr>
      <w:rFonts w:eastAsiaTheme="minorHAnsi"/>
      <w:i/>
      <w:kern w:val="2"/>
      <w:lang w:val="en-US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065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065634"/>
    <w:rPr>
      <w:color w:val="288AC3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563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65634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288AC3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065634"/>
    <w:rPr>
      <w:rFonts w:eastAsiaTheme="majorEastAsia" w:cstheme="majorBidi"/>
      <w:color w:val="595959" w:themeColor="text1" w:themeTint="A6"/>
      <w:kern w:val="2"/>
      <w:lang w:val="en-US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5634"/>
    <w:rPr>
      <w:rFonts w:eastAsiaTheme="majorEastAsia" w:cstheme="majorBidi"/>
      <w:i/>
      <w:iCs/>
      <w:color w:val="272727" w:themeColor="text1" w:themeTint="D8"/>
      <w:kern w:val="2"/>
      <w:lang w:val="en-US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5634"/>
    <w:rPr>
      <w:rFonts w:eastAsiaTheme="majorEastAsia" w:cstheme="majorBidi"/>
      <w:color w:val="272727" w:themeColor="text1" w:themeTint="D8"/>
      <w:kern w:val="2"/>
      <w:lang w:val="en-US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065634"/>
    <w:rPr>
      <w:rFonts w:eastAsiaTheme="minorHAnsi"/>
      <w:caps/>
      <w:kern w:val="2"/>
      <w:lang w:val="en-US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5634"/>
    <w:rPr>
      <w:rFonts w:eastAsiaTheme="majorEastAsia" w:cstheme="majorBidi"/>
      <w:color w:val="1E6792" w:themeColor="accent1" w:themeShade="BF"/>
      <w:kern w:val="2"/>
      <w:lang w:val="en-US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5634"/>
    <w:rPr>
      <w:rFonts w:eastAsiaTheme="majorEastAsia" w:cstheme="majorBidi"/>
      <w:i/>
      <w:iCs/>
      <w:color w:val="595959" w:themeColor="text1" w:themeTint="A6"/>
      <w:kern w:val="2"/>
      <w:lang w:val="en-US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065634"/>
    <w:rPr>
      <w:color w:val="288AC3" w:themeColor="followedHyperlink"/>
      <w:u w:val="single"/>
    </w:rPr>
  </w:style>
  <w:style w:type="paragraph" w:customStyle="1" w:styleId="AnswerKey">
    <w:name w:val="Answer Key"/>
    <w:basedOn w:val="Normal"/>
    <w:qFormat/>
    <w:rsid w:val="00065634"/>
    <w:rPr>
      <w:color w:val="FFFFFF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gracia/Documents/LEARN/2025%20Rebrand/LEARN%20Document%20Templates/LEARN%20Vertical%20Template%202025.dotx" TargetMode="External"/></Relationships>
</file>

<file path=word/theme/theme1.xml><?xml version="1.0" encoding="utf-8"?>
<a:theme xmlns:a="http://schemas.openxmlformats.org/drawingml/2006/main" name="LEARN16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FFFFFF"/>
      </a:accent5>
      <a:accent6>
        <a:srgbClr val="FFFFFF"/>
      </a:accent6>
      <a:hlink>
        <a:srgbClr val="288AC3"/>
      </a:hlink>
      <a:folHlink>
        <a:srgbClr val="288AC3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iBextOwdKtdpkDMcxtAGIEe94g==">CgMxLjAaHwoBMBIaChgICVIUChJ0YWJsZS40ZnZucWJjY2NlbDUyDmgucTY5a2MwNzk2andwMg5oLmc1N3Bpdm0yMDQ1bDINaC5sZGowc2ZmNmxsMjgAciExUFlsMFNGSDBpaHJDLS1TZ1p5bkp4MEkzRVVQVFo4dUE=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LEARN Vertical Template 2025.dotx</Template>
  <TotalTime>1</TotalTime>
  <Pages>3</Pages>
  <Words>39</Words>
  <Characters>111</Characters>
  <Application>Microsoft Office Word</Application>
  <DocSecurity>0</DocSecurity>
  <Lines>42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Numbers That Play Fair</vt:lpstr>
    </vt:vector>
  </TitlesOfParts>
  <Manager/>
  <Company/>
  <LinksUpToDate>false</LinksUpToDate>
  <CharactersWithSpaces>113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Numbers That Play Fair</dc:title>
  <dc:subject/>
  <dc:creator>K20 Center</dc:creator>
  <cp:keywords/>
  <dc:description/>
  <cp:lastModifiedBy>Finley-Combs, Elsa C.</cp:lastModifiedBy>
  <cp:revision>4</cp:revision>
  <cp:lastPrinted>2026-04-27T13:40:00Z</cp:lastPrinted>
  <dcterms:created xsi:type="dcterms:W3CDTF">2026-04-27T13:40:00Z</dcterms:created>
  <dcterms:modified xsi:type="dcterms:W3CDTF">2026-04-27T13:40:00Z</dcterms:modified>
  <cp:category/>
</cp:coreProperties>
</file>