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560EE1A" w14:textId="77777777" w:rsidR="00B76ACC" w:rsidRDefault="00000000">
      <w:pPr>
        <w:pStyle w:val="Title"/>
        <w:rPr>
          <w:color w:val="910D28"/>
        </w:rPr>
      </w:pPr>
      <w:r>
        <w:t>EXIT TICKET</w:t>
      </w:r>
    </w:p>
    <w:p w14:paraId="329B270D" w14:textId="6C169295" w:rsidR="00B76ACC" w:rsidRDefault="00000000">
      <w:r>
        <w:rPr>
          <w:b/>
          <w:bCs/>
          <w:color w:val="910D28"/>
        </w:rPr>
        <w:t>Question 1:</w:t>
      </w:r>
      <w:r>
        <w:rPr>
          <w:b/>
          <w:bCs/>
          <w:color w:val="910D28"/>
        </w:rPr>
        <w:br/>
      </w:r>
      <w:r>
        <w:t xml:space="preserve">You are designing a square garden in your backyard. You want to cover the entire garden with square tiles, and you want the garden itself to be a perfect square (same length and width). You have 144 tiles, and each tile is 1 ft by 1 ft. </w:t>
      </w:r>
    </w:p>
    <w:p w14:paraId="0535DBC4" w14:textId="77777777" w:rsidR="00B76ACC" w:rsidRDefault="00000000" w:rsidP="00DD19D9">
      <w:pPr>
        <w:numPr>
          <w:ilvl w:val="0"/>
          <w:numId w:val="7"/>
        </w:numPr>
        <w:spacing w:after="0"/>
      </w:pPr>
      <w:r>
        <w:t xml:space="preserve">Can you create a square-shaped garden with these tiles? </w:t>
      </w:r>
    </w:p>
    <w:p w14:paraId="7E3CB0F6" w14:textId="18F4F49C" w:rsidR="00B76ACC" w:rsidRDefault="00000000" w:rsidP="00DD19D9">
      <w:pPr>
        <w:numPr>
          <w:ilvl w:val="0"/>
          <w:numId w:val="7"/>
        </w:numPr>
      </w:pPr>
      <w:r>
        <w:t>If yes, what will be the side length of the garden? Draw and label a picture to illustrate your answer.</w:t>
      </w:r>
    </w:p>
    <w:tbl>
      <w:tblPr>
        <w:tblStyle w:val="a2"/>
        <w:tblW w:w="9085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9085"/>
      </w:tblGrid>
      <w:tr w:rsidR="00B76ACC" w14:paraId="39CFCEE6" w14:textId="77777777">
        <w:trPr>
          <w:trHeight w:val="2314"/>
        </w:trPr>
        <w:tc>
          <w:tcPr>
            <w:tcW w:w="9085" w:type="dxa"/>
            <w:vMerge w:val="restart"/>
            <w:tcBorders>
              <w:top w:val="single" w:sz="8" w:space="0" w:color="288AC3"/>
              <w:left w:val="single" w:sz="8" w:space="0" w:color="288AC3"/>
              <w:right w:val="single" w:sz="8" w:space="0" w:color="288AC3"/>
            </w:tcBorders>
          </w:tcPr>
          <w:p w14:paraId="795DC77F" w14:textId="77777777" w:rsidR="00B76ACC" w:rsidRDefault="00B76ACC">
            <w:pPr>
              <w:pStyle w:val="Heading1"/>
            </w:pPr>
            <w:bookmarkStart w:id="0" w:name="_heading=h.oery0kgkcb3i" w:colFirst="0" w:colLast="0"/>
            <w:bookmarkEnd w:id="0"/>
          </w:p>
          <w:p w14:paraId="1DBB5630" w14:textId="77777777" w:rsidR="00B76ACC" w:rsidRDefault="00B76ACC"/>
          <w:p w14:paraId="36E63D70" w14:textId="77777777" w:rsidR="00B76ACC" w:rsidRDefault="00B76ACC"/>
        </w:tc>
      </w:tr>
      <w:tr w:rsidR="00B76ACC" w14:paraId="0257A1F4" w14:textId="77777777">
        <w:trPr>
          <w:trHeight w:val="645"/>
        </w:trPr>
        <w:tc>
          <w:tcPr>
            <w:tcW w:w="9085" w:type="dxa"/>
            <w:vMerge/>
            <w:tcBorders>
              <w:left w:val="single" w:sz="8" w:space="0" w:color="288AC3"/>
              <w:bottom w:val="single" w:sz="8" w:space="0" w:color="288AC3"/>
              <w:right w:val="single" w:sz="8" w:space="0" w:color="288AC3"/>
            </w:tcBorders>
          </w:tcPr>
          <w:p w14:paraId="744125E4" w14:textId="77777777" w:rsidR="00B76ACC" w:rsidRDefault="00B76A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</w:tbl>
    <w:p w14:paraId="76ECC65C" w14:textId="77777777" w:rsidR="00B76ACC" w:rsidRDefault="00B76ACC">
      <w:pPr>
        <w:rPr>
          <w:b/>
          <w:bCs/>
          <w:color w:val="910D28"/>
        </w:rPr>
      </w:pPr>
    </w:p>
    <w:p w14:paraId="7482A484" w14:textId="77777777" w:rsidR="00B76ACC" w:rsidRDefault="00000000" w:rsidP="00DA0D6D">
      <w:pPr>
        <w:spacing w:after="0"/>
        <w:rPr>
          <w:b/>
          <w:bCs/>
          <w:color w:val="910D28"/>
        </w:rPr>
      </w:pPr>
      <w:r>
        <w:rPr>
          <w:b/>
          <w:bCs/>
          <w:color w:val="910D28"/>
        </w:rPr>
        <w:t xml:space="preserve">Question 2: </w:t>
      </w:r>
    </w:p>
    <w:p w14:paraId="52EE5EB4" w14:textId="77777777" w:rsidR="00B76ACC" w:rsidRDefault="00000000" w:rsidP="00DA0D6D">
      <w:pPr>
        <w:spacing w:after="0"/>
      </w:pPr>
      <w:r>
        <w:t xml:space="preserve">There are 35 students in your class, and their desks need to be arranged in a perfect square. </w:t>
      </w:r>
    </w:p>
    <w:p w14:paraId="1DB3F7E2" w14:textId="77777777" w:rsidR="00B76ACC" w:rsidRDefault="00000000" w:rsidP="00DD19D9">
      <w:pPr>
        <w:numPr>
          <w:ilvl w:val="0"/>
          <w:numId w:val="6"/>
        </w:numPr>
        <w:spacing w:after="0"/>
      </w:pPr>
      <w:r>
        <w:t xml:space="preserve">Is this possible? Why or why not? </w:t>
      </w:r>
    </w:p>
    <w:p w14:paraId="1C396070" w14:textId="77777777" w:rsidR="00B76ACC" w:rsidRDefault="00000000" w:rsidP="00DD19D9">
      <w:pPr>
        <w:numPr>
          <w:ilvl w:val="0"/>
          <w:numId w:val="6"/>
        </w:numPr>
        <w:spacing w:after="0"/>
      </w:pPr>
      <w:r>
        <w:t xml:space="preserve">Describe a solution to this problem. </w:t>
      </w:r>
    </w:p>
    <w:p w14:paraId="6035592A" w14:textId="77777777" w:rsidR="00B76ACC" w:rsidRDefault="00000000" w:rsidP="00DD19D9">
      <w:pPr>
        <w:numPr>
          <w:ilvl w:val="0"/>
          <w:numId w:val="6"/>
        </w:numPr>
      </w:pPr>
      <w:r>
        <w:t>Draw and label an illustration to go along with your solution.</w:t>
      </w:r>
    </w:p>
    <w:tbl>
      <w:tblPr>
        <w:tblStyle w:val="a3"/>
        <w:tblW w:w="9085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9085"/>
      </w:tblGrid>
      <w:tr w:rsidR="00B76ACC" w14:paraId="251AAC1A" w14:textId="77777777">
        <w:trPr>
          <w:trHeight w:val="2314"/>
        </w:trPr>
        <w:tc>
          <w:tcPr>
            <w:tcW w:w="9085" w:type="dxa"/>
            <w:vMerge w:val="restart"/>
            <w:tcBorders>
              <w:top w:val="single" w:sz="8" w:space="0" w:color="288AC3"/>
              <w:left w:val="single" w:sz="8" w:space="0" w:color="288AC3"/>
              <w:right w:val="single" w:sz="8" w:space="0" w:color="288AC3"/>
            </w:tcBorders>
          </w:tcPr>
          <w:p w14:paraId="79AA8E19" w14:textId="77777777" w:rsidR="00B76ACC" w:rsidRDefault="00B76ACC">
            <w:pPr>
              <w:pStyle w:val="Heading1"/>
            </w:pPr>
            <w:bookmarkStart w:id="1" w:name="_heading=h.8wfqagmrypwg" w:colFirst="0" w:colLast="0"/>
            <w:bookmarkEnd w:id="1"/>
          </w:p>
          <w:p w14:paraId="1F1A603A" w14:textId="77777777" w:rsidR="00B76ACC" w:rsidRDefault="00B76ACC"/>
          <w:p w14:paraId="51EA5062" w14:textId="77777777" w:rsidR="00B76ACC" w:rsidRDefault="00B76ACC"/>
        </w:tc>
      </w:tr>
      <w:tr w:rsidR="00B76ACC" w14:paraId="0DCB7260" w14:textId="77777777">
        <w:trPr>
          <w:trHeight w:val="750"/>
        </w:trPr>
        <w:tc>
          <w:tcPr>
            <w:tcW w:w="9085" w:type="dxa"/>
            <w:vMerge/>
            <w:tcBorders>
              <w:left w:val="single" w:sz="8" w:space="0" w:color="288AC3"/>
              <w:bottom w:val="single" w:sz="8" w:space="0" w:color="288AC3"/>
              <w:right w:val="single" w:sz="8" w:space="0" w:color="288AC3"/>
            </w:tcBorders>
          </w:tcPr>
          <w:p w14:paraId="0B491586" w14:textId="77777777" w:rsidR="00B76ACC" w:rsidRDefault="00B76ACC">
            <w:pPr>
              <w:widowControl w:val="0"/>
              <w:spacing w:after="0"/>
            </w:pPr>
          </w:p>
        </w:tc>
      </w:tr>
    </w:tbl>
    <w:p w14:paraId="50EF854C" w14:textId="77777777" w:rsidR="00B76ACC" w:rsidRDefault="00B76ACC"/>
    <w:sectPr w:rsidR="00B76A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314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B3703" w14:textId="77777777" w:rsidR="008E37C3" w:rsidRDefault="008E37C3">
      <w:pPr>
        <w:spacing w:after="0" w:line="240" w:lineRule="auto"/>
      </w:pPr>
      <w:r>
        <w:separator/>
      </w:r>
    </w:p>
  </w:endnote>
  <w:endnote w:type="continuationSeparator" w:id="0">
    <w:p w14:paraId="6D5D4619" w14:textId="77777777" w:rsidR="008E37C3" w:rsidRDefault="008E3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582DCE-F106-8942-BEEE-0DC3FF456769}"/>
    <w:embedBold r:id="rId2" w:fontKey="{13F1950A-6634-7047-B231-2636AF6063A0}"/>
    <w:embedItalic r:id="rId3" w:fontKey="{5D0B7F1D-5CFC-B749-A479-DB22AA2912D9}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4" w:fontKey="{F0EE27FE-243C-9948-B137-EB8A10DC47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4F91DED-DDE9-1341-A2F9-F82EE6B6F493}"/>
    <w:embedBold r:id="rId6" w:fontKey="{9DCA9379-03D8-A04E-8F8B-1E60BA2566FF}"/>
    <w:embedItalic r:id="rId7" w:fontKey="{CCFECBA8-DF44-3C43-AB50-EB581EC670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89E79F99-BB5A-0A40-9A09-AF0839A9F5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BD210" w14:textId="77777777" w:rsidR="00B76ACC" w:rsidRDefault="00B76A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1EE44" w14:textId="551DCE35" w:rsidR="00B76ACC" w:rsidRDefault="00DD19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EF8846D" wp14:editId="143681CD">
              <wp:simplePos x="0" y="0"/>
              <wp:positionH relativeFrom="column">
                <wp:posOffset>907073</wp:posOffset>
              </wp:positionH>
              <wp:positionV relativeFrom="paragraph">
                <wp:posOffset>-6985</wp:posOffset>
              </wp:positionV>
              <wp:extent cx="4019550" cy="304800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95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C40E43" w14:textId="5DDD6618" w:rsidR="00B76ACC" w:rsidRDefault="00DD19D9" w:rsidP="00DD19D9">
                          <w:pPr>
                            <w:pStyle w:val="Footer"/>
                          </w:pPr>
                          <w:fldSimple w:instr=" TITLE  \* MERGEFORMAT ">
                            <w:r w:rsidR="00A36755">
                              <w:t>Numbers That Play Fair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F8846D" id="Rectangle 11" o:spid="_x0000_s1026" style="position:absolute;margin-left:71.4pt;margin-top:-.55pt;width:316.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" filled="f" stroked="f">
              <v:textbox inset="2.53958mm,1.2694mm,2.53958mm,1.2694mm">
                <w:txbxContent>
                  <w:p w14:paraId="3DC40E43" w14:textId="5DDD6618" w:rsidR="00B76ACC" w:rsidRDefault="00DD19D9" w:rsidP="00DD19D9">
                    <w:pPr>
                      <w:pStyle w:val="Footer"/>
                    </w:pPr>
                    <w:fldSimple w:instr=" TITLE  \* MERGEFORMAT ">
                      <w:r w:rsidR="00A36755">
                        <w:t>Numbers That Play Fair</w:t>
                      </w:r>
                    </w:fldSimple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4F4FCA7E" wp14:editId="737CA6C9">
          <wp:simplePos x="0" y="0"/>
          <wp:positionH relativeFrom="column">
            <wp:posOffset>992505</wp:posOffset>
          </wp:positionH>
          <wp:positionV relativeFrom="paragraph">
            <wp:posOffset>-18415</wp:posOffset>
          </wp:positionV>
          <wp:extent cx="4902200" cy="508000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92A8F" w14:textId="77777777" w:rsidR="00B76ACC" w:rsidRDefault="00B76A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2E2A1" w14:textId="77777777" w:rsidR="008E37C3" w:rsidRDefault="008E37C3">
      <w:pPr>
        <w:spacing w:after="0" w:line="240" w:lineRule="auto"/>
      </w:pPr>
      <w:r>
        <w:separator/>
      </w:r>
    </w:p>
  </w:footnote>
  <w:footnote w:type="continuationSeparator" w:id="0">
    <w:p w14:paraId="432FC0D3" w14:textId="77777777" w:rsidR="008E37C3" w:rsidRDefault="008E3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DA05D" w14:textId="77777777" w:rsidR="00B76ACC" w:rsidRDefault="00B76A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BBE64" w14:textId="77777777" w:rsidR="00B76ACC" w:rsidRDefault="00B76A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F6DAB" w14:textId="77777777" w:rsidR="00B76ACC" w:rsidRDefault="00B76A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86D9E"/>
    <w:multiLevelType w:val="multilevel"/>
    <w:tmpl w:val="1368CE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CA0BBA"/>
    <w:multiLevelType w:val="multilevel"/>
    <w:tmpl w:val="D56E99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038295D"/>
    <w:multiLevelType w:val="multilevel"/>
    <w:tmpl w:val="0D06E2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B575DC"/>
    <w:multiLevelType w:val="multilevel"/>
    <w:tmpl w:val="4D7637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65808468">
    <w:abstractNumId w:val="0"/>
  </w:num>
  <w:num w:numId="2" w16cid:durableId="25060044">
    <w:abstractNumId w:val="3"/>
  </w:num>
  <w:num w:numId="3" w16cid:durableId="1296905603">
    <w:abstractNumId w:val="5"/>
  </w:num>
  <w:num w:numId="4" w16cid:durableId="1771200790">
    <w:abstractNumId w:val="4"/>
  </w:num>
  <w:num w:numId="5" w16cid:durableId="729034853">
    <w:abstractNumId w:val="2"/>
  </w:num>
  <w:num w:numId="6" w16cid:durableId="11105336">
    <w:abstractNumId w:val="1"/>
  </w:num>
  <w:num w:numId="7" w16cid:durableId="12831486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displayBackgroundShape/>
  <w:embedTrueTypeFonts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ACC"/>
    <w:rsid w:val="00202C4B"/>
    <w:rsid w:val="0064465A"/>
    <w:rsid w:val="00674ED8"/>
    <w:rsid w:val="006B2A8D"/>
    <w:rsid w:val="008E37C3"/>
    <w:rsid w:val="00A36755"/>
    <w:rsid w:val="00B76ACC"/>
    <w:rsid w:val="00CC5B2D"/>
    <w:rsid w:val="00DA0D6D"/>
    <w:rsid w:val="00DD19D9"/>
    <w:rsid w:val="00E5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856A2"/>
  <w15:docId w15:val="{49B246C3-C5BA-CC4D-A92B-DB7BE972F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DD19D9"/>
    <w:pPr>
      <w:spacing w:after="160" w:line="278" w:lineRule="auto"/>
    </w:pPr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19D9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19D9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DD19D9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DD19D9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19D9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1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1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1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1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DD19D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D19D9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DD19D9"/>
    <w:rPr>
      <w:b/>
      <w:bCs/>
      <w:caps/>
      <w:sz w:val="32"/>
      <w:szCs w:val="32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D19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19D9"/>
    <w:rPr>
      <w:rFonts w:eastAsiaTheme="minorHAnsi"/>
      <w:kern w:val="2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DD19D9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DD19D9"/>
    <w:rPr>
      <w:rFonts w:eastAsiaTheme="minorHAnsi"/>
      <w:b/>
      <w:bCs/>
      <w:caps/>
      <w:kern w:val="2"/>
      <w:lang w:val="en-US"/>
      <w14:ligatures w14:val="standardContextual"/>
    </w:rPr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rPr>
      <w:b w:val="0"/>
      <w:caps w:val="0"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bCs/>
      <w:caps/>
      <w:color w:val="2D2D2D"/>
      <w:spacing w:val="-10"/>
      <w:kern w:val="28"/>
      <w:sz w:val="24"/>
      <w:szCs w:val="56"/>
      <w:lang w:val="en-US"/>
      <w14:ligatures w14:val="standardContextual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D19D9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D19D9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DD19D9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DD19D9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paragraph" w:styleId="Quote">
    <w:name w:val="Quote"/>
    <w:aliases w:val="Block Quote"/>
    <w:basedOn w:val="Normal"/>
    <w:link w:val="QuoteChar"/>
    <w:qFormat/>
    <w:rsid w:val="00DD19D9"/>
    <w:pPr>
      <w:ind w:left="720"/>
    </w:pPr>
    <w:rPr>
      <w:i/>
    </w:rPr>
  </w:style>
  <w:style w:type="character" w:customStyle="1" w:styleId="QuoteChar">
    <w:name w:val="Quote Char"/>
    <w:aliases w:val="Block Quote Char"/>
    <w:basedOn w:val="DefaultParagraphFont"/>
    <w:link w:val="Quote"/>
    <w:rsid w:val="00AC349E"/>
    <w:rPr>
      <w:rFonts w:eastAsiaTheme="minorHAnsi"/>
      <w:i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DD1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DD19D9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19D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D19D9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D19D9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19D9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19D9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DD19D9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19D9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19D9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DD19D9"/>
    <w:rPr>
      <w:color w:val="288AC3" w:themeColor="followedHyperlink"/>
      <w:u w:val="single"/>
    </w:rPr>
  </w:style>
  <w:style w:type="paragraph" w:customStyle="1" w:styleId="AnswerKey">
    <w:name w:val="Answer Key"/>
    <w:basedOn w:val="Normal"/>
    <w:qFormat/>
    <w:rsid w:val="00DD19D9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Vertical%20Template%202025.dotx" TargetMode="External"/></Relationships>
</file>

<file path=word/theme/theme1.xml><?xml version="1.0" encoding="utf-8"?>
<a:theme xmlns:a="http://schemas.openxmlformats.org/drawingml/2006/main" name="LEARN16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aNJCboETq7ExM5RNNqOjh+0TCw==">CgMxLjAyDmgub2VyeTBrZ2tjYjNpMg5oLjh3ZnFhZ21yeXB3ZzgAciExNW5pcG1MQ19aYUxXUDZPMzZOdXpZblBQSUNVUTZ2Yk8=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1</TotalTime>
  <Pages>1</Pages>
  <Words>130</Words>
  <Characters>551</Characters>
  <Application>Microsoft Office Word</Application>
  <DocSecurity>0</DocSecurity>
  <Lines>22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Numbers That Play Fair</dc:title>
  <dc:subject/>
  <dc:creator>K20 Center</dc:creator>
  <cp:keywords/>
  <dc:description/>
  <cp:lastModifiedBy>Gracia, Ann M.</cp:lastModifiedBy>
  <cp:revision>3</cp:revision>
  <cp:lastPrinted>2026-04-14T19:20:00Z</cp:lastPrinted>
  <dcterms:created xsi:type="dcterms:W3CDTF">2026-04-14T19:20:00Z</dcterms:created>
  <dcterms:modified xsi:type="dcterms:W3CDTF">2026-04-14T19:20:00Z</dcterms:modified>
  <cp:category/>
</cp:coreProperties>
</file>