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B12B2" w14:textId="77777777" w:rsidR="00C52D48" w:rsidRDefault="00000000">
      <w:pPr>
        <w:pStyle w:val="Title"/>
        <w:ind w:left="-270"/>
      </w:pPr>
      <w:r>
        <w:t>SQUARE NUMBERS</w:t>
      </w:r>
    </w:p>
    <w:p w14:paraId="4F38FEAB" w14:textId="77777777" w:rsidR="00C52D48" w:rsidRDefault="00000000">
      <w:pPr>
        <w:spacing w:after="120" w:line="276" w:lineRule="auto"/>
        <w:ind w:left="-270"/>
        <w:jc w:val="both"/>
        <w:rPr>
          <w:rFonts w:ascii="Times New Roman" w:eastAsia="Times New Roman" w:hAnsi="Times New Roman" w:cs="Times New Roman"/>
          <w:color w:val="292929"/>
        </w:rPr>
      </w:pPr>
      <w:r>
        <w:t>Find and record the first 20 square numbers.</w:t>
      </w:r>
    </w:p>
    <w:tbl>
      <w:tblPr>
        <w:tblStyle w:val="a2"/>
        <w:tblW w:w="10147" w:type="dxa"/>
        <w:tblInd w:w="-24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20" w:firstRow="1" w:lastRow="0" w:firstColumn="0" w:lastColumn="0" w:noHBand="1" w:noVBand="1"/>
      </w:tblPr>
      <w:tblGrid>
        <w:gridCol w:w="5121"/>
        <w:gridCol w:w="5026"/>
      </w:tblGrid>
      <w:tr w:rsidR="00C52D48" w14:paraId="0C8FC5DD" w14:textId="77777777" w:rsidTr="00EF223F">
        <w:trPr>
          <w:trHeight w:val="479"/>
          <w:tblHeader/>
        </w:trPr>
        <w:tc>
          <w:tcPr>
            <w:tcW w:w="5121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8ED550" w14:textId="77777777" w:rsidR="00C52D4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Side Length (√)</w:t>
            </w:r>
          </w:p>
        </w:tc>
        <w:tc>
          <w:tcPr>
            <w:tcW w:w="5026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A9A4D2E" w14:textId="77777777" w:rsidR="00C52D4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Area (Square Number)</w:t>
            </w:r>
          </w:p>
        </w:tc>
      </w:tr>
      <w:tr w:rsidR="00C52D48" w14:paraId="3788D016" w14:textId="77777777" w:rsidTr="00EF223F">
        <w:trPr>
          <w:trHeight w:val="480"/>
        </w:trPr>
        <w:tc>
          <w:tcPr>
            <w:tcW w:w="5121" w:type="dxa"/>
            <w:vMerge w:val="restart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2A67533" w14:textId="73776ECE" w:rsidR="00C52D48" w:rsidRDefault="00C52D4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26" w:type="dxa"/>
            <w:vMerge w:val="restart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6EAC4B3" w14:textId="77777777" w:rsidR="00C52D48" w:rsidRDefault="00C52D48"/>
        </w:tc>
      </w:tr>
      <w:tr w:rsidR="00C52D48" w14:paraId="762BDEF2" w14:textId="77777777" w:rsidTr="00EF223F">
        <w:trPr>
          <w:trHeight w:val="452"/>
        </w:trPr>
        <w:tc>
          <w:tcPr>
            <w:tcW w:w="5121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6A3AA4C" w14:textId="77777777" w:rsidR="00C52D48" w:rsidRDefault="00C52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026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FC8D1F8" w14:textId="77777777" w:rsidR="00C52D48" w:rsidRDefault="00C52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C52D48" w14:paraId="2AB5779B" w14:textId="77777777" w:rsidTr="00EF223F">
        <w:trPr>
          <w:trHeight w:val="9666"/>
        </w:trPr>
        <w:tc>
          <w:tcPr>
            <w:tcW w:w="5121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C14F18A" w14:textId="77777777" w:rsidR="00C52D48" w:rsidRDefault="00C52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026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A82E5C5" w14:textId="77777777" w:rsidR="00C52D48" w:rsidRDefault="00C52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</w:tbl>
    <w:p w14:paraId="2B976367" w14:textId="3ABEBBDC" w:rsidR="00EF223F" w:rsidRPr="00EF223F" w:rsidRDefault="00EF223F" w:rsidP="00EF223F">
      <w:pPr>
        <w:tabs>
          <w:tab w:val="left" w:pos="3741"/>
        </w:tabs>
        <w:rPr>
          <w:sz w:val="2"/>
          <w:szCs w:val="2"/>
        </w:rPr>
      </w:pPr>
    </w:p>
    <w:p w14:paraId="01358084" w14:textId="77777777" w:rsidR="00EF223F" w:rsidRPr="00EF223F" w:rsidRDefault="00EF223F" w:rsidP="00EF223F">
      <w:pPr>
        <w:rPr>
          <w:sz w:val="2"/>
          <w:szCs w:val="2"/>
        </w:rPr>
      </w:pPr>
    </w:p>
    <w:sectPr w:rsidR="00EF223F" w:rsidRPr="00EF223F" w:rsidSect="00EF22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52" w:right="1152" w:bottom="1152" w:left="1152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FDBE4" w14:textId="77777777" w:rsidR="00695BE7" w:rsidRDefault="00695BE7">
      <w:pPr>
        <w:spacing w:after="0" w:line="240" w:lineRule="auto"/>
      </w:pPr>
      <w:r>
        <w:separator/>
      </w:r>
    </w:p>
  </w:endnote>
  <w:endnote w:type="continuationSeparator" w:id="0">
    <w:p w14:paraId="24E11B1F" w14:textId="77777777" w:rsidR="00695BE7" w:rsidRDefault="00695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4116008-5B3D-E64E-A074-2EC97390D92C}"/>
    <w:embedBold r:id="rId2" w:fontKey="{2458C35B-F18D-164A-A496-A21FE9A7DF45}"/>
    <w:embedItalic r:id="rId3" w:fontKey="{56C85CEB-B187-FB47-9613-38658FD8D4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23E4F5-AC47-B442-90F4-5692ECA4CD3D}"/>
    <w:embedBold r:id="rId5" w:fontKey="{011129E9-2C7F-9246-BCEF-ECEA7FF17D1F}"/>
    <w:embedItalic r:id="rId6" w:fontKey="{1C95A0F3-D4E7-E041-838F-DB6BE80B59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BB367974-9232-6A4B-B70B-8A97021558CB}"/>
    <w:embedBold r:id="rId8" w:fontKey="{09EB55AF-13D7-E54F-8375-B702EBD1D275}"/>
    <w:embedItalic r:id="rId9" w:fontKey="{02A141F8-62CF-6040-95D9-0A89107152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7F65BF16-1916-194D-AFBE-1D5DDC9400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17905" w14:textId="77777777" w:rsidR="00C52D48" w:rsidRDefault="00C52D4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5B5ED" w14:textId="26FD7DA5" w:rsidR="00C52D48" w:rsidRDefault="00D96B3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20F6614" wp14:editId="5A4159CB">
              <wp:simplePos x="0" y="0"/>
              <wp:positionH relativeFrom="column">
                <wp:posOffset>2778125</wp:posOffset>
              </wp:positionH>
              <wp:positionV relativeFrom="paragraph">
                <wp:posOffset>-152107</wp:posOffset>
              </wp:positionV>
              <wp:extent cx="2476500" cy="316084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76500" cy="3160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A9F1D6" w14:textId="2A8EFCE0" w:rsidR="00C52D48" w:rsidRPr="00D96B3C" w:rsidRDefault="00D96B3C" w:rsidP="00D96B3C">
                          <w:pPr>
                            <w:pStyle w:val="Footer"/>
                          </w:pPr>
                          <w:fldSimple w:instr=" TITLE  \* MERGEFORMAT ">
                            <w:r w:rsidR="00CB4119">
                              <w:t>Numbers That Play Fair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0F6614" id="Rectangle 9" o:spid="_x0000_s1026" style="position:absolute;margin-left:218.75pt;margin-top:-12pt;width:195pt;height:24.9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" filled="f" stroked="f">
              <v:textbox inset="2.53958mm,1.2694mm,2.53958mm,1.2694mm">
                <w:txbxContent>
                  <w:p w14:paraId="6AA9F1D6" w14:textId="2A8EFCE0" w:rsidR="00C52D48" w:rsidRPr="00D96B3C" w:rsidRDefault="00D96B3C" w:rsidP="00D96B3C">
                    <w:pPr>
                      <w:pStyle w:val="Footer"/>
                    </w:pPr>
                    <w:fldSimple w:instr=" TITLE  \* MERGEFORMAT ">
                      <w:r w:rsidR="00CB4119">
                        <w:t>Numbers That Play Fair</w:t>
                      </w:r>
                    </w:fldSimple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7215" behindDoc="1" locked="0" layoutInCell="1" hidden="0" allowOverlap="1" wp14:anchorId="0F3FF610" wp14:editId="77D17A4D">
          <wp:simplePos x="0" y="0"/>
          <wp:positionH relativeFrom="column">
            <wp:posOffset>1325880</wp:posOffset>
          </wp:positionH>
          <wp:positionV relativeFrom="paragraph">
            <wp:posOffset>-152204</wp:posOffset>
          </wp:positionV>
          <wp:extent cx="4902200" cy="508000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296B3" w14:textId="77777777" w:rsidR="00C52D48" w:rsidRDefault="00C52D4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77793" w14:textId="77777777" w:rsidR="00695BE7" w:rsidRDefault="00695BE7">
      <w:pPr>
        <w:spacing w:after="0" w:line="240" w:lineRule="auto"/>
      </w:pPr>
      <w:r>
        <w:separator/>
      </w:r>
    </w:p>
  </w:footnote>
  <w:footnote w:type="continuationSeparator" w:id="0">
    <w:p w14:paraId="31AEBD2A" w14:textId="77777777" w:rsidR="00695BE7" w:rsidRDefault="00695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54945" w14:textId="77777777" w:rsidR="00C52D48" w:rsidRDefault="00C52D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3E400" w14:textId="77777777" w:rsidR="00C52D48" w:rsidRDefault="00C52D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9EC25" w14:textId="77777777" w:rsidR="00C52D48" w:rsidRDefault="00C52D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D48"/>
    <w:rsid w:val="000F4019"/>
    <w:rsid w:val="00202C4B"/>
    <w:rsid w:val="003C438C"/>
    <w:rsid w:val="0064465A"/>
    <w:rsid w:val="00682091"/>
    <w:rsid w:val="00695BE7"/>
    <w:rsid w:val="00862018"/>
    <w:rsid w:val="00C33CCD"/>
    <w:rsid w:val="00C42351"/>
    <w:rsid w:val="00C52D48"/>
    <w:rsid w:val="00CB4119"/>
    <w:rsid w:val="00D23BAF"/>
    <w:rsid w:val="00D96B3C"/>
    <w:rsid w:val="00EF223F"/>
    <w:rsid w:val="00F7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0D8AB1"/>
  <w15:docId w15:val="{49B246C3-C5BA-CC4D-A92B-DB7BE972F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D96B3C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6B3C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6B3C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D96B3C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D96B3C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B3C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B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B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B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B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D96B3C"/>
    <w:rPr>
      <w:b/>
      <w:bCs/>
      <w: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96B3C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B3C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B3C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D96B3C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96B3C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D96B3C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D96B3C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B3C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B3C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D96B3C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D96B3C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96B3C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D96B3C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D9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D96B3C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D96B3C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6B3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96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B3C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D96B3C"/>
    <w:pPr>
      <w:ind w:left="720"/>
      <w:contextualSpacing/>
    </w:pPr>
  </w:style>
  <w:style w:type="paragraph" w:customStyle="1" w:styleId="AnswerKey">
    <w:name w:val="Answer Key"/>
    <w:basedOn w:val="Normal"/>
    <w:qFormat/>
    <w:rsid w:val="00D96B3C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FclgJdJeL9HXt4GX5qP3hZkxVQ==">CgMxLjA4AHIhMW5iMzA5emUxeU90NnhZZFZWWUZTa2xva2l6dUQ0Zmha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1</Pages>
  <Words>17</Words>
  <Characters>92</Characters>
  <Application>Microsoft Office Word</Application>
  <DocSecurity>0</DocSecurity>
  <Lines>11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Numbers That Play Fair</dc:title>
  <dc:subject/>
  <dc:creator>K20 Center</dc:creator>
  <cp:keywords/>
  <dc:description/>
  <cp:lastModifiedBy>Finley-Combs, Elsa C.</cp:lastModifiedBy>
  <cp:revision>3</cp:revision>
  <cp:lastPrinted>2026-04-23T16:36:00Z</cp:lastPrinted>
  <dcterms:created xsi:type="dcterms:W3CDTF">2026-04-23T16:36:00Z</dcterms:created>
  <dcterms:modified xsi:type="dcterms:W3CDTF">2026-04-23T16:36:00Z</dcterms:modified>
  <cp:category/>
</cp:coreProperties>
</file>