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DAABF6" w14:textId="0526A1E7" w:rsidR="008615BB" w:rsidRPr="008615BB" w:rsidRDefault="008615BB" w:rsidP="008615BB">
      <w:pPr>
        <w:spacing w:after="0"/>
      </w:pPr>
      <w:r>
        <w:rPr>
          <w:rFonts w:asciiTheme="majorHAnsi" w:hAnsiTheme="majorHAnsi" w:cstheme="majorHAnsi"/>
          <w:b/>
          <w:bCs/>
          <w:noProof/>
          <w:color w:val="285781" w:themeColor="accent2"/>
          <w:sz w:val="28"/>
          <w:szCs w:val="28"/>
        </w:rPr>
        <w:drawing>
          <wp:inline distT="0" distB="0" distL="0" distR="0" wp14:anchorId="084F6E32" wp14:editId="73617B60">
            <wp:extent cx="1335505" cy="264965"/>
            <wp:effectExtent l="0" t="0" r="0" b="1905"/>
            <wp:docPr id="54191232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12324" name="Graphic 541912324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27" cy="277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59" w:type="pct"/>
        <w:tblInd w:w="-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4669"/>
        <w:gridCol w:w="4771"/>
      </w:tblGrid>
      <w:tr w:rsidR="002F4301" w:rsidRPr="00DC1CA0" w14:paraId="691815B3" w14:textId="77777777" w:rsidTr="00552415">
        <w:trPr>
          <w:trHeight w:val="1052"/>
        </w:trPr>
        <w:tc>
          <w:tcPr>
            <w:tcW w:w="2473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C955DC4" w14:textId="18AEF0B3" w:rsidR="00552415" w:rsidRPr="00552415" w:rsidRDefault="006A41DD" w:rsidP="006A41DD">
            <w:pPr>
              <w:pStyle w:val="NormalWeb"/>
              <w:spacing w:after="0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Autobiografía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:</w:t>
            </w:r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escrita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primera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persona;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historia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de la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vida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del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autor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pensamientos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sentimientos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y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reflexiones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personales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eventos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y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experiencias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reales</w:t>
            </w:r>
            <w:r w:rsid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.</w:t>
            </w:r>
          </w:p>
          <w:p w14:paraId="0695788E" w14:textId="4D055E88" w:rsidR="002F4301" w:rsidRPr="00552415" w:rsidRDefault="002F4301" w:rsidP="00E067B6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27" w:type="pct"/>
          </w:tcPr>
          <w:p w14:paraId="7789A4A6" w14:textId="56180CE5" w:rsidR="002F4301" w:rsidRPr="00552415" w:rsidRDefault="006A41DD" w:rsidP="00E067B6">
            <w:pPr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Escritura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informativa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:</w:t>
            </w:r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basada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hechos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(sin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opiniones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);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enseña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o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explica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un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tema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utiliza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evidencia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datos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y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ejemplos</w:t>
            </w:r>
            <w:proofErr w:type="spellEnd"/>
            <w:r w:rsidR="00552415"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.</w:t>
            </w:r>
          </w:p>
        </w:tc>
      </w:tr>
      <w:tr w:rsidR="002F4301" w:rsidRPr="00DC1CA0" w14:paraId="0D20916A" w14:textId="77777777" w:rsidTr="00552415">
        <w:trPr>
          <w:trHeight w:val="937"/>
        </w:trPr>
        <w:tc>
          <w:tcPr>
            <w:tcW w:w="2473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92E4E5E" w14:textId="73B39244" w:rsidR="002F4301" w:rsidRPr="00552415" w:rsidRDefault="00F342CC" w:rsidP="00552415">
            <w:pPr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Biografía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:</w:t>
            </w:r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escrita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tercera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persona;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acontecimientos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de la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vida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de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una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persona;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investigación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entrevistas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y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evidencia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basada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hechos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orden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cronológico</w:t>
            </w:r>
            <w:proofErr w:type="spellEnd"/>
            <w:r w:rsidR="00552415"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527" w:type="pct"/>
          </w:tcPr>
          <w:p w14:paraId="1D4F7AA3" w14:textId="2987B42E" w:rsidR="002F4301" w:rsidRPr="00552415" w:rsidRDefault="00552415" w:rsidP="00E067B6">
            <w:pPr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Ensayo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persuasivo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</w:rPr>
              <w:t>:</w:t>
            </w:r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opinión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o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argumento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claro;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utiliza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lógica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emociones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o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principios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éticos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presenta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puntos de vista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opuestos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;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incluye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un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llamado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a la </w:t>
            </w:r>
            <w:proofErr w:type="spellStart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acción</w:t>
            </w:r>
            <w:proofErr w:type="spellEnd"/>
            <w:r w:rsidRPr="00552415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.</w:t>
            </w:r>
          </w:p>
        </w:tc>
      </w:tr>
    </w:tbl>
    <w:p w14:paraId="0559EF18" w14:textId="77777777" w:rsidR="008615BB" w:rsidRPr="008615BB" w:rsidRDefault="008615BB" w:rsidP="008615BB">
      <w:pPr>
        <w:spacing w:after="0"/>
        <w:rPr>
          <w:sz w:val="16"/>
          <w:szCs w:val="16"/>
        </w:rPr>
      </w:pPr>
    </w:p>
    <w:p w14:paraId="5EAA909B" w14:textId="411CB509" w:rsidR="008615BB" w:rsidRDefault="008615BB" w:rsidP="008615BB">
      <w:pPr>
        <w:spacing w:after="0"/>
      </w:pPr>
      <w:r w:rsidRPr="00552415">
        <w:rPr>
          <w:rFonts w:asciiTheme="majorHAnsi" w:hAnsiTheme="majorHAnsi" w:cstheme="majorHAnsi"/>
          <w:b/>
          <w:bCs/>
          <w:noProof/>
          <w:color w:val="285781" w:themeColor="accent2"/>
        </w:rPr>
        <w:drawing>
          <wp:inline distT="0" distB="0" distL="0" distR="0" wp14:anchorId="4BECEA9E" wp14:editId="6B69C32D">
            <wp:extent cx="1452880" cy="288254"/>
            <wp:effectExtent l="0" t="0" r="0" b="4445"/>
            <wp:docPr id="44452045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20452" name="Graphic 444520452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202" cy="30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5" w:type="pct"/>
        <w:tblInd w:w="-5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9339"/>
      </w:tblGrid>
      <w:tr w:rsidR="002F4301" w:rsidRPr="00262BF2" w14:paraId="60138A5F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121238A3" w14:textId="3AEDDFEC" w:rsidR="002F4301" w:rsidRPr="00552415" w:rsidRDefault="00552415" w:rsidP="00E067B6">
            <w:pPr>
              <w:spacing w:after="0"/>
              <w:rPr>
                <w:rFonts w:asciiTheme="majorHAnsi" w:hAnsiTheme="majorHAnsi" w:cstheme="majorHAnsi"/>
                <w:sz w:val="22"/>
                <w:szCs w:val="22"/>
                <w:lang w:val="fr-FR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Fantasía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F4301" w:rsidRPr="00B0218E" w14:paraId="3D15CEE9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4F319B0B" w14:textId="315C4775" w:rsidR="002F4301" w:rsidRPr="00552415" w:rsidRDefault="00552415" w:rsidP="00E067B6">
            <w:pPr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Ficción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histórica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F4301" w:rsidRPr="00B0218E" w14:paraId="16DFC5FC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3985AC9" w14:textId="00207B27" w:rsidR="002F4301" w:rsidRPr="00552415" w:rsidRDefault="00552415" w:rsidP="00E067B6">
            <w:pPr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Ficción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realista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F4301" w:rsidRPr="00B0218E" w14:paraId="5344DB4C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24BDC08" w14:textId="58506672" w:rsidR="002F4301" w:rsidRPr="00552415" w:rsidRDefault="00552415" w:rsidP="00E067B6">
            <w:pPr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Ciencia </w:t>
            </w: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ficción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</w:tbl>
    <w:p w14:paraId="16C147A5" w14:textId="77777777" w:rsidR="008615BB" w:rsidRPr="008615BB" w:rsidRDefault="008615BB" w:rsidP="008615BB">
      <w:pPr>
        <w:spacing w:after="0"/>
        <w:rPr>
          <w:sz w:val="16"/>
          <w:szCs w:val="16"/>
        </w:rPr>
      </w:pPr>
    </w:p>
    <w:p w14:paraId="71FC2195" w14:textId="0AF844B8" w:rsidR="008615BB" w:rsidRDefault="008615BB" w:rsidP="008615BB">
      <w:pPr>
        <w:spacing w:after="0"/>
      </w:pPr>
      <w:r w:rsidRPr="00552415">
        <w:rPr>
          <w:rFonts w:asciiTheme="majorHAnsi" w:hAnsiTheme="majorHAnsi" w:cstheme="majorHAnsi"/>
          <w:b/>
          <w:bCs/>
          <w:noProof/>
          <w:color w:val="285781" w:themeColor="accent2"/>
        </w:rPr>
        <w:drawing>
          <wp:inline distT="0" distB="0" distL="0" distR="0" wp14:anchorId="7888F250" wp14:editId="3F66541B">
            <wp:extent cx="1335505" cy="300355"/>
            <wp:effectExtent l="0" t="0" r="0" b="4445"/>
            <wp:docPr id="1180259549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59549" name="Graphic 1180259549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240" cy="31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10" w:type="pct"/>
        <w:tblInd w:w="-10" w:type="dxa"/>
        <w:tblBorders>
          <w:top w:val="single" w:sz="12" w:space="0" w:color="288AC3" w:themeColor="accent1"/>
          <w:left w:val="single" w:sz="12" w:space="0" w:color="288AC3" w:themeColor="accent1"/>
          <w:bottom w:val="single" w:sz="12" w:space="0" w:color="288AC3" w:themeColor="accent1"/>
          <w:right w:val="single" w:sz="12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right w:w="15" w:type="dxa"/>
        </w:tblCellMar>
        <w:tblLook w:val="0620" w:firstRow="1" w:lastRow="0" w:firstColumn="0" w:lastColumn="0" w:noHBand="1" w:noVBand="1"/>
      </w:tblPr>
      <w:tblGrid>
        <w:gridCol w:w="9349"/>
      </w:tblGrid>
      <w:tr w:rsidR="002F4301" w:rsidRPr="00B0218E" w14:paraId="15D223CE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47EF6E3" w14:textId="249FC70E" w:rsidR="002F4301" w:rsidRPr="00552415" w:rsidRDefault="00552415" w:rsidP="00E067B6">
            <w:pPr>
              <w:pStyle w:val="AnswerKey"/>
              <w:spacing w:after="0" w:line="240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Fábula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F4301" w:rsidRPr="00B0218E" w14:paraId="2834E6D2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6AC39DE" w14:textId="7635EE59" w:rsidR="002F4301" w:rsidRPr="00552415" w:rsidRDefault="00552415" w:rsidP="00E067B6">
            <w:pPr>
              <w:pStyle w:val="AnswerKey"/>
              <w:spacing w:after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Cuento de </w:t>
            </w: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hadas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2F4301" w:rsidRPr="00B0218E" w14:paraId="635ED95A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5AB9ACF" w14:textId="76DBD681" w:rsidR="002F4301" w:rsidRPr="00552415" w:rsidRDefault="00552415" w:rsidP="00E067B6">
            <w:pPr>
              <w:pStyle w:val="AnswerKey"/>
              <w:spacing w:after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Mito:</w:t>
            </w:r>
          </w:p>
        </w:tc>
      </w:tr>
      <w:tr w:rsidR="002F4301" w:rsidRPr="00B0218E" w14:paraId="0BABE74E" w14:textId="77777777" w:rsidTr="00E067B6">
        <w:trPr>
          <w:trHeight w:val="720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98F997" w14:textId="39206BCB" w:rsidR="002F4301" w:rsidRPr="00552415" w:rsidRDefault="00552415" w:rsidP="00E067B6">
            <w:pPr>
              <w:pStyle w:val="AnswerKey"/>
              <w:spacing w:after="0" w:line="240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Cuento </w:t>
            </w:r>
            <w:proofErr w:type="spellStart"/>
            <w:r w:rsidRPr="00552415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>exagerado</w:t>
            </w:r>
            <w:proofErr w:type="spellEnd"/>
            <w:r w:rsidRPr="00552415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 xml:space="preserve"> (</w:t>
            </w:r>
            <w:r w:rsidR="002F4301" w:rsidRPr="00552415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>Tall Tale</w:t>
            </w:r>
            <w:r w:rsidRPr="00552415">
              <w:rPr>
                <w:rFonts w:asciiTheme="majorHAnsi" w:hAnsiTheme="majorHAnsi" w:cstheme="majorHAnsi"/>
                <w:b/>
                <w:bCs/>
                <w:color w:val="auto"/>
                <w:sz w:val="22"/>
                <w:szCs w:val="22"/>
              </w:rPr>
              <w:t>):</w:t>
            </w:r>
          </w:p>
        </w:tc>
      </w:tr>
    </w:tbl>
    <w:p w14:paraId="7ADBAEB5" w14:textId="77777777" w:rsidR="00687346" w:rsidRPr="00F93860" w:rsidRDefault="00687346" w:rsidP="002F4301"/>
    <w:sectPr w:rsidR="00687346" w:rsidRPr="00F93860" w:rsidSect="00552415">
      <w:headerReference w:type="default" r:id="rId13"/>
      <w:footerReference w:type="default" r:id="rId14"/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348994" w14:textId="77777777" w:rsidR="007B3DED" w:rsidRDefault="007B3DED" w:rsidP="00DC1CA0">
      <w:r>
        <w:separator/>
      </w:r>
    </w:p>
  </w:endnote>
  <w:endnote w:type="continuationSeparator" w:id="0">
    <w:p w14:paraId="49837390" w14:textId="77777777" w:rsidR="007B3DED" w:rsidRDefault="007B3DE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B3F7F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1DD3D37" wp14:editId="1F822B2B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BE7D66" w14:textId="6B537E6C" w:rsidR="009F0B2E" w:rsidRPr="008C5074" w:rsidRDefault="000A7210" w:rsidP="008C5074">
                          <w:pPr>
                            <w:pStyle w:val="Footer"/>
                          </w:pPr>
                          <w:fldSimple w:instr=" TITLE  \* MERGEFORMAT ">
                            <w:r w:rsidR="00C32E75">
                              <w:t>Genre Quest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DD3D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45BE7D66" w14:textId="6B537E6C" w:rsidR="009F0B2E" w:rsidRPr="008C5074" w:rsidRDefault="000A7210" w:rsidP="008C5074">
                    <w:pPr>
                      <w:pStyle w:val="Footer"/>
                    </w:pPr>
                    <w:fldSimple w:instr=" TITLE  \* MERGEFORMAT ">
                      <w:r w:rsidR="00C32E75">
                        <w:t>Genre Quest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5FBECF56" wp14:editId="3625085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4072305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E279F5" w14:textId="77777777" w:rsidR="007B3DED" w:rsidRDefault="007B3DED" w:rsidP="00DC1CA0">
      <w:r>
        <w:separator/>
      </w:r>
    </w:p>
  </w:footnote>
  <w:footnote w:type="continuationSeparator" w:id="0">
    <w:p w14:paraId="1DD5CF05" w14:textId="77777777" w:rsidR="007B3DED" w:rsidRDefault="007B3DED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A68FC1" w14:textId="67086381" w:rsidR="00262BF2" w:rsidRPr="006A41DD" w:rsidRDefault="006A41DD" w:rsidP="000A7210">
    <w:pPr>
      <w:pStyle w:val="Title"/>
      <w:rPr>
        <w:rFonts w:asciiTheme="majorHAnsi" w:hAnsiTheme="majorHAnsi" w:cstheme="majorHAnsi"/>
      </w:rPr>
    </w:pPr>
    <w:r w:rsidRPr="006A41DD">
      <w:rPr>
        <w:rFonts w:asciiTheme="majorHAnsi" w:hAnsiTheme="majorHAnsi" w:cstheme="majorHAnsi"/>
        <w:color w:val="000000"/>
      </w:rPr>
      <w:t>NOTAS SOBRE LOS GÉNEROS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0D5493"/>
    <w:multiLevelType w:val="hybridMultilevel"/>
    <w:tmpl w:val="C902E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4133A"/>
    <w:multiLevelType w:val="hybridMultilevel"/>
    <w:tmpl w:val="BC7A1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0F25"/>
    <w:multiLevelType w:val="hybridMultilevel"/>
    <w:tmpl w:val="6740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A7D1D"/>
    <w:multiLevelType w:val="hybridMultilevel"/>
    <w:tmpl w:val="11D0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8248B"/>
    <w:multiLevelType w:val="hybridMultilevel"/>
    <w:tmpl w:val="C00E8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3187D"/>
    <w:multiLevelType w:val="hybridMultilevel"/>
    <w:tmpl w:val="5E9E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65F7D"/>
    <w:multiLevelType w:val="hybridMultilevel"/>
    <w:tmpl w:val="98F2E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9"/>
  </w:num>
  <w:num w:numId="2" w16cid:durableId="1771200790">
    <w:abstractNumId w:val="5"/>
  </w:num>
  <w:num w:numId="3" w16cid:durableId="729034853">
    <w:abstractNumId w:val="4"/>
  </w:num>
  <w:num w:numId="4" w16cid:durableId="1783111730">
    <w:abstractNumId w:val="7"/>
  </w:num>
  <w:num w:numId="5" w16cid:durableId="810484605">
    <w:abstractNumId w:val="0"/>
  </w:num>
  <w:num w:numId="6" w16cid:durableId="1266156000">
    <w:abstractNumId w:val="2"/>
  </w:num>
  <w:num w:numId="7" w16cid:durableId="1927955487">
    <w:abstractNumId w:val="3"/>
  </w:num>
  <w:num w:numId="8" w16cid:durableId="108283843">
    <w:abstractNumId w:val="8"/>
  </w:num>
  <w:num w:numId="9" w16cid:durableId="1541362255">
    <w:abstractNumId w:val="1"/>
  </w:num>
  <w:num w:numId="10" w16cid:durableId="80697366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8E"/>
    <w:rsid w:val="00045013"/>
    <w:rsid w:val="00072D23"/>
    <w:rsid w:val="000A7210"/>
    <w:rsid w:val="000C7623"/>
    <w:rsid w:val="000F59FE"/>
    <w:rsid w:val="00194E50"/>
    <w:rsid w:val="001B3496"/>
    <w:rsid w:val="001B5BA6"/>
    <w:rsid w:val="002040D8"/>
    <w:rsid w:val="00233158"/>
    <w:rsid w:val="00245200"/>
    <w:rsid w:val="00246BC1"/>
    <w:rsid w:val="00262BF2"/>
    <w:rsid w:val="00274BB5"/>
    <w:rsid w:val="00290677"/>
    <w:rsid w:val="002D4C34"/>
    <w:rsid w:val="002F4301"/>
    <w:rsid w:val="00304DC6"/>
    <w:rsid w:val="00317434"/>
    <w:rsid w:val="0032162D"/>
    <w:rsid w:val="00403889"/>
    <w:rsid w:val="00463853"/>
    <w:rsid w:val="00480109"/>
    <w:rsid w:val="004806AD"/>
    <w:rsid w:val="004856EB"/>
    <w:rsid w:val="004C2D48"/>
    <w:rsid w:val="004D0B87"/>
    <w:rsid w:val="005345DE"/>
    <w:rsid w:val="00552415"/>
    <w:rsid w:val="005B2598"/>
    <w:rsid w:val="005B4511"/>
    <w:rsid w:val="005B55A9"/>
    <w:rsid w:val="005E3EB2"/>
    <w:rsid w:val="00644B47"/>
    <w:rsid w:val="00684EC7"/>
    <w:rsid w:val="00687346"/>
    <w:rsid w:val="006A41DD"/>
    <w:rsid w:val="006C5B24"/>
    <w:rsid w:val="006E2654"/>
    <w:rsid w:val="006F637F"/>
    <w:rsid w:val="00782F44"/>
    <w:rsid w:val="007A5710"/>
    <w:rsid w:val="007B3DED"/>
    <w:rsid w:val="00825117"/>
    <w:rsid w:val="00837273"/>
    <w:rsid w:val="00843190"/>
    <w:rsid w:val="008615BB"/>
    <w:rsid w:val="008C5074"/>
    <w:rsid w:val="008E31E6"/>
    <w:rsid w:val="008F2C9A"/>
    <w:rsid w:val="008F712F"/>
    <w:rsid w:val="009112D3"/>
    <w:rsid w:val="00914680"/>
    <w:rsid w:val="00976B6A"/>
    <w:rsid w:val="00977E3D"/>
    <w:rsid w:val="009A7873"/>
    <w:rsid w:val="009B059A"/>
    <w:rsid w:val="009F0B2E"/>
    <w:rsid w:val="00A1673F"/>
    <w:rsid w:val="00A77EC7"/>
    <w:rsid w:val="00AF213D"/>
    <w:rsid w:val="00B0218E"/>
    <w:rsid w:val="00B943C0"/>
    <w:rsid w:val="00BD7B9F"/>
    <w:rsid w:val="00BF08CE"/>
    <w:rsid w:val="00BF6897"/>
    <w:rsid w:val="00C32E75"/>
    <w:rsid w:val="00C83603"/>
    <w:rsid w:val="00CC2174"/>
    <w:rsid w:val="00CD2461"/>
    <w:rsid w:val="00CE2E34"/>
    <w:rsid w:val="00CF4EFB"/>
    <w:rsid w:val="00D72955"/>
    <w:rsid w:val="00D760BA"/>
    <w:rsid w:val="00DC1CA0"/>
    <w:rsid w:val="00DD77F0"/>
    <w:rsid w:val="00DE0B48"/>
    <w:rsid w:val="00E067B6"/>
    <w:rsid w:val="00E26CEB"/>
    <w:rsid w:val="00E326C3"/>
    <w:rsid w:val="00E45663"/>
    <w:rsid w:val="00E46C11"/>
    <w:rsid w:val="00E47748"/>
    <w:rsid w:val="00E668F9"/>
    <w:rsid w:val="00E76FF3"/>
    <w:rsid w:val="00E81D6A"/>
    <w:rsid w:val="00EA2AF9"/>
    <w:rsid w:val="00EB6E7A"/>
    <w:rsid w:val="00ED4BEE"/>
    <w:rsid w:val="00F10244"/>
    <w:rsid w:val="00F342CC"/>
    <w:rsid w:val="00F80B5C"/>
    <w:rsid w:val="00F87387"/>
    <w:rsid w:val="00F93860"/>
    <w:rsid w:val="00FC6AF0"/>
    <w:rsid w:val="00F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53537"/>
  <w15:chartTrackingRefBased/>
  <w15:docId w15:val="{888ABED8-CE57-4AEA-B7C2-D891FB7A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837273"/>
  </w:style>
  <w:style w:type="paragraph" w:styleId="Heading1">
    <w:name w:val="heading 1"/>
    <w:basedOn w:val="Normal"/>
    <w:next w:val="Normal"/>
    <w:link w:val="Heading1Char"/>
    <w:uiPriority w:val="9"/>
    <w:qFormat/>
    <w:rsid w:val="00837273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273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837273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837273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273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273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37273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837273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837273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273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27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83727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837273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37273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37273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837273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83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837273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837273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2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72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73"/>
  </w:style>
  <w:style w:type="paragraph" w:styleId="ListParagraph">
    <w:name w:val="List Paragraph"/>
    <w:basedOn w:val="Normal"/>
    <w:uiPriority w:val="34"/>
    <w:qFormat/>
    <w:rsid w:val="00837273"/>
    <w:pPr>
      <w:ind w:left="720"/>
      <w:contextualSpacing/>
    </w:pPr>
  </w:style>
  <w:style w:type="paragraph" w:customStyle="1" w:styleId="AnswerKey">
    <w:name w:val="Answer Key"/>
    <w:basedOn w:val="Normal"/>
    <w:qFormat/>
    <w:rsid w:val="00837273"/>
    <w:rPr>
      <w:color w:val="D30F7F" w:themeColor="accent5"/>
    </w:rPr>
  </w:style>
  <w:style w:type="character" w:styleId="Strong">
    <w:name w:val="Strong"/>
    <w:basedOn w:val="DefaultParagraphFont"/>
    <w:uiPriority w:val="22"/>
    <w:qFormat/>
    <w:rsid w:val="006A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Genre Quest</vt:lpstr>
    </vt:vector>
  </TitlesOfParts>
  <Manager/>
  <Company/>
  <LinksUpToDate>false</LinksUpToDate>
  <CharactersWithSpaces>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Genre Quest</dc:title>
  <dc:subject/>
  <dc:creator>K20 Center</dc:creator>
  <cp:keywords/>
  <dc:description/>
  <cp:lastModifiedBy>Suyo, Monica J.</cp:lastModifiedBy>
  <cp:revision>3</cp:revision>
  <cp:lastPrinted>2026-08-12T17:03:00Z</cp:lastPrinted>
  <dcterms:created xsi:type="dcterms:W3CDTF">2026-08-12T17:03:00Z</dcterms:created>
  <dcterms:modified xsi:type="dcterms:W3CDTF">2026-08-12T17:03:00Z</dcterms:modified>
  <cp:category/>
</cp:coreProperties>
</file>