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A75354" w14:textId="50A9509E" w:rsidR="007C7E22" w:rsidRPr="007C7E22" w:rsidRDefault="00E314B5" w:rsidP="007C7E22">
      <w:pPr>
        <w:pStyle w:val="Title"/>
      </w:pPr>
      <w:r>
        <w:t>COSECHA DE PANAL</w:t>
      </w:r>
    </w:p>
    <w:p w14:paraId="7698DF09" w14:textId="5E1F1D04" w:rsidR="00E70413" w:rsidRDefault="00E70413">
      <w:r>
        <w:br w:type="page"/>
      </w:r>
      <w:r w:rsidR="007C7E22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AA903A2" wp14:editId="06789E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0742" cy="7867357"/>
                <wp:effectExtent l="12700" t="0" r="19685" b="6985"/>
                <wp:wrapNone/>
                <wp:docPr id="1500271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742" cy="7867357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787519117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0EB179" w14:textId="78DAB5C6" w:rsidR="007C7E22" w:rsidRPr="00EF245C" w:rsidRDefault="00EF245C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EF245C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Verdadero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246365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7C8DE7" w14:textId="7DC65402" w:rsidR="007C7E22" w:rsidRPr="009614EA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40"/>
                                  <w:szCs w:val="36"/>
                                </w:rPr>
                              </w:pPr>
                              <w:r w:rsidRPr="009614E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Fábula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838975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B5666C" w14:textId="4967A0C2" w:rsidR="007C7E22" w:rsidRPr="009614EA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9614EA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Cuento de Hadas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170179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228941" w14:textId="6FA61E6D" w:rsidR="007C7E22" w:rsidRPr="00EF245C" w:rsidRDefault="00EF245C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EF245C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Folclore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322849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E92361" w14:textId="783C91C0" w:rsidR="007C7E22" w:rsidRPr="009614EA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9614EA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Relato Exagerado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337020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E3821B" w14:textId="393F068B" w:rsidR="007C7E22" w:rsidRPr="009614EA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9614EA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Mito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514947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2FBCFE" w14:textId="2E3EE504" w:rsidR="007C7E22" w:rsidRPr="00EF245C" w:rsidRDefault="00EF245C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EF245C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Transmitido Oralmente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041871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4D1D45" w14:textId="0CF248F4" w:rsidR="007C7E22" w:rsidRPr="009614EA" w:rsidRDefault="00EF245C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9614EA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Extraterrestres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670799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8DF57B" w14:textId="30A4F09E" w:rsidR="007C7E22" w:rsidRPr="009614EA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40"/>
                                  <w:szCs w:val="36"/>
                                </w:rPr>
                              </w:pPr>
                              <w:r w:rsidRPr="009614E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 xml:space="preserve">Época o lugar </w:t>
                              </w:r>
                              <w:r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R</w:t>
                              </w:r>
                              <w:r w:rsidRPr="009614E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eal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292616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2A1EDD" w14:textId="7746E4ED" w:rsidR="007C7E22" w:rsidRPr="00EF245C" w:rsidRDefault="00EF245C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EF245C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Inventado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903A2" id="Group 3" o:spid="_x0000_s1026" style="position:absolute;margin-left:0;margin-top:-.05pt;width:461.5pt;height:619.5pt;z-index:251662336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&#13;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2" o:spid="_x0000_s1027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540EB179" w14:textId="78DAB5C6" w:rsidR="007C7E22" w:rsidRPr="00EF245C" w:rsidRDefault="00EF245C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r w:rsidRPr="00EF245C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Verdadero</w:t>
                        </w:r>
                      </w:p>
                    </w:txbxContent>
                  </v:textbox>
                </v:shape>
                <v:shape id="Hexagon 2" o:spid="_x0000_s1028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787C8DE7" w14:textId="7DC65402" w:rsidR="007C7E22" w:rsidRPr="009614EA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40"/>
                            <w:szCs w:val="36"/>
                          </w:rPr>
                        </w:pPr>
                        <w:proofErr w:type="spellStart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Fábula</w:t>
                        </w:r>
                        <w:proofErr w:type="spellEnd"/>
                      </w:p>
                    </w:txbxContent>
                  </v:textbox>
                </v:shape>
                <v:shape id="Hexagon 2" o:spid="_x0000_s1029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4EB5666C" w14:textId="4967A0C2" w:rsidR="007C7E22" w:rsidRPr="009614EA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r w:rsidRPr="009614E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Cuento de Hadas</w:t>
                        </w:r>
                      </w:p>
                    </w:txbxContent>
                  </v:textbox>
                </v:shape>
                <v:shape id="Hexagon 2" o:spid="_x0000_s1030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19228941" w14:textId="6FA61E6D" w:rsidR="007C7E22" w:rsidRPr="00EF245C" w:rsidRDefault="00EF245C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EF245C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Folclore</w:t>
                        </w:r>
                        <w:proofErr w:type="spellEnd"/>
                      </w:p>
                    </w:txbxContent>
                  </v:textbox>
                </v:shape>
                <v:shape id="Hexagon 2" o:spid="_x0000_s1031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3BE92361" w14:textId="783C91C0" w:rsidR="007C7E22" w:rsidRPr="009614EA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9614E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Relato</w:t>
                        </w:r>
                        <w:proofErr w:type="spellEnd"/>
                        <w:r w:rsidRPr="009614E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614E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Exagerado</w:t>
                        </w:r>
                        <w:proofErr w:type="spellEnd"/>
                      </w:p>
                    </w:txbxContent>
                  </v:textbox>
                </v:shape>
                <v:shape id="Hexagon 2" o:spid="_x0000_s1032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47E3821B" w14:textId="393F068B" w:rsidR="007C7E22" w:rsidRPr="009614EA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r w:rsidRPr="009614E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Mito</w:t>
                        </w:r>
                      </w:p>
                    </w:txbxContent>
                  </v:textbox>
                </v:shape>
                <v:shape id="Hexagon 2" o:spid="_x0000_s1033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" adj="4656" fillcolor="white [3212]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582FBCFE" w14:textId="2E3EE504" w:rsidR="007C7E22" w:rsidRPr="00EF245C" w:rsidRDefault="00EF245C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EF245C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Transmitido</w:t>
                        </w:r>
                        <w:proofErr w:type="spellEnd"/>
                        <w:r w:rsidRPr="00EF245C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 </w:t>
                        </w:r>
                        <w:proofErr w:type="spellStart"/>
                        <w:r w:rsidRPr="00EF245C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Oralmente</w:t>
                        </w:r>
                        <w:proofErr w:type="spellEnd"/>
                      </w:p>
                    </w:txbxContent>
                  </v:textbox>
                </v:shape>
                <v:shape id="Hexagon 2" o:spid="_x0000_s1034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4E4D1D45" w14:textId="0CF248F4" w:rsidR="007C7E22" w:rsidRPr="009614EA" w:rsidRDefault="00EF245C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9614E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Extraterrestres</w:t>
                        </w:r>
                        <w:proofErr w:type="spellEnd"/>
                      </w:p>
                    </w:txbxContent>
                  </v:textbox>
                </v:shape>
                <v:shape id="Hexagon 2" o:spid="_x0000_s1035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718DF57B" w14:textId="30A4F09E" w:rsidR="007C7E22" w:rsidRPr="009614EA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40"/>
                            <w:szCs w:val="36"/>
                          </w:rPr>
                        </w:pPr>
                        <w:proofErr w:type="spellStart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Época</w:t>
                        </w:r>
                        <w:proofErr w:type="spellEnd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 o </w:t>
                        </w:r>
                        <w:proofErr w:type="spellStart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lugar</w:t>
                        </w:r>
                        <w:proofErr w:type="spellEnd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R</w:t>
                        </w:r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eal</w:t>
                        </w:r>
                      </w:p>
                    </w:txbxContent>
                  </v:textbox>
                </v:shape>
                <v:shape id="Hexagon 2" o:spid="_x0000_s1036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622A1EDD" w14:textId="7746E4ED" w:rsidR="007C7E22" w:rsidRPr="00EF245C" w:rsidRDefault="00EF245C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EF245C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Inventado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6DB5B3DD" w14:textId="575A35EB" w:rsidR="007C7E22" w:rsidRDefault="007C7E22" w:rsidP="007C7E22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976290" wp14:editId="5C6C8FE4">
                <wp:simplePos x="0" y="0"/>
                <wp:positionH relativeFrom="column">
                  <wp:posOffset>57150</wp:posOffset>
                </wp:positionH>
                <wp:positionV relativeFrom="paragraph">
                  <wp:posOffset>388620</wp:posOffset>
                </wp:positionV>
                <wp:extent cx="5860415" cy="7867015"/>
                <wp:effectExtent l="12700" t="0" r="19685" b="6985"/>
                <wp:wrapNone/>
                <wp:docPr id="77388146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15" cy="7867015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1449043402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9E7AAC" w14:textId="1024AC1D" w:rsidR="007C7E22" w:rsidRPr="009614EA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40"/>
                                  <w:szCs w:val="36"/>
                                </w:rPr>
                              </w:pPr>
                              <w:r w:rsidRPr="009614E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 xml:space="preserve">Podría suceder en la </w:t>
                              </w:r>
                              <w:r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V</w:t>
                              </w:r>
                              <w:r w:rsidRPr="009614E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 xml:space="preserve">ida </w:t>
                              </w:r>
                              <w:r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R</w:t>
                              </w:r>
                              <w:r w:rsidRPr="009614E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eal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616509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26D4DC" w14:textId="25118802" w:rsidR="007C7E22" w:rsidRPr="00BC2C55" w:rsidRDefault="00BC2C55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40"/>
                                  <w:szCs w:val="36"/>
                                </w:rPr>
                              </w:pPr>
                              <w:r w:rsidRPr="00BC2C55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Viejo Oeste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059130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C0F566" w14:textId="2C89B17B" w:rsidR="007C7E22" w:rsidRPr="00BC2C55" w:rsidRDefault="00BC2C55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BC2C55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Historia de Vida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9825465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A45315" w14:textId="7367BE33" w:rsidR="007C7E22" w:rsidRPr="00BC2C55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BC2C55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 xml:space="preserve">Animales que hablan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958561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B5BF88" w14:textId="19E25D06" w:rsidR="007C7E22" w:rsidRPr="00BC2C55" w:rsidRDefault="00BC2C55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BC2C55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Magia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700406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B44532" w14:textId="71F2705A" w:rsidR="007C7E22" w:rsidRPr="00BC2C55" w:rsidRDefault="00BC2C55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BC2C55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Hechos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451389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37CC47" w14:textId="34C75560" w:rsidR="007C7E22" w:rsidRPr="00BC2C55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BC2C55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Moraleja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947173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782D10" w14:textId="7F3C3068" w:rsidR="007C7E22" w:rsidRPr="00BC2C55" w:rsidRDefault="00BC2C55" w:rsidP="007C7E22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941100"/>
                                  <w:sz w:val="40"/>
                                  <w:szCs w:val="36"/>
                                </w:rPr>
                              </w:pPr>
                              <w:r w:rsidRPr="00BC2C55">
                                <w:rPr>
                                  <w:rStyle w:val="Strong"/>
                                  <w:i/>
                                  <w:iCs/>
                                  <w:color w:val="941100"/>
                                  <w:sz w:val="32"/>
                                  <w:szCs w:val="32"/>
                                </w:rPr>
                                <w:t>Érase una vez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252444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C36EA9" w14:textId="312A003C" w:rsidR="007C7E22" w:rsidRPr="00BC2C55" w:rsidRDefault="00BC2C55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BC2C55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Uno mismo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671275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F0C180" w14:textId="491ACE7F" w:rsidR="007C7E22" w:rsidRPr="00BC2C55" w:rsidRDefault="009614E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BC2C55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Dioses o Diosas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76290" id="_x0000_s1037" style="position:absolute;margin-left:4.5pt;margin-top:30.6pt;width:461.45pt;height:619.45pt;z-index:251664384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">
                <v:shape id="Hexagon 2" o:spid="_x0000_s1038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5C9E7AAC" w14:textId="1024AC1D" w:rsidR="007C7E22" w:rsidRPr="009614EA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40"/>
                            <w:szCs w:val="36"/>
                          </w:rPr>
                        </w:pPr>
                        <w:proofErr w:type="spellStart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Podría</w:t>
                        </w:r>
                        <w:proofErr w:type="spellEnd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suceder</w:t>
                        </w:r>
                        <w:proofErr w:type="spellEnd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en</w:t>
                        </w:r>
                        <w:proofErr w:type="spellEnd"/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 la </w:t>
                        </w:r>
                        <w:r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V</w:t>
                        </w:r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ida </w:t>
                        </w:r>
                        <w:r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R</w:t>
                        </w:r>
                        <w:r w:rsidRPr="009614E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eal</w:t>
                        </w:r>
                      </w:p>
                    </w:txbxContent>
                  </v:textbox>
                </v:shape>
                <v:shape id="Hexagon 2" o:spid="_x0000_s1039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7726D4DC" w14:textId="25118802" w:rsidR="007C7E22" w:rsidRPr="00BC2C55" w:rsidRDefault="00BC2C55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40"/>
                            <w:szCs w:val="36"/>
                          </w:rPr>
                        </w:pPr>
                        <w:r w:rsidRPr="00BC2C55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Viejo Oeste</w:t>
                        </w:r>
                      </w:p>
                    </w:txbxContent>
                  </v:textbox>
                </v:shape>
                <v:shape id="Hexagon 2" o:spid="_x0000_s1040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2DC0F566" w14:textId="2C89B17B" w:rsidR="007C7E22" w:rsidRPr="00BC2C55" w:rsidRDefault="00BC2C55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Historia de Vida</w:t>
                        </w:r>
                      </w:p>
                    </w:txbxContent>
                  </v:textbox>
                </v:shape>
                <v:shape id="Hexagon 2" o:spid="_x0000_s1041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4BA45315" w14:textId="7367BE33" w:rsidR="007C7E22" w:rsidRPr="00BC2C55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Animales</w:t>
                        </w:r>
                        <w:proofErr w:type="spellEnd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que</w:t>
                        </w:r>
                        <w:proofErr w:type="spellEnd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hablan</w:t>
                        </w:r>
                        <w:proofErr w:type="spellEnd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Hexagon 2" o:spid="_x0000_s1042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71B5BF88" w14:textId="19E25D06" w:rsidR="007C7E22" w:rsidRPr="00BC2C55" w:rsidRDefault="00BC2C55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Magia</w:t>
                        </w:r>
                      </w:p>
                    </w:txbxContent>
                  </v:textbox>
                </v:shape>
                <v:shape id="Hexagon 2" o:spid="_x0000_s1043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5EB44532" w14:textId="71F2705A" w:rsidR="007C7E22" w:rsidRPr="00BC2C55" w:rsidRDefault="00BC2C55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Hechos</w:t>
                        </w:r>
                        <w:proofErr w:type="spellEnd"/>
                      </w:p>
                    </w:txbxContent>
                  </v:textbox>
                </v:shape>
                <v:shape id="Hexagon 2" o:spid="_x0000_s1044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6837CC47" w14:textId="34C75560" w:rsidR="007C7E22" w:rsidRPr="00BC2C55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Moraleja</w:t>
                        </w:r>
                        <w:proofErr w:type="spellEnd"/>
                      </w:p>
                    </w:txbxContent>
                  </v:textbox>
                </v:shape>
                <v:shape id="Hexagon 2" o:spid="_x0000_s1045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2B782D10" w14:textId="7F3C3068" w:rsidR="007C7E22" w:rsidRPr="00BC2C55" w:rsidRDefault="00BC2C55" w:rsidP="007C7E22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color w:val="941100"/>
                            <w:sz w:val="40"/>
                            <w:szCs w:val="36"/>
                          </w:rPr>
                        </w:pPr>
                        <w:proofErr w:type="spellStart"/>
                        <w:r w:rsidRPr="00BC2C55">
                          <w:rPr>
                            <w:rStyle w:val="Strong"/>
                            <w:i/>
                            <w:iCs/>
                            <w:color w:val="941100"/>
                            <w:sz w:val="32"/>
                            <w:szCs w:val="32"/>
                          </w:rPr>
                          <w:t>Érase</w:t>
                        </w:r>
                        <w:proofErr w:type="spellEnd"/>
                        <w:r w:rsidRPr="00BC2C55">
                          <w:rPr>
                            <w:rStyle w:val="Strong"/>
                            <w:i/>
                            <w:iCs/>
                            <w:color w:val="9411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BC2C55">
                          <w:rPr>
                            <w:rStyle w:val="Strong"/>
                            <w:i/>
                            <w:iCs/>
                            <w:color w:val="941100"/>
                            <w:sz w:val="32"/>
                            <w:szCs w:val="32"/>
                          </w:rPr>
                          <w:t>una</w:t>
                        </w:r>
                        <w:proofErr w:type="spellEnd"/>
                        <w:r w:rsidRPr="00BC2C55">
                          <w:rPr>
                            <w:rStyle w:val="Strong"/>
                            <w:i/>
                            <w:iCs/>
                            <w:color w:val="9411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BC2C55">
                          <w:rPr>
                            <w:rStyle w:val="Strong"/>
                            <w:i/>
                            <w:iCs/>
                            <w:color w:val="941100"/>
                            <w:sz w:val="32"/>
                            <w:szCs w:val="32"/>
                          </w:rPr>
                          <w:t>vez</w:t>
                        </w:r>
                        <w:proofErr w:type="spellEnd"/>
                      </w:p>
                    </w:txbxContent>
                  </v:textbox>
                </v:shape>
                <v:shape id="Hexagon 2" o:spid="_x0000_s1046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20C36EA9" w14:textId="312A003C" w:rsidR="007C7E22" w:rsidRPr="00BC2C55" w:rsidRDefault="00BC2C55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Uno </w:t>
                        </w:r>
                        <w:proofErr w:type="spellStart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mismo</w:t>
                        </w:r>
                        <w:proofErr w:type="spellEnd"/>
                      </w:p>
                    </w:txbxContent>
                  </v:textbox>
                </v:shape>
                <v:shape id="Hexagon 2" o:spid="_x0000_s1047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33F0C180" w14:textId="491ACE7F" w:rsidR="007C7E22" w:rsidRPr="00BC2C55" w:rsidRDefault="009614E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Dioses o </w:t>
                        </w:r>
                        <w:proofErr w:type="spellStart"/>
                        <w:r w:rsidRPr="00BC2C55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Diosas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E314B5">
        <w:t>COSECHA DE PANAL</w:t>
      </w:r>
    </w:p>
    <w:p w14:paraId="0D8CA6A8" w14:textId="7C8EE71D" w:rsidR="00E70413" w:rsidRDefault="00E70413" w:rsidP="007C7E22">
      <w:pPr>
        <w:pStyle w:val="Title"/>
      </w:pPr>
      <w:r>
        <w:br w:type="page"/>
      </w:r>
    </w:p>
    <w:p w14:paraId="647CB4BE" w14:textId="01C56E5D" w:rsidR="00E70413" w:rsidRDefault="007C7E22" w:rsidP="00E70413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8E156D3" wp14:editId="7796948E">
                <wp:simplePos x="0" y="0"/>
                <wp:positionH relativeFrom="column">
                  <wp:posOffset>57451</wp:posOffset>
                </wp:positionH>
                <wp:positionV relativeFrom="paragraph">
                  <wp:posOffset>388620</wp:posOffset>
                </wp:positionV>
                <wp:extent cx="5860742" cy="7867357"/>
                <wp:effectExtent l="12700" t="0" r="19685" b="6985"/>
                <wp:wrapNone/>
                <wp:docPr id="10659673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742" cy="7867357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1665561541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E67095" w14:textId="43C12DC1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32"/>
                                </w:rPr>
                              </w:pP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Ficción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3094438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B8EDA2" w14:textId="7542FBD1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32"/>
                                </w:rPr>
                              </w:pP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Biografía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7230521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2D515F" w14:textId="50BD664D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32"/>
                                </w:rPr>
                              </w:pP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Fantasía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8240983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85FD2B" w14:textId="78FC40D4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32"/>
                                </w:rPr>
                              </w:pP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 xml:space="preserve">Ciencia </w:t>
                              </w:r>
                              <w:r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F</w:t>
                              </w: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icción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4960080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15770E" w14:textId="1CD754E4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32"/>
                                </w:rPr>
                              </w:pP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Ficción Histórica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629715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C2908A" w14:textId="30BE6512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32"/>
                                </w:rPr>
                              </w:pP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Ficción Realista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8969220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0A7456" w14:textId="4A26C8DA" w:rsidR="0018507A" w:rsidRPr="0018507A" w:rsidRDefault="0018507A" w:rsidP="0018507A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18507A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Ensayo Persuasivo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4120962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3A2CA9" w14:textId="4438FADB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</w:pPr>
                              <w:r w:rsidRPr="0018507A"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28"/>
                                </w:rPr>
                                <w:t>Texto Informativo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360187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5A6E01" w14:textId="307EAA3A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32"/>
                                </w:rPr>
                              </w:pP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 xml:space="preserve">No </w:t>
                              </w:r>
                              <w:r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F</w:t>
                              </w: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icción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533717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D093E9" w14:textId="1CB26712" w:rsidR="007C7E22" w:rsidRPr="0018507A" w:rsidRDefault="0018507A" w:rsidP="007C7E22">
                              <w:pPr>
                                <w:jc w:val="center"/>
                                <w:rPr>
                                  <w:b/>
                                  <w:bCs/>
                                  <w:color w:val="941100"/>
                                  <w:sz w:val="32"/>
                                  <w:szCs w:val="32"/>
                                </w:rPr>
                              </w:pPr>
                              <w:r w:rsidRPr="0018507A">
                                <w:rPr>
                                  <w:rStyle w:val="Strong"/>
                                  <w:color w:val="941100"/>
                                  <w:sz w:val="32"/>
                                  <w:szCs w:val="32"/>
                                </w:rPr>
                                <w:t>Autobiografía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156D3" id="_x0000_s1048" style="position:absolute;margin-left:4.5pt;margin-top:30.6pt;width:461.5pt;height:619.5pt;z-index:251666432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">
                <v:shape id="Hexagon 2" o:spid="_x0000_s1049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37E67095" w14:textId="43C12DC1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32"/>
                          </w:rPr>
                        </w:pPr>
                        <w:proofErr w:type="spellStart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Ficción</w:t>
                        </w:r>
                        <w:proofErr w:type="spellEnd"/>
                      </w:p>
                    </w:txbxContent>
                  </v:textbox>
                </v:shape>
                <v:shape id="Hexagon 2" o:spid="_x0000_s1050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40B8EDA2" w14:textId="7542FBD1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32"/>
                          </w:rPr>
                        </w:pPr>
                        <w:proofErr w:type="spellStart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Biografía</w:t>
                        </w:r>
                        <w:proofErr w:type="spellEnd"/>
                      </w:p>
                    </w:txbxContent>
                  </v:textbox>
                </v:shape>
                <v:shape id="Hexagon 2" o:spid="_x0000_s1051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252D515F" w14:textId="50BD664D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32"/>
                          </w:rPr>
                        </w:pPr>
                        <w:proofErr w:type="spellStart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Fantasía</w:t>
                        </w:r>
                        <w:proofErr w:type="spellEnd"/>
                      </w:p>
                    </w:txbxContent>
                  </v:textbox>
                </v:shape>
                <v:shape id="Hexagon 2" o:spid="_x0000_s1052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0B85FD2B" w14:textId="78FC40D4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32"/>
                          </w:rPr>
                        </w:pPr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Ciencia </w:t>
                        </w:r>
                        <w:proofErr w:type="spellStart"/>
                        <w:r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F</w:t>
                        </w:r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icción</w:t>
                        </w:r>
                        <w:proofErr w:type="spellEnd"/>
                      </w:p>
                    </w:txbxContent>
                  </v:textbox>
                </v:shape>
                <v:shape id="Hexagon 2" o:spid="_x0000_s1053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0215770E" w14:textId="1CD754E4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32"/>
                          </w:rPr>
                        </w:pPr>
                        <w:proofErr w:type="spellStart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Ficción</w:t>
                        </w:r>
                        <w:proofErr w:type="spellEnd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H</w:t>
                        </w:r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istórica</w:t>
                        </w:r>
                        <w:proofErr w:type="spellEnd"/>
                      </w:p>
                    </w:txbxContent>
                  </v:textbox>
                </v:shape>
                <v:shape id="Hexagon 2" o:spid="_x0000_s1054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63C2908A" w14:textId="30BE6512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32"/>
                          </w:rPr>
                        </w:pPr>
                        <w:proofErr w:type="spellStart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Ficción</w:t>
                        </w:r>
                        <w:proofErr w:type="spellEnd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R</w:t>
                        </w:r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ealista</w:t>
                        </w:r>
                        <w:proofErr w:type="spellEnd"/>
                      </w:p>
                    </w:txbxContent>
                  </v:textbox>
                </v:shape>
                <v:shape id="Hexagon 2" o:spid="_x0000_s1055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080A7456" w14:textId="4A26C8DA" w:rsidR="0018507A" w:rsidRPr="0018507A" w:rsidRDefault="0018507A" w:rsidP="0018507A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18507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Ensayo</w:t>
                        </w:r>
                        <w:proofErr w:type="spellEnd"/>
                        <w:r w:rsidRPr="0018507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 </w:t>
                        </w:r>
                        <w:proofErr w:type="spellStart"/>
                        <w:r w:rsidRPr="0018507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Persuasivo</w:t>
                        </w:r>
                        <w:proofErr w:type="spellEnd"/>
                      </w:p>
                    </w:txbxContent>
                  </v:textbox>
                </v:shape>
                <v:shape id="Hexagon 2" o:spid="_x0000_s1056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533A2CA9" w14:textId="4438FADB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</w:pPr>
                        <w:proofErr w:type="spellStart"/>
                        <w:r w:rsidRPr="0018507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Texto</w:t>
                        </w:r>
                        <w:proofErr w:type="spellEnd"/>
                        <w:r w:rsidRPr="0018507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 xml:space="preserve"> </w:t>
                        </w:r>
                        <w:proofErr w:type="spellStart"/>
                        <w:r w:rsidRPr="0018507A">
                          <w:rPr>
                            <w:b/>
                            <w:bCs/>
                            <w:color w:val="941100"/>
                            <w:sz w:val="32"/>
                            <w:szCs w:val="28"/>
                          </w:rPr>
                          <w:t>Informativo</w:t>
                        </w:r>
                        <w:proofErr w:type="spellEnd"/>
                      </w:p>
                    </w:txbxContent>
                  </v:textbox>
                </v:shape>
                <v:shape id="Hexagon 2" o:spid="_x0000_s1057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" adj="4656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425A6E01" w14:textId="307EAA3A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32"/>
                          </w:rPr>
                        </w:pPr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 xml:space="preserve">No </w:t>
                        </w:r>
                        <w:proofErr w:type="spellStart"/>
                        <w:r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F</w:t>
                        </w:r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icción</w:t>
                        </w:r>
                        <w:proofErr w:type="spellEnd"/>
                      </w:p>
                    </w:txbxContent>
                  </v:textbox>
                </v:shape>
                <v:shape id="Hexagon 2" o:spid="_x0000_s1058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" adj="4655" filled="f" strokecolor="#288ac3 [3204]" strokeweight="1pt">
                  <v:stroke dashstyle="dash"/>
                  <v:path arrowok="t"/>
                  <o:lock v:ext="edit" aspectratio="t"/>
                  <v:textbox>
                    <w:txbxContent>
                      <w:p w14:paraId="48D093E9" w14:textId="1CB26712" w:rsidR="007C7E22" w:rsidRPr="0018507A" w:rsidRDefault="0018507A" w:rsidP="007C7E22">
                        <w:pPr>
                          <w:jc w:val="center"/>
                          <w:rPr>
                            <w:b/>
                            <w:bCs/>
                            <w:color w:val="941100"/>
                            <w:sz w:val="32"/>
                            <w:szCs w:val="32"/>
                          </w:rPr>
                        </w:pPr>
                        <w:proofErr w:type="spellStart"/>
                        <w:r w:rsidRPr="0018507A">
                          <w:rPr>
                            <w:rStyle w:val="Strong"/>
                            <w:color w:val="941100"/>
                            <w:sz w:val="32"/>
                            <w:szCs w:val="32"/>
                          </w:rPr>
                          <w:t>Autobiografía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E314B5">
        <w:t>COSECHA DE PANAL</w:t>
      </w:r>
    </w:p>
    <w:p w14:paraId="784987AA" w14:textId="02B01EA0" w:rsidR="007C7E22" w:rsidRPr="007C7E22" w:rsidRDefault="007C7E22" w:rsidP="007C7E22"/>
    <w:p w14:paraId="1F2ECB9F" w14:textId="2BFF68FE" w:rsidR="00E70413" w:rsidRDefault="00E70413" w:rsidP="00E70413"/>
    <w:sectPr w:rsidR="00E704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743AF8" w14:textId="77777777" w:rsidR="00CB09AD" w:rsidRDefault="00CB09AD" w:rsidP="00DC1CA0">
      <w:r>
        <w:separator/>
      </w:r>
    </w:p>
  </w:endnote>
  <w:endnote w:type="continuationSeparator" w:id="0">
    <w:p w14:paraId="507F5C62" w14:textId="77777777" w:rsidR="00CB09AD" w:rsidRDefault="00CB09A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A1F52B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7210872" wp14:editId="794DEABB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F76C54" w14:textId="45E46A13" w:rsidR="009F0B2E" w:rsidRPr="008C5074" w:rsidRDefault="00750FB8" w:rsidP="008C5074">
                          <w:pPr>
                            <w:pStyle w:val="Footer"/>
                          </w:pPr>
                          <w:r>
                            <w:t>Genre Quest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2108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4F76C54" w14:textId="45E46A13" w:rsidR="009F0B2E" w:rsidRPr="008C5074" w:rsidRDefault="00750FB8" w:rsidP="008C5074">
                    <w:pPr>
                      <w:pStyle w:val="Footer"/>
                    </w:pPr>
                    <w:r>
                      <w:t>Genre Quest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3D3308A9" wp14:editId="69E017A1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269C44" w14:textId="77777777" w:rsidR="00CB09AD" w:rsidRDefault="00CB09AD" w:rsidP="00DC1CA0">
      <w:r>
        <w:separator/>
      </w:r>
    </w:p>
  </w:footnote>
  <w:footnote w:type="continuationSeparator" w:id="0">
    <w:p w14:paraId="79117455" w14:textId="77777777" w:rsidR="00CB09AD" w:rsidRDefault="00CB09A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B8"/>
    <w:rsid w:val="00044063"/>
    <w:rsid w:val="00072D23"/>
    <w:rsid w:val="000C7623"/>
    <w:rsid w:val="0018507A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078F"/>
    <w:rsid w:val="00463853"/>
    <w:rsid w:val="00480109"/>
    <w:rsid w:val="004806AD"/>
    <w:rsid w:val="004856EB"/>
    <w:rsid w:val="004C2D48"/>
    <w:rsid w:val="004D0B87"/>
    <w:rsid w:val="005345DE"/>
    <w:rsid w:val="00595155"/>
    <w:rsid w:val="005B2598"/>
    <w:rsid w:val="005B4511"/>
    <w:rsid w:val="005E3EB2"/>
    <w:rsid w:val="00644B47"/>
    <w:rsid w:val="00684EC7"/>
    <w:rsid w:val="006C5B24"/>
    <w:rsid w:val="006E2654"/>
    <w:rsid w:val="006F637F"/>
    <w:rsid w:val="00750FB8"/>
    <w:rsid w:val="00782F44"/>
    <w:rsid w:val="007A5710"/>
    <w:rsid w:val="007C7E22"/>
    <w:rsid w:val="00825117"/>
    <w:rsid w:val="00896BC1"/>
    <w:rsid w:val="008C5074"/>
    <w:rsid w:val="008E31E6"/>
    <w:rsid w:val="008F712F"/>
    <w:rsid w:val="009112D3"/>
    <w:rsid w:val="00914680"/>
    <w:rsid w:val="009614EA"/>
    <w:rsid w:val="00976B6A"/>
    <w:rsid w:val="00977E3D"/>
    <w:rsid w:val="009A7873"/>
    <w:rsid w:val="009B7F0D"/>
    <w:rsid w:val="009F0B2E"/>
    <w:rsid w:val="00A1673F"/>
    <w:rsid w:val="00A77EC7"/>
    <w:rsid w:val="00AF213D"/>
    <w:rsid w:val="00AF663A"/>
    <w:rsid w:val="00BC2C55"/>
    <w:rsid w:val="00BD7B9F"/>
    <w:rsid w:val="00BF08CE"/>
    <w:rsid w:val="00BF33DB"/>
    <w:rsid w:val="00C83603"/>
    <w:rsid w:val="00CB09AD"/>
    <w:rsid w:val="00CD2461"/>
    <w:rsid w:val="00CE2E34"/>
    <w:rsid w:val="00CF4EFB"/>
    <w:rsid w:val="00D41673"/>
    <w:rsid w:val="00D72955"/>
    <w:rsid w:val="00D760BA"/>
    <w:rsid w:val="00DB05C0"/>
    <w:rsid w:val="00DC1CA0"/>
    <w:rsid w:val="00DE0B48"/>
    <w:rsid w:val="00E26CEB"/>
    <w:rsid w:val="00E314B5"/>
    <w:rsid w:val="00E326C3"/>
    <w:rsid w:val="00E45663"/>
    <w:rsid w:val="00E46C11"/>
    <w:rsid w:val="00E70413"/>
    <w:rsid w:val="00E76FF3"/>
    <w:rsid w:val="00E77178"/>
    <w:rsid w:val="00EA2AF9"/>
    <w:rsid w:val="00EB6E7A"/>
    <w:rsid w:val="00EE5E1C"/>
    <w:rsid w:val="00EF245C"/>
    <w:rsid w:val="00F07CB0"/>
    <w:rsid w:val="00F10244"/>
    <w:rsid w:val="00F80B5C"/>
    <w:rsid w:val="00F87387"/>
    <w:rsid w:val="00FA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ACC9C"/>
  <w15:chartTrackingRefBased/>
  <w15:docId w15:val="{E9BAB878-1310-45CE-AA41-81FDF9C5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B7F0D"/>
  </w:style>
  <w:style w:type="paragraph" w:styleId="Heading1">
    <w:name w:val="heading 1"/>
    <w:basedOn w:val="Normal"/>
    <w:next w:val="Normal"/>
    <w:link w:val="Heading1Char"/>
    <w:uiPriority w:val="9"/>
    <w:qFormat/>
    <w:rsid w:val="009B7F0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F0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B7F0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B7F0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F0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F0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B7F0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B7F0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B7F0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F0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F0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B7F0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B7F0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B7F0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B7F0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B7F0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B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B7F0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B7F0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F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7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F0D"/>
  </w:style>
  <w:style w:type="paragraph" w:styleId="ListParagraph">
    <w:name w:val="List Paragraph"/>
    <w:basedOn w:val="Normal"/>
    <w:uiPriority w:val="34"/>
    <w:qFormat/>
    <w:rsid w:val="009B7F0D"/>
    <w:pPr>
      <w:ind w:left="720"/>
      <w:contextualSpacing/>
    </w:pPr>
  </w:style>
  <w:style w:type="paragraph" w:customStyle="1" w:styleId="AnswerKey">
    <w:name w:val="Answer Key"/>
    <w:basedOn w:val="Normal"/>
    <w:qFormat/>
    <w:rsid w:val="009B7F0D"/>
    <w:rPr>
      <w:color w:val="D30F7F" w:themeColor="accent5"/>
    </w:rPr>
  </w:style>
  <w:style w:type="character" w:styleId="Strong">
    <w:name w:val="Strong"/>
    <w:basedOn w:val="DefaultParagraphFont"/>
    <w:uiPriority w:val="22"/>
    <w:qFormat/>
    <w:rsid w:val="00961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43</TotalTime>
  <Pages>3</Pages>
  <Words>9</Words>
  <Characters>42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Suyo, Monica J.</cp:lastModifiedBy>
  <cp:revision>7</cp:revision>
  <dcterms:created xsi:type="dcterms:W3CDTF">2026-08-13T16:59:00Z</dcterms:created>
  <dcterms:modified xsi:type="dcterms:W3CDTF">2026-08-24T18:40:00Z</dcterms:modified>
  <cp:category/>
</cp:coreProperties>
</file>