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BDA2AF" w14:textId="49B7D0C5" w:rsidR="00DC1CA0" w:rsidRPr="008E2AEF" w:rsidRDefault="005C4979" w:rsidP="008E2AEF">
      <w:pPr>
        <w:pStyle w:val="Title"/>
      </w:pPr>
      <w:r>
        <w:t>CUENTO CORTO</w:t>
      </w:r>
      <w:r w:rsidR="00A21FB2" w:rsidRPr="008E2AEF">
        <w:t>: 1</w:t>
      </w:r>
    </w:p>
    <w:p w14:paraId="6A3EB439" w14:textId="1B0D7E08" w:rsidR="00A21FB2" w:rsidRPr="007502AF" w:rsidRDefault="005C4979" w:rsidP="00C72C34">
      <w:pPr>
        <w:pStyle w:val="Heading1"/>
        <w:rPr>
          <w:rFonts w:asciiTheme="majorHAnsi" w:hAnsiTheme="majorHAnsi" w:cstheme="majorHAnsi"/>
        </w:rPr>
      </w:pPr>
      <w:r w:rsidRPr="007502AF">
        <w:rPr>
          <w:rFonts w:asciiTheme="majorHAnsi" w:hAnsiTheme="majorHAnsi" w:cstheme="majorHAnsi"/>
        </w:rPr>
        <w:t xml:space="preserve">Tuve suerte de </w:t>
      </w:r>
      <w:proofErr w:type="spellStart"/>
      <w:r w:rsidRPr="007502AF">
        <w:rPr>
          <w:rFonts w:asciiTheme="majorHAnsi" w:hAnsiTheme="majorHAnsi" w:cstheme="majorHAnsi"/>
        </w:rPr>
        <w:t>que</w:t>
      </w:r>
      <w:proofErr w:type="spellEnd"/>
      <w:r w:rsidRPr="007502AF">
        <w:rPr>
          <w:rFonts w:asciiTheme="majorHAnsi" w:hAnsiTheme="majorHAnsi" w:cstheme="majorHAnsi"/>
        </w:rPr>
        <w:t xml:space="preserve"> </w:t>
      </w:r>
      <w:proofErr w:type="spellStart"/>
      <w:r w:rsidRPr="007502AF">
        <w:rPr>
          <w:rFonts w:asciiTheme="majorHAnsi" w:hAnsiTheme="majorHAnsi" w:cstheme="majorHAnsi"/>
        </w:rPr>
        <w:t>estuviera</w:t>
      </w:r>
      <w:proofErr w:type="spellEnd"/>
      <w:r w:rsidRPr="007502AF">
        <w:rPr>
          <w:rFonts w:asciiTheme="majorHAnsi" w:hAnsiTheme="majorHAnsi" w:cstheme="majorHAnsi"/>
        </w:rPr>
        <w:t xml:space="preserve"> </w:t>
      </w:r>
      <w:proofErr w:type="spellStart"/>
      <w:r w:rsidR="007502AF" w:rsidRPr="007502AF">
        <w:rPr>
          <w:rFonts w:asciiTheme="majorHAnsi" w:hAnsiTheme="majorHAnsi" w:cstheme="majorHAnsi"/>
          <w:color w:val="941100"/>
        </w:rPr>
        <w:t>allí</w:t>
      </w:r>
      <w:proofErr w:type="spellEnd"/>
    </w:p>
    <w:p w14:paraId="224C24FC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despierto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sueño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criogénico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flexiono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brazo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cibernético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Los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motores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interior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cobran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vida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un suave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zumbido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Esta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demasiado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lento.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hecho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fantástico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increíblemente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rápido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Después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un largo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momento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doy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cuenta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no es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mismo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brazo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robótico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recuerdo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haber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construido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mejor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63DD8543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5E33AC97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“Hola”. Danny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apoyado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contra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cápsula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comiendo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ración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comida sin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cocinar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directamente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paquete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aluminio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Algunas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cosas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nunca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cambian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390F2D20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7F70FCE9" w14:textId="0E7DA972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Me </w:t>
      </w:r>
      <w:proofErr w:type="spellStart"/>
      <w:r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estiro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intento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quitarme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rigidez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cuello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 "¿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pasó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?" ¿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Cuánto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tiempo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estuve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dormido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?"</w:t>
      </w:r>
    </w:p>
    <w:p w14:paraId="2CA3719A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"Cuarenta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años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menos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". Lo dice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dijera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cafetería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quedó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sin café.</w:t>
      </w:r>
    </w:p>
    <w:p w14:paraId="1549FDA2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"Cuarenta".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muchísimo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tiempo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lo habitual. "¿No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deberías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muerto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? ¿O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mucho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viejo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?"</w:t>
      </w:r>
    </w:p>
    <w:p w14:paraId="5293FDC7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"No".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sube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manga.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Articulación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titanio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Músculo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sintético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parte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cerebro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especializada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bioingeniería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analiza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diseño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antes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pueda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evitarlo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hecho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ese es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diseño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estuve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perfeccionando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laboratorio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aquella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noche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Es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prototipo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modelo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prueba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ladrón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debía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buscando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127B918A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"Menos mal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yo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estaba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allí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noche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", dice Danny.</w:t>
      </w:r>
    </w:p>
    <w:p w14:paraId="298B113C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"Pero 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nadie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Yo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estaba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solo antes de..."</w:t>
      </w:r>
    </w:p>
    <w:p w14:paraId="5720E3D1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Levanta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mano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izquierda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encoge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estómago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No hay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duda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Reconozco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patrón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cicatriz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estructura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distintiva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pequeña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marca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nacimiento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forma de medialuna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cerca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pulgar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Ese es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brazo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brazo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r w:rsidRPr="007502A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original</w:t>
      </w: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23D0AB89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"Cuarenta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años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mucho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tiempo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para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perfeccionar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diseño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otra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persona. Pero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oye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dejé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versión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mejorada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Cortesía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profesional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Como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dije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golpea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suavemente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mi nuevo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brazo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sus ojos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brillan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un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destello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LED, "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tuviste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suerte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yo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estuviera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allí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".  Y gracias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voy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vivir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para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siempre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".</w:t>
      </w:r>
    </w:p>
    <w:p w14:paraId="17515BBF" w14:textId="77777777" w:rsidR="007502AF" w:rsidRPr="007502AF" w:rsidRDefault="007502AF" w:rsidP="007502AF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3971F9" w14:textId="77777777" w:rsidR="007502AF" w:rsidRPr="007502AF" w:rsidRDefault="007502AF" w:rsidP="00750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57A9AE" w14:textId="77777777" w:rsidR="00A21FB2" w:rsidRDefault="00A21FB2" w:rsidP="00C72C34">
      <w:pPr>
        <w:spacing w:line="276" w:lineRule="auto"/>
      </w:pPr>
      <w:r>
        <w:br w:type="page"/>
      </w:r>
    </w:p>
    <w:p w14:paraId="7BE50B31" w14:textId="557A1267" w:rsidR="00A21FB2" w:rsidRPr="008E2AEF" w:rsidRDefault="007502AF" w:rsidP="008E2AEF">
      <w:pPr>
        <w:pStyle w:val="Title"/>
      </w:pPr>
      <w:r>
        <w:lastRenderedPageBreak/>
        <w:t>cuento corto</w:t>
      </w:r>
      <w:r w:rsidR="00A21FB2" w:rsidRPr="008E2AEF">
        <w:t>: 2</w:t>
      </w:r>
    </w:p>
    <w:p w14:paraId="2DC7C9E8" w14:textId="23A12D2A" w:rsidR="00A21FB2" w:rsidRPr="00C72C34" w:rsidRDefault="00A21FB2" w:rsidP="00C72C34">
      <w:pPr>
        <w:pStyle w:val="Heading1"/>
      </w:pPr>
      <w:r w:rsidRPr="00C72C34">
        <w:t>H</w:t>
      </w:r>
      <w:r w:rsidR="007502AF">
        <w:t>ola, Humano</w:t>
      </w:r>
    </w:p>
    <w:p w14:paraId="1B19382E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Los pies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aspirante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héroe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llevan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allá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límites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aldea hasta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manantial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descansa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entre las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enormes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raíces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un árbol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gigantesco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sol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poniente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proyecta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halos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violetas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través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niebla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eleva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agua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Entra al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manantial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arco 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carcaj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(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estuche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para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)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mano,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cuidando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pierna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herida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Luego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sienta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raíz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abultada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1BDADF23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8"/>
          <w:szCs w:val="8"/>
          <w14:ligatures w14:val="none"/>
        </w:rPr>
      </w:pPr>
    </w:p>
    <w:p w14:paraId="318D0073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Allí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posado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orilla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agua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cuervo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otra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Lo ha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siguiendo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durante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tres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días,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desde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llegó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recién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salido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fallido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intento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asesinar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dragona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cambia de forma 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hechicera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casó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rey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cuervo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observa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atención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inquietante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133B5ED5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0956F70D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Antes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pueda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pensarlo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mejor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ya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ha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colocado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arco. ¿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Cómo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llamaba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segundo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hechicera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 ¿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decía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mentor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marcas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identificación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?</w:t>
      </w:r>
    </w:p>
    <w:p w14:paraId="685054D5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Suelta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6CD36889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Justo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punto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alcanzar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objetivo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tanto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cuervo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desaparecen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nube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humo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azul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Un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instante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después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reaparece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un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destello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luz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blanca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sale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disparada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directamente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hacia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él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incrusta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tronco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árbol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justo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encima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oreja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izquierda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055E44F6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Gira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bruscamente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Su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nariz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casi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roza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flecha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Hay un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destello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movimiento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ramas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arriba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Al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instante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siguiente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figura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encapuchada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raíz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frío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acero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daga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contra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cuello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detiene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cualquier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intento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huida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   </w:t>
      </w:r>
    </w:p>
    <w:p w14:paraId="2A723061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11"/>
          <w:szCs w:val="11"/>
          <w14:ligatures w14:val="none"/>
        </w:rPr>
      </w:pPr>
    </w:p>
    <w:p w14:paraId="0C884825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"Hola,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humano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".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voz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ella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resuena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un </w:t>
      </w:r>
      <w:proofErr w:type="spellStart"/>
      <w:r w:rsidRPr="007502A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graznido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profundo,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parecido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al de un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cuervo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"Creo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acertaste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". 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intentaste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hacerle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mi jefe". Ella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inclina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un poco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hacia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él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"Creo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deberíamos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hablar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Puede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tengamos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objetivos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común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".</w:t>
      </w:r>
    </w:p>
    <w:p w14:paraId="63445E73" w14:textId="77777777" w:rsidR="007502AF" w:rsidRPr="007502AF" w:rsidRDefault="007502AF" w:rsidP="007502AF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E845A8" w14:textId="77777777" w:rsidR="007502AF" w:rsidRPr="007502AF" w:rsidRDefault="007502AF" w:rsidP="00750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6B9DD4" w14:textId="77777777" w:rsidR="00A21FB2" w:rsidRDefault="00A21FB2" w:rsidP="00C72C34">
      <w:pPr>
        <w:spacing w:line="276" w:lineRule="auto"/>
      </w:pPr>
      <w:r>
        <w:br w:type="page"/>
      </w:r>
    </w:p>
    <w:p w14:paraId="45547B1E" w14:textId="24914D48" w:rsidR="00A21FB2" w:rsidRPr="00C72C34" w:rsidRDefault="007502AF" w:rsidP="00C72C34">
      <w:pPr>
        <w:pStyle w:val="Title"/>
      </w:pPr>
      <w:r>
        <w:lastRenderedPageBreak/>
        <w:t>cuento corto</w:t>
      </w:r>
      <w:r w:rsidR="00A21FB2" w:rsidRPr="00C72C34">
        <w:t>: 3</w:t>
      </w:r>
    </w:p>
    <w:p w14:paraId="5503FCDF" w14:textId="623E0C9A" w:rsidR="00A21FB2" w:rsidRPr="00C72C34" w:rsidRDefault="007502AF" w:rsidP="00C72C34">
      <w:pPr>
        <w:pStyle w:val="Heading1"/>
      </w:pPr>
      <w:r>
        <w:t>Una Buena Historia</w:t>
      </w:r>
    </w:p>
    <w:p w14:paraId="34A995F2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Entregué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archivo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equivocado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30A76F95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68EA44E5" w14:textId="77777777" w:rsid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realidad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golpea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claridad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helada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normalmente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solo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aparece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cuando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recuerdo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dejé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estufa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encendida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Miro Canvas,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miro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historia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No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ensayo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gran Gatsby,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sino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historia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escrita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fan de 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webcómic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favorito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dos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personajes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tomados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mano y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descubriendo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sienten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uno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otro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50EB1D72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7E61F92D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Mi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estómago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desploma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Mil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doscientas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palabras.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revisión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entre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compañeros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ya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abierta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Las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entregas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cerraron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medianoche. Pero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quizá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nadie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dé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cuenta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No es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precisamente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comunidad de aficionados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muy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grande. Me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obligo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leer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comentarios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 </w:t>
      </w:r>
    </w:p>
    <w:p w14:paraId="0FA13A72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Sarah: "¡Gran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diálogo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!"</w:t>
      </w:r>
    </w:p>
    <w:p w14:paraId="374BEE13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Marco: "Buen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uso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metáforas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".</w:t>
      </w:r>
    </w:p>
    <w:p w14:paraId="76F90D64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bien. Todo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bien.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Empiezo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respirar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nuevo.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Entonces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último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comentario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, el del maestro.</w:t>
      </w:r>
    </w:p>
    <w:p w14:paraId="4B83A1E6" w14:textId="77777777" w:rsidR="007502AF" w:rsidRPr="007502AF" w:rsidRDefault="007502AF" w:rsidP="007502A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Sólido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conocimiento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obra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original.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Está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claro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investigaste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muy</w:t>
      </w:r>
      <w:proofErr w:type="spellEnd"/>
      <w:r w:rsidRPr="007502A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bien".</w:t>
      </w:r>
    </w:p>
    <w:p w14:paraId="13E6D60A" w14:textId="77777777" w:rsidR="007502AF" w:rsidRPr="007502AF" w:rsidRDefault="007502AF" w:rsidP="007502AF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ADFD2D" w14:textId="77777777" w:rsidR="007502AF" w:rsidRPr="007502AF" w:rsidRDefault="007502AF" w:rsidP="007502A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5F56C05" w14:textId="6EED32E7" w:rsidR="00A21FB2" w:rsidRDefault="00A21FB2" w:rsidP="00C72C34">
      <w:pPr>
        <w:spacing w:line="276" w:lineRule="auto"/>
      </w:pPr>
      <w:r>
        <w:br w:type="page"/>
      </w:r>
    </w:p>
    <w:p w14:paraId="6E302965" w14:textId="5CC80F12" w:rsidR="00A21FB2" w:rsidRPr="008E2AEF" w:rsidRDefault="00A512EF" w:rsidP="008E2AEF">
      <w:pPr>
        <w:pStyle w:val="Title"/>
      </w:pPr>
      <w:r>
        <w:lastRenderedPageBreak/>
        <w:t>CUENTO CORTO</w:t>
      </w:r>
      <w:r w:rsidR="00A21FB2" w:rsidRPr="008E2AEF">
        <w:t>: 4</w:t>
      </w:r>
    </w:p>
    <w:p w14:paraId="48B0F636" w14:textId="21D2800F" w:rsidR="00A21FB2" w:rsidRPr="00A512EF" w:rsidRDefault="00A512EF" w:rsidP="00C72C34">
      <w:pPr>
        <w:pStyle w:val="Heading1"/>
        <w:rPr>
          <w:rFonts w:asciiTheme="majorHAnsi" w:hAnsiTheme="majorHAnsi" w:cstheme="majorHAnsi"/>
          <w:color w:val="941100"/>
        </w:rPr>
      </w:pPr>
      <w:r>
        <w:t xml:space="preserve">Quince Horas </w:t>
      </w:r>
      <w:r w:rsidRPr="00A512EF">
        <w:rPr>
          <w:rFonts w:asciiTheme="majorHAnsi" w:hAnsiTheme="majorHAnsi" w:cstheme="majorHAnsi"/>
          <w:color w:val="941100"/>
        </w:rPr>
        <w:t>M</w:t>
      </w:r>
      <w:r w:rsidRPr="00A512EF">
        <w:rPr>
          <w:rFonts w:asciiTheme="majorHAnsi" w:hAnsiTheme="majorHAnsi" w:cstheme="majorHAnsi"/>
          <w:color w:val="941100"/>
        </w:rPr>
        <w:t>ás</w:t>
      </w:r>
    </w:p>
    <w:p w14:paraId="7D77C740" w14:textId="77777777" w:rsid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Samuel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corría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calle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empedrada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Más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adelante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había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multitud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cerca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aduana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se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escuchaban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gritos.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Apretó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más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fuerza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pergamino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escondido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dentro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abrigo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No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importaba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él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llegaba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destino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siempre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cuando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aquel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pequeño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papel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hiciera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Era para un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asociado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imprenta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señor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Franklin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Boston: </w:t>
      </w:r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Las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tensiones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aumentan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a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diario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.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Casacas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rojas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(soldados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británicos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)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acuartelados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en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hogares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contra la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voluntad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de sus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dueños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. Los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colonos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denuncian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acoso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y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robos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. Los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ciudadanos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exigen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acción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. Se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recomienda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publicar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un editorial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condenando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la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tiranía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 xml:space="preserve"> del </w:t>
      </w:r>
      <w:proofErr w:type="spellStart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Parlamento</w:t>
      </w:r>
      <w:proofErr w:type="spellEnd"/>
      <w:r w:rsidRPr="00A512EF">
        <w:rPr>
          <w:rFonts w:asciiTheme="majorHAnsi" w:eastAsia="Times New Roman" w:hAnsiTheme="majorHAnsi" w:cstheme="majorHAnsi"/>
          <w:i/>
          <w:iCs/>
          <w:color w:val="000000"/>
          <w:kern w:val="0"/>
          <w14:ligatures w14:val="none"/>
        </w:rPr>
        <w:t>.</w:t>
      </w:r>
    </w:p>
    <w:p w14:paraId="1FA5FE66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7723D377" w14:textId="77777777" w:rsid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Samuel se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abrió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paso entre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multitud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Alguien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un hombre con un sombrero tricorne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desgastado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lanzó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un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trozo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hielo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Pasó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por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encima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la cabeza de Samuel y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golpeó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mosquete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un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casaca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roja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Los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casacas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rojas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formaban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línea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defensiva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multitud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bostonianos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seguía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avanzando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03F5A86D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6"/>
          <w:szCs w:val="6"/>
          <w14:ligatures w14:val="none"/>
        </w:rPr>
      </w:pPr>
    </w:p>
    <w:p w14:paraId="347467C1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"¡Vamos,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espaldas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sangrientas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!",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gritó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alguien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"¡Langostas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insolentes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!" "¡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Disparen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si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atreven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!"</w:t>
      </w:r>
    </w:p>
    <w:p w14:paraId="70BD23C3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Samuel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casi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había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cruzado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calle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empedrada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cuando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primer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disparo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mosquete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rasgó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aire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estruendo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sacudió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multitud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como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un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relámpago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 </w:t>
      </w:r>
    </w:p>
    <w:p w14:paraId="2311E913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Luego vino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otro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disparo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Los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bostonianos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dispersaron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gritando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012753B3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Samuel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corrió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Solo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miró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hacia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atrás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una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vez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vio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sombrero tricorne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caer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suelo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158D0F8F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:sz w:val="2"/>
          <w:szCs w:val="2"/>
          <w14:ligatures w14:val="none"/>
        </w:rPr>
      </w:pPr>
    </w:p>
    <w:p w14:paraId="5CC2ACAD" w14:textId="024B15B9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Llegó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sin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aliento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imprenta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entregó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pergamino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asociado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señor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Franklin con las manos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temblorosas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periodista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había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cruzado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apresuradamente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pequeña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imprenta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para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cerrar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puerta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asegurar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las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ventanas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tomó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mensaje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con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calma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y lo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leyó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Levantó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la vista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hacia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rostro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pálido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Samuel y luego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volvió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a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mirar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pergamino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.</w:t>
      </w:r>
    </w:p>
    <w:p w14:paraId="336760F6" w14:textId="77777777" w:rsidR="00A512EF" w:rsidRPr="00A512EF" w:rsidRDefault="00A512EF" w:rsidP="00A512EF">
      <w:pPr>
        <w:spacing w:line="240" w:lineRule="auto"/>
        <w:rPr>
          <w:rFonts w:asciiTheme="majorHAnsi" w:eastAsia="Times New Roman" w:hAnsiTheme="majorHAnsi" w:cstheme="majorHAnsi"/>
          <w:color w:val="000000"/>
          <w:kern w:val="0"/>
          <w14:ligatures w14:val="none"/>
        </w:rPr>
      </w:pPr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"Bien",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dijo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voz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baja,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dejando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el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pergamino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sobre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su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escritorio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. "Gracias, muchacho,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pero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creo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que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los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titulares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mañana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acaban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 xml:space="preserve"> de </w:t>
      </w:r>
      <w:proofErr w:type="spellStart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cambiar</w:t>
      </w:r>
      <w:proofErr w:type="spellEnd"/>
      <w:r w:rsidRPr="00A512EF">
        <w:rPr>
          <w:rFonts w:asciiTheme="majorHAnsi" w:eastAsia="Times New Roman" w:hAnsiTheme="majorHAnsi" w:cstheme="majorHAnsi"/>
          <w:color w:val="000000"/>
          <w:kern w:val="0"/>
          <w14:ligatures w14:val="none"/>
        </w:rPr>
        <w:t>".</w:t>
      </w:r>
    </w:p>
    <w:p w14:paraId="1FFF82D4" w14:textId="77777777" w:rsidR="00A512EF" w:rsidRPr="00A512EF" w:rsidRDefault="00A512EF" w:rsidP="00A512EF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4AC11B" w14:textId="77777777" w:rsidR="00A512EF" w:rsidRPr="00A512EF" w:rsidRDefault="00A512EF" w:rsidP="00A512E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7D69CC" w14:textId="2C50A45B" w:rsidR="00A21FB2" w:rsidRDefault="00A21FB2" w:rsidP="00C72C34">
      <w:pPr>
        <w:spacing w:line="276" w:lineRule="auto"/>
      </w:pPr>
    </w:p>
    <w:sectPr w:rsidR="00A21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5409E3" w14:textId="77777777" w:rsidR="00ED405E" w:rsidRDefault="00ED405E" w:rsidP="00DC1CA0">
      <w:r>
        <w:separator/>
      </w:r>
    </w:p>
  </w:endnote>
  <w:endnote w:type="continuationSeparator" w:id="0">
    <w:p w14:paraId="56CB1186" w14:textId="77777777" w:rsidR="00ED405E" w:rsidRDefault="00ED405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F8F693" w14:textId="77777777" w:rsidR="008E2AEF" w:rsidRDefault="008E2A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842EB8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DAC369B" wp14:editId="02B7BD64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0E5A6" w14:textId="334B232C" w:rsidR="009F0B2E" w:rsidRPr="008C5074" w:rsidRDefault="008E2AEF" w:rsidP="008C5074">
                          <w:pPr>
                            <w:pStyle w:val="Footer"/>
                          </w:pPr>
                          <w:fldSimple w:instr=" TITLE  \* MERGEFORMAT ">
                            <w:r w:rsidR="00A512EF"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AC36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6140E5A6" w14:textId="334B232C" w:rsidR="009F0B2E" w:rsidRPr="008C5074" w:rsidRDefault="008E2AEF" w:rsidP="008C5074">
                    <w:pPr>
                      <w:pStyle w:val="Footer"/>
                    </w:pPr>
                    <w:fldSimple w:instr=" TITLE  \* MERGEFORMAT ">
                      <w:r w:rsidR="00A512EF"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5DE95A27" wp14:editId="5C34662E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E29FC2" w14:textId="77777777" w:rsidR="008E2AEF" w:rsidRDefault="008E2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3D623B" w14:textId="77777777" w:rsidR="00ED405E" w:rsidRDefault="00ED405E" w:rsidP="00DC1CA0">
      <w:r>
        <w:separator/>
      </w:r>
    </w:p>
  </w:footnote>
  <w:footnote w:type="continuationSeparator" w:id="0">
    <w:p w14:paraId="2F25062C" w14:textId="77777777" w:rsidR="00ED405E" w:rsidRDefault="00ED405E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155A92" w14:textId="77777777" w:rsidR="008E2AEF" w:rsidRDefault="008E2A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8D8B3E" w14:textId="77777777" w:rsidR="008E2AEF" w:rsidRDefault="008E2A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7545B9" w14:textId="77777777" w:rsidR="008E2AEF" w:rsidRDefault="008E2A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B2"/>
    <w:rsid w:val="00042A66"/>
    <w:rsid w:val="00072D23"/>
    <w:rsid w:val="000C7623"/>
    <w:rsid w:val="001377E4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C4979"/>
    <w:rsid w:val="005E3EB2"/>
    <w:rsid w:val="00644B47"/>
    <w:rsid w:val="006470ED"/>
    <w:rsid w:val="006C5B24"/>
    <w:rsid w:val="006E2654"/>
    <w:rsid w:val="006F637F"/>
    <w:rsid w:val="007502AF"/>
    <w:rsid w:val="007731A2"/>
    <w:rsid w:val="00782F44"/>
    <w:rsid w:val="007A5710"/>
    <w:rsid w:val="00825117"/>
    <w:rsid w:val="00834B6E"/>
    <w:rsid w:val="00843190"/>
    <w:rsid w:val="008C5074"/>
    <w:rsid w:val="008E2AEF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21FB2"/>
    <w:rsid w:val="00A512EF"/>
    <w:rsid w:val="00A54735"/>
    <w:rsid w:val="00A77EC7"/>
    <w:rsid w:val="00AF213D"/>
    <w:rsid w:val="00BC22F0"/>
    <w:rsid w:val="00BD7B9F"/>
    <w:rsid w:val="00BF08CE"/>
    <w:rsid w:val="00C72C34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80EAE"/>
    <w:rsid w:val="00EA2AF9"/>
    <w:rsid w:val="00EB6E7A"/>
    <w:rsid w:val="00EC1368"/>
    <w:rsid w:val="00ED405E"/>
    <w:rsid w:val="00F10244"/>
    <w:rsid w:val="00F1060F"/>
    <w:rsid w:val="00F80B5C"/>
    <w:rsid w:val="00F87387"/>
    <w:rsid w:val="00FD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205C3"/>
  <w15:chartTrackingRefBased/>
  <w15:docId w15:val="{1C28613A-F652-49BC-9B68-C5270100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72C34"/>
  </w:style>
  <w:style w:type="paragraph" w:styleId="Heading1">
    <w:name w:val="heading 1"/>
    <w:basedOn w:val="Normal"/>
    <w:next w:val="Normal"/>
    <w:link w:val="Heading1Char"/>
    <w:uiPriority w:val="9"/>
    <w:qFormat/>
    <w:rsid w:val="00C72C3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C3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72C3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72C3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2C3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3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72C3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72C3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72C3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C72C3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3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72C3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72C3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72C3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72C3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2C3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C7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72C3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72C3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C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2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C34"/>
  </w:style>
  <w:style w:type="paragraph" w:styleId="ListParagraph">
    <w:name w:val="List Paragraph"/>
    <w:basedOn w:val="Normal"/>
    <w:uiPriority w:val="34"/>
    <w:qFormat/>
    <w:rsid w:val="00C72C34"/>
    <w:pPr>
      <w:ind w:left="720"/>
      <w:contextualSpacing/>
    </w:pPr>
  </w:style>
  <w:style w:type="paragraph" w:customStyle="1" w:styleId="AnswerKey">
    <w:name w:val="Answer Key"/>
    <w:basedOn w:val="Normal"/>
    <w:qFormat/>
    <w:rsid w:val="00C72C3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6341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3</cp:revision>
  <cp:lastPrinted>2026-08-12T18:10:00Z</cp:lastPrinted>
  <dcterms:created xsi:type="dcterms:W3CDTF">2026-08-12T18:10:00Z</dcterms:created>
  <dcterms:modified xsi:type="dcterms:W3CDTF">2026-08-12T18:10:00Z</dcterms:modified>
  <cp:category/>
</cp:coreProperties>
</file>