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34DEA" w14:textId="340AB781" w:rsidR="00DC1CA0" w:rsidRPr="00425E39" w:rsidRDefault="00425E39" w:rsidP="00072D23">
      <w:pPr>
        <w:pStyle w:val="Title"/>
      </w:pPr>
      <w:r w:rsidRPr="00425E39">
        <w:t>Making</w:t>
      </w:r>
      <w:r w:rsidR="00C330C3" w:rsidRPr="00425E39">
        <w:t xml:space="preserve"> Meaning</w:t>
      </w:r>
    </w:p>
    <w:p w14:paraId="60D5D07A" w14:textId="0F890D99" w:rsidR="00C330C3" w:rsidRPr="00425E39" w:rsidRDefault="00C330C3" w:rsidP="00C330C3">
      <w:pPr>
        <w:pStyle w:val="Heading1"/>
      </w:pPr>
      <w:r w:rsidRPr="00425E39">
        <w:t>Sketch</w:t>
      </w:r>
    </w:p>
    <w:p w14:paraId="1FF477D6" w14:textId="4E259973" w:rsidR="00EA256B" w:rsidRPr="00425E39" w:rsidRDefault="00C330C3" w:rsidP="00C330C3">
      <w:r w:rsidRPr="00425E39">
        <w:t>In the frame below, sketch a picture of a place or item that holds special significance to you.</w:t>
      </w:r>
      <w:r w:rsidRPr="00425E39">
        <w:br/>
      </w:r>
      <w:r w:rsidR="00EA256B" w:rsidRPr="00425E39">
        <w:rPr>
          <w:strike/>
          <w:noProof/>
        </w:rPr>
        <w:drawing>
          <wp:inline distT="0" distB="0" distL="0" distR="0" wp14:anchorId="76744326" wp14:editId="68B7E91E">
            <wp:extent cx="5943600" cy="3200400"/>
            <wp:effectExtent l="0" t="0" r="0" b="0"/>
            <wp:docPr id="128056536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E8C02" w14:textId="02BCD87D" w:rsidR="00C330C3" w:rsidRPr="00425E39" w:rsidRDefault="00C330C3" w:rsidP="00C330C3">
      <w:pPr>
        <w:pStyle w:val="Heading1"/>
      </w:pPr>
      <w:r w:rsidRPr="00425E39">
        <w:t>Description</w:t>
      </w:r>
    </w:p>
    <w:p w14:paraId="700CE39A" w14:textId="568B8FF3" w:rsidR="001B5BA6" w:rsidRPr="00425E39" w:rsidRDefault="00C330C3" w:rsidP="00DC1CA0">
      <w:r w:rsidRPr="00425E39">
        <w:t>What did you draw?</w:t>
      </w:r>
    </w:p>
    <w:p w14:paraId="788033B7" w14:textId="77777777" w:rsidR="00C330C3" w:rsidRPr="00425E39" w:rsidRDefault="00C330C3" w:rsidP="00DC1CA0"/>
    <w:p w14:paraId="46C60290" w14:textId="77777777" w:rsidR="00C330C3" w:rsidRPr="00425E39" w:rsidRDefault="00C330C3" w:rsidP="00DC1CA0"/>
    <w:p w14:paraId="50956074" w14:textId="786E7AE7" w:rsidR="00C330C3" w:rsidRPr="00425E39" w:rsidRDefault="00C330C3" w:rsidP="00DC1CA0">
      <w:r w:rsidRPr="00425E39">
        <w:t>Why is this important to you?</w:t>
      </w:r>
    </w:p>
    <w:p w14:paraId="2F010546" w14:textId="77777777" w:rsidR="00C330C3" w:rsidRPr="00425E39" w:rsidRDefault="00C330C3" w:rsidP="00DC1CA0"/>
    <w:p w14:paraId="48FD3EA6" w14:textId="77777777" w:rsidR="00C330C3" w:rsidRPr="00425E39" w:rsidRDefault="00C330C3" w:rsidP="00DC1CA0"/>
    <w:p w14:paraId="0C753AEB" w14:textId="6D680659" w:rsidR="00C330C3" w:rsidRPr="00425E39" w:rsidRDefault="00425E39" w:rsidP="00DC1CA0">
      <w:r w:rsidRPr="00425E39">
        <w:t>What do</w:t>
      </w:r>
      <w:r w:rsidR="00781387">
        <w:t xml:space="preserve">es it say </w:t>
      </w:r>
      <w:r w:rsidRPr="00425E39">
        <w:t>about you that this is meaningful to you</w:t>
      </w:r>
      <w:r w:rsidR="00C330C3" w:rsidRPr="00425E39">
        <w:t>?</w:t>
      </w:r>
    </w:p>
    <w:sectPr w:rsidR="00C330C3" w:rsidRPr="00425E3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89AF6" w14:textId="77777777" w:rsidR="00621DF9" w:rsidRDefault="00621DF9" w:rsidP="00DC1CA0">
      <w:r>
        <w:separator/>
      </w:r>
    </w:p>
  </w:endnote>
  <w:endnote w:type="continuationSeparator" w:id="0">
    <w:p w14:paraId="03CC5CB2" w14:textId="77777777" w:rsidR="00621DF9" w:rsidRDefault="00621DF9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44B5D" w14:textId="77777777" w:rsidR="00DC1CA0" w:rsidRPr="00304DC6" w:rsidRDefault="008F712F" w:rsidP="004C2D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3EAB9C2" wp14:editId="3EE53120">
              <wp:simplePos x="0" y="0"/>
              <wp:positionH relativeFrom="column">
                <wp:posOffset>1341450</wp:posOffset>
              </wp:positionH>
              <wp:positionV relativeFrom="paragraph">
                <wp:posOffset>-240665</wp:posOffset>
              </wp:positionV>
              <wp:extent cx="3735294" cy="1828800"/>
              <wp:effectExtent l="0" t="0" r="0" b="0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294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1E81317" w14:textId="6BC547A6" w:rsidR="009F0B2E" w:rsidRPr="008C5074" w:rsidRDefault="007578E2" w:rsidP="008C5074">
                          <w:pPr>
                            <w:pStyle w:val="Footer"/>
                          </w:pPr>
                          <w:r>
                            <w:t>Weaving the Way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3EAB9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05.65pt;margin-top:-18.95pt;width:294.1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" filled="f" stroked="f" strokeweight=".5pt">
              <v:textbox style="mso-fit-shape-to-text:t">
                <w:txbxContent>
                  <w:p w14:paraId="41E81317" w14:textId="6BC547A6" w:rsidR="009F0B2E" w:rsidRPr="008C5074" w:rsidRDefault="007578E2" w:rsidP="008C5074">
                    <w:pPr>
                      <w:pStyle w:val="Footer"/>
                    </w:pPr>
                    <w:r>
                      <w:t>Weaving the Way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5" behindDoc="1" locked="0" layoutInCell="1" allowOverlap="1" wp14:anchorId="799A76CF" wp14:editId="35CCC967">
          <wp:simplePos x="0" y="0"/>
          <wp:positionH relativeFrom="column">
            <wp:posOffset>1243584</wp:posOffset>
          </wp:positionH>
          <wp:positionV relativeFrom="paragraph">
            <wp:posOffset>-193853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BD9F7" w14:textId="77777777" w:rsidR="00621DF9" w:rsidRDefault="00621DF9" w:rsidP="00DC1CA0">
      <w:r>
        <w:separator/>
      </w:r>
    </w:p>
  </w:footnote>
  <w:footnote w:type="continuationSeparator" w:id="0">
    <w:p w14:paraId="4010228C" w14:textId="77777777" w:rsidR="00621DF9" w:rsidRDefault="00621DF9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0C3"/>
    <w:rsid w:val="00072D23"/>
    <w:rsid w:val="000C7623"/>
    <w:rsid w:val="001B5BA6"/>
    <w:rsid w:val="001C0A05"/>
    <w:rsid w:val="001C4A93"/>
    <w:rsid w:val="001D4417"/>
    <w:rsid w:val="002040D8"/>
    <w:rsid w:val="0023302C"/>
    <w:rsid w:val="00233158"/>
    <w:rsid w:val="00245200"/>
    <w:rsid w:val="00246BC1"/>
    <w:rsid w:val="00274BB5"/>
    <w:rsid w:val="002D4C34"/>
    <w:rsid w:val="00304DC6"/>
    <w:rsid w:val="003867B5"/>
    <w:rsid w:val="00403889"/>
    <w:rsid w:val="00425E39"/>
    <w:rsid w:val="00463853"/>
    <w:rsid w:val="00480109"/>
    <w:rsid w:val="004806AD"/>
    <w:rsid w:val="004856EB"/>
    <w:rsid w:val="004C2D48"/>
    <w:rsid w:val="004D0B87"/>
    <w:rsid w:val="005345DE"/>
    <w:rsid w:val="00564C52"/>
    <w:rsid w:val="00572EC0"/>
    <w:rsid w:val="005B2598"/>
    <w:rsid w:val="005B4511"/>
    <w:rsid w:val="005D2D97"/>
    <w:rsid w:val="005E3EB2"/>
    <w:rsid w:val="00621DF9"/>
    <w:rsid w:val="00644B47"/>
    <w:rsid w:val="00661A1B"/>
    <w:rsid w:val="006C5B24"/>
    <w:rsid w:val="006E2654"/>
    <w:rsid w:val="006F637F"/>
    <w:rsid w:val="0075711C"/>
    <w:rsid w:val="007578E2"/>
    <w:rsid w:val="00781387"/>
    <w:rsid w:val="00782F44"/>
    <w:rsid w:val="007A5710"/>
    <w:rsid w:val="007B42D1"/>
    <w:rsid w:val="00843C60"/>
    <w:rsid w:val="008C5074"/>
    <w:rsid w:val="008E31E6"/>
    <w:rsid w:val="008F712F"/>
    <w:rsid w:val="009112D3"/>
    <w:rsid w:val="00914680"/>
    <w:rsid w:val="00976B6A"/>
    <w:rsid w:val="00977E3D"/>
    <w:rsid w:val="009970CC"/>
    <w:rsid w:val="009A7873"/>
    <w:rsid w:val="009F0B2E"/>
    <w:rsid w:val="00A1673F"/>
    <w:rsid w:val="00A77EC7"/>
    <w:rsid w:val="00AC176D"/>
    <w:rsid w:val="00AF213D"/>
    <w:rsid w:val="00BD7B9F"/>
    <w:rsid w:val="00BF08CE"/>
    <w:rsid w:val="00C330C3"/>
    <w:rsid w:val="00C83603"/>
    <w:rsid w:val="00CD2461"/>
    <w:rsid w:val="00CE2E34"/>
    <w:rsid w:val="00CF4EFB"/>
    <w:rsid w:val="00CF5BB5"/>
    <w:rsid w:val="00D202EF"/>
    <w:rsid w:val="00D33F2F"/>
    <w:rsid w:val="00D72955"/>
    <w:rsid w:val="00D760BA"/>
    <w:rsid w:val="00DC1CA0"/>
    <w:rsid w:val="00DE0B48"/>
    <w:rsid w:val="00DF59EE"/>
    <w:rsid w:val="00E26CEB"/>
    <w:rsid w:val="00E326C3"/>
    <w:rsid w:val="00E45663"/>
    <w:rsid w:val="00E46C11"/>
    <w:rsid w:val="00E76FF3"/>
    <w:rsid w:val="00EA256B"/>
    <w:rsid w:val="00EA2AF9"/>
    <w:rsid w:val="00EB6E7A"/>
    <w:rsid w:val="00F10244"/>
    <w:rsid w:val="00F676FD"/>
    <w:rsid w:val="00F80B5C"/>
    <w:rsid w:val="00F8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81CDBE"/>
  <w15:chartTrackingRefBased/>
  <w15:docId w15:val="{91D47657-1E41-4014-8A7B-9BA316322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572EC0"/>
  </w:style>
  <w:style w:type="paragraph" w:styleId="Heading1">
    <w:name w:val="heading 1"/>
    <w:basedOn w:val="Normal"/>
    <w:next w:val="Normal"/>
    <w:link w:val="Heading1Char"/>
    <w:uiPriority w:val="9"/>
    <w:qFormat/>
    <w:rsid w:val="00572EC0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2EC0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572EC0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572EC0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EC0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E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E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E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E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572E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2EC0"/>
  </w:style>
  <w:style w:type="character" w:customStyle="1" w:styleId="Heading1Char">
    <w:name w:val="Heading 1 Char"/>
    <w:basedOn w:val="DefaultParagraphFont"/>
    <w:link w:val="Heading1"/>
    <w:uiPriority w:val="9"/>
    <w:rsid w:val="00572EC0"/>
    <w:rPr>
      <w:rFonts w:eastAsia="Times New Roman"/>
      <w:b/>
      <w:bCs/>
      <w:color w:val="971D20" w:themeColor="accent3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572EC0"/>
    <w:rPr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572EC0"/>
    <w:rPr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572EC0"/>
    <w:rPr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EC0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E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E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E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EC0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572EC0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572EC0"/>
    <w:rPr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572EC0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572EC0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572EC0"/>
    <w:rPr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572E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572EC0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572EC0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2EC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72E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EC0"/>
  </w:style>
  <w:style w:type="paragraph" w:styleId="ListParagraph">
    <w:name w:val="List Paragraph"/>
    <w:basedOn w:val="Normal"/>
    <w:uiPriority w:val="34"/>
    <w:qFormat/>
    <w:rsid w:val="00572EC0"/>
    <w:pPr>
      <w:ind w:left="720"/>
      <w:contextualSpacing/>
    </w:pPr>
  </w:style>
  <w:style w:type="paragraph" w:customStyle="1" w:styleId="AnswerKey">
    <w:name w:val="Answer Key"/>
    <w:basedOn w:val="Normal"/>
    <w:qFormat/>
    <w:rsid w:val="00572EC0"/>
    <w:rPr>
      <w:color w:val="D30F7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ike0002\Documents\Custom%20Office%20Templates\Vertical%20(25)&#8212;Template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Vertical (25)—Template</Template>
  <TotalTime>0</TotalTime>
  <Pages>1</Pages>
  <Words>45</Words>
  <Characters>199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Weaving the Way</vt:lpstr>
    </vt:vector>
  </TitlesOfParts>
  <Manager/>
  <Company/>
  <LinksUpToDate>false</LinksUpToDate>
  <CharactersWithSpaces>236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Weaving the Way</dc:title>
  <dc:subject/>
  <dc:creator>K20 Center</dc:creator>
  <cp:keywords/>
  <dc:description/>
  <cp:lastModifiedBy>Eike, Michell L.</cp:lastModifiedBy>
  <cp:revision>2</cp:revision>
  <dcterms:created xsi:type="dcterms:W3CDTF">2026-09-23T15:04:00Z</dcterms:created>
  <dcterms:modified xsi:type="dcterms:W3CDTF">2026-09-23T15:04:00Z</dcterms:modified>
  <cp:category/>
</cp:coreProperties>
</file>