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8F454" w14:textId="34B1CA7C" w:rsidR="00F33303" w:rsidRPr="00072D23" w:rsidRDefault="0015462C" w:rsidP="00F33303">
      <w:pPr>
        <w:pStyle w:val="Title"/>
      </w:pPr>
      <w:r>
        <w:t>Note Catcher</w:t>
      </w:r>
    </w:p>
    <w:p w14:paraId="2413B1BB" w14:textId="2AB93C8C" w:rsidR="0015462C" w:rsidRPr="0015462C" w:rsidRDefault="0015462C" w:rsidP="00F33303">
      <w:pPr>
        <w:rPr>
          <w:b/>
          <w:bCs/>
        </w:rPr>
      </w:pPr>
      <w:r w:rsidRPr="0015462C">
        <w:rPr>
          <w:b/>
          <w:bCs/>
        </w:rPr>
        <w:t>Author’s Perspective:</w:t>
      </w:r>
    </w:p>
    <w:p w14:paraId="0B72328A" w14:textId="77777777" w:rsidR="0015462C" w:rsidRDefault="0015462C" w:rsidP="00F33303"/>
    <w:p w14:paraId="0703B167" w14:textId="4FB41803" w:rsidR="0015462C" w:rsidRPr="0015462C" w:rsidRDefault="0015462C" w:rsidP="00F33303">
      <w:pPr>
        <w:rPr>
          <w:b/>
          <w:bCs/>
        </w:rPr>
      </w:pPr>
      <w:r w:rsidRPr="0015462C">
        <w:rPr>
          <w:b/>
          <w:bCs/>
        </w:rPr>
        <w:t>Author’s Style:</w:t>
      </w:r>
    </w:p>
    <w:p w14:paraId="77CCC474" w14:textId="2E6B5278" w:rsidR="0015462C" w:rsidRDefault="0015462C" w:rsidP="00F33303"/>
    <w:tbl>
      <w:tblPr>
        <w:tblW w:w="5000" w:type="pct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435"/>
        <w:gridCol w:w="9091"/>
        <w:gridCol w:w="2424"/>
      </w:tblGrid>
      <w:tr w:rsidR="0015462C" w:rsidRPr="00DC1CA0" w14:paraId="24D1E26D" w14:textId="77777777" w:rsidTr="0015462C">
        <w:trPr>
          <w:tblHeader/>
        </w:trPr>
        <w:tc>
          <w:tcPr>
            <w:tcW w:w="554" w:type="pct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8B871B1" w14:textId="78B9A23A" w:rsidR="0015462C" w:rsidRPr="00DC1CA0" w:rsidRDefault="0015462C" w:rsidP="001546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Vocabulary</w:t>
            </w:r>
          </w:p>
        </w:tc>
        <w:tc>
          <w:tcPr>
            <w:tcW w:w="3510" w:type="pct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6EE6FB1" w14:textId="1E91C8A6" w:rsidR="0015462C" w:rsidRPr="00DC1CA0" w:rsidRDefault="0015462C" w:rsidP="001546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Description</w:t>
            </w:r>
          </w:p>
        </w:tc>
        <w:tc>
          <w:tcPr>
            <w:tcW w:w="936" w:type="pct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43F8B5A" w14:textId="674D7382" w:rsidR="0015462C" w:rsidRPr="00DC1CA0" w:rsidRDefault="0015462C" w:rsidP="001546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Creative Annotation</w:t>
            </w:r>
          </w:p>
        </w:tc>
      </w:tr>
      <w:tr w:rsidR="0015462C" w:rsidRPr="00DC1CA0" w14:paraId="54390CCF" w14:textId="77777777" w:rsidTr="0015462C">
        <w:trPr>
          <w:trHeight w:val="1008"/>
        </w:trPr>
        <w:tc>
          <w:tcPr>
            <w:tcW w:w="55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D4234BF" w14:textId="49645DDB" w:rsidR="0015462C" w:rsidRPr="00F33303" w:rsidRDefault="0015462C" w:rsidP="001546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Diction</w:t>
            </w:r>
          </w:p>
        </w:tc>
        <w:tc>
          <w:tcPr>
            <w:tcW w:w="351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FEE4D32" w14:textId="77777777" w:rsidR="0015462C" w:rsidRPr="00DC1CA0" w:rsidRDefault="0015462C" w:rsidP="0015462C">
            <w:pPr>
              <w:spacing w:after="0"/>
              <w:jc w:val="center"/>
            </w:pPr>
          </w:p>
        </w:tc>
        <w:tc>
          <w:tcPr>
            <w:tcW w:w="93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414276B" w14:textId="77777777" w:rsidR="0015462C" w:rsidRPr="00DC1CA0" w:rsidRDefault="0015462C" w:rsidP="0015462C">
            <w:pPr>
              <w:spacing w:after="0"/>
              <w:jc w:val="center"/>
            </w:pPr>
          </w:p>
        </w:tc>
      </w:tr>
      <w:tr w:rsidR="0015462C" w:rsidRPr="00DC1CA0" w14:paraId="29A2A1DC" w14:textId="77777777" w:rsidTr="0015462C">
        <w:trPr>
          <w:trHeight w:val="1008"/>
        </w:trPr>
        <w:tc>
          <w:tcPr>
            <w:tcW w:w="55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BAD5258" w14:textId="00129F56" w:rsidR="0015462C" w:rsidRPr="00F33303" w:rsidRDefault="0015462C" w:rsidP="001546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Imagery</w:t>
            </w:r>
          </w:p>
        </w:tc>
        <w:tc>
          <w:tcPr>
            <w:tcW w:w="351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33CB816" w14:textId="77777777" w:rsidR="0015462C" w:rsidRPr="00DC1CA0" w:rsidRDefault="0015462C" w:rsidP="0015462C">
            <w:pPr>
              <w:spacing w:after="0"/>
              <w:jc w:val="center"/>
            </w:pPr>
          </w:p>
        </w:tc>
        <w:tc>
          <w:tcPr>
            <w:tcW w:w="93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B6EEDB9" w14:textId="77777777" w:rsidR="0015462C" w:rsidRPr="00DC1CA0" w:rsidRDefault="0015462C" w:rsidP="0015462C">
            <w:pPr>
              <w:spacing w:after="0"/>
              <w:jc w:val="center"/>
            </w:pPr>
          </w:p>
        </w:tc>
      </w:tr>
      <w:tr w:rsidR="0015462C" w:rsidRPr="00DC1CA0" w14:paraId="001D4037" w14:textId="77777777" w:rsidTr="0015462C">
        <w:trPr>
          <w:trHeight w:val="1008"/>
        </w:trPr>
        <w:tc>
          <w:tcPr>
            <w:tcW w:w="55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CC9A1C" w14:textId="26441D73" w:rsidR="0015462C" w:rsidRDefault="0015462C" w:rsidP="0015462C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Figurative Language</w:t>
            </w:r>
          </w:p>
        </w:tc>
        <w:tc>
          <w:tcPr>
            <w:tcW w:w="351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411ED4" w14:textId="77777777" w:rsidR="0015462C" w:rsidRPr="00DC1CA0" w:rsidRDefault="0015462C" w:rsidP="0015462C">
            <w:pPr>
              <w:spacing w:after="0"/>
              <w:jc w:val="center"/>
            </w:pPr>
          </w:p>
        </w:tc>
        <w:tc>
          <w:tcPr>
            <w:tcW w:w="93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489231" w14:textId="77777777" w:rsidR="0015462C" w:rsidRPr="00DC1CA0" w:rsidRDefault="0015462C" w:rsidP="0015462C">
            <w:pPr>
              <w:spacing w:after="0"/>
              <w:jc w:val="center"/>
            </w:pPr>
          </w:p>
        </w:tc>
      </w:tr>
      <w:tr w:rsidR="0015462C" w:rsidRPr="00DC1CA0" w14:paraId="5667B938" w14:textId="77777777" w:rsidTr="0015462C">
        <w:trPr>
          <w:trHeight w:val="1008"/>
        </w:trPr>
        <w:tc>
          <w:tcPr>
            <w:tcW w:w="55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2C3458" w14:textId="4848AC51" w:rsidR="0015462C" w:rsidRDefault="0015462C" w:rsidP="0015462C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Mood</w:t>
            </w:r>
          </w:p>
        </w:tc>
        <w:tc>
          <w:tcPr>
            <w:tcW w:w="351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E0D802" w14:textId="77777777" w:rsidR="0015462C" w:rsidRPr="00DC1CA0" w:rsidRDefault="0015462C" w:rsidP="0015462C">
            <w:pPr>
              <w:spacing w:after="0"/>
              <w:jc w:val="center"/>
            </w:pPr>
          </w:p>
        </w:tc>
        <w:tc>
          <w:tcPr>
            <w:tcW w:w="93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CB7581" w14:textId="77777777" w:rsidR="0015462C" w:rsidRPr="00DC1CA0" w:rsidRDefault="0015462C" w:rsidP="0015462C">
            <w:pPr>
              <w:spacing w:after="0"/>
              <w:jc w:val="center"/>
            </w:pPr>
          </w:p>
        </w:tc>
      </w:tr>
      <w:tr w:rsidR="0015462C" w:rsidRPr="00DC1CA0" w14:paraId="36FDC030" w14:textId="77777777" w:rsidTr="0015462C">
        <w:trPr>
          <w:trHeight w:val="1008"/>
        </w:trPr>
        <w:tc>
          <w:tcPr>
            <w:tcW w:w="55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F70483" w14:textId="145C29BF" w:rsidR="0015462C" w:rsidRDefault="0015462C" w:rsidP="0015462C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Tone</w:t>
            </w:r>
          </w:p>
        </w:tc>
        <w:tc>
          <w:tcPr>
            <w:tcW w:w="351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74FFEB" w14:textId="77777777" w:rsidR="0015462C" w:rsidRPr="00DC1CA0" w:rsidRDefault="0015462C" w:rsidP="0015462C">
            <w:pPr>
              <w:spacing w:after="0"/>
              <w:jc w:val="center"/>
            </w:pPr>
          </w:p>
        </w:tc>
        <w:tc>
          <w:tcPr>
            <w:tcW w:w="93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8A842F" w14:textId="77777777" w:rsidR="0015462C" w:rsidRPr="00DC1CA0" w:rsidRDefault="0015462C" w:rsidP="0015462C">
            <w:pPr>
              <w:spacing w:after="0"/>
              <w:jc w:val="center"/>
            </w:pPr>
          </w:p>
        </w:tc>
      </w:tr>
    </w:tbl>
    <w:p w14:paraId="749FAC5A" w14:textId="77777777" w:rsidR="0015462C" w:rsidRDefault="0015462C" w:rsidP="00F33303"/>
    <w:sectPr w:rsidR="0015462C" w:rsidSect="0015462C">
      <w:footerReference w:type="default" r:id="rId7"/>
      <w:pgSz w:w="15840" w:h="12240" w:orient="landscape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85D17" w14:textId="77777777" w:rsidR="00D50B11" w:rsidRDefault="00D50B11" w:rsidP="009A4615">
      <w:pPr>
        <w:spacing w:after="0" w:line="240" w:lineRule="auto"/>
      </w:pPr>
      <w:r>
        <w:separator/>
      </w:r>
    </w:p>
  </w:endnote>
  <w:endnote w:type="continuationSeparator" w:id="0">
    <w:p w14:paraId="161397A3" w14:textId="77777777" w:rsidR="00D50B11" w:rsidRDefault="00D50B11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61C8E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C8477F" w14:textId="48AA42E2" w:rsidR="00D04F53" w:rsidRPr="00C76450" w:rsidRDefault="0015462C" w:rsidP="00C76450">
                          <w:pPr>
                            <w:pStyle w:val="Footer"/>
                          </w:pPr>
                          <w:r>
                            <w:t>Weaving the Way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1xVJO98AAAAMAQAADwAAAAAAAAAAAAAAAABzBAAAZHJzL2Rvd25yZXYueG1sUEsF&#10;BgAAAAAEAAQA8wAAAH8FAAAAAA==&#10;" filled="f" stroked="f" strokeweight=".5pt">
              <v:textbox style="mso-fit-shape-to-text:t">
                <w:txbxContent>
                  <w:p w14:paraId="74C8477F" w14:textId="48AA42E2" w:rsidR="00D04F53" w:rsidRPr="00C76450" w:rsidRDefault="0015462C" w:rsidP="00C76450">
                    <w:pPr>
                      <w:pStyle w:val="Footer"/>
                    </w:pPr>
                    <w:r>
                      <w:t>Weaving the Way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62667" w14:textId="77777777" w:rsidR="00D50B11" w:rsidRDefault="00D50B11" w:rsidP="009A4615">
      <w:pPr>
        <w:spacing w:after="0" w:line="240" w:lineRule="auto"/>
      </w:pPr>
      <w:r>
        <w:separator/>
      </w:r>
    </w:p>
  </w:footnote>
  <w:footnote w:type="continuationSeparator" w:id="0">
    <w:p w14:paraId="6192FE06" w14:textId="77777777" w:rsidR="00D50B11" w:rsidRDefault="00D50B11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2C"/>
    <w:rsid w:val="00065807"/>
    <w:rsid w:val="000A6A2A"/>
    <w:rsid w:val="0011355B"/>
    <w:rsid w:val="00151CCF"/>
    <w:rsid w:val="0015462C"/>
    <w:rsid w:val="001A3F95"/>
    <w:rsid w:val="001B5BA6"/>
    <w:rsid w:val="001C0115"/>
    <w:rsid w:val="001E6BCA"/>
    <w:rsid w:val="00246BC1"/>
    <w:rsid w:val="002574A4"/>
    <w:rsid w:val="00316C07"/>
    <w:rsid w:val="0032364F"/>
    <w:rsid w:val="003668DB"/>
    <w:rsid w:val="003D4B89"/>
    <w:rsid w:val="00424E6B"/>
    <w:rsid w:val="00467B1F"/>
    <w:rsid w:val="00480109"/>
    <w:rsid w:val="004856EB"/>
    <w:rsid w:val="0048595C"/>
    <w:rsid w:val="005448C2"/>
    <w:rsid w:val="00555159"/>
    <w:rsid w:val="005716BA"/>
    <w:rsid w:val="005A3A1A"/>
    <w:rsid w:val="005D2D97"/>
    <w:rsid w:val="0063271E"/>
    <w:rsid w:val="006669F0"/>
    <w:rsid w:val="006F637F"/>
    <w:rsid w:val="007F4DDC"/>
    <w:rsid w:val="00886FBD"/>
    <w:rsid w:val="00912773"/>
    <w:rsid w:val="009A4615"/>
    <w:rsid w:val="009E35A8"/>
    <w:rsid w:val="00A22A09"/>
    <w:rsid w:val="00A71218"/>
    <w:rsid w:val="00AB30CE"/>
    <w:rsid w:val="00AD0F89"/>
    <w:rsid w:val="00BE33F2"/>
    <w:rsid w:val="00BE5865"/>
    <w:rsid w:val="00C53852"/>
    <w:rsid w:val="00C76450"/>
    <w:rsid w:val="00C86A74"/>
    <w:rsid w:val="00D04F53"/>
    <w:rsid w:val="00D50B11"/>
    <w:rsid w:val="00D71FBC"/>
    <w:rsid w:val="00DD3628"/>
    <w:rsid w:val="00DE0B48"/>
    <w:rsid w:val="00E46C1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EFB60"/>
  <w15:chartTrackingRefBased/>
  <w15:docId w15:val="{12B76A9F-9B05-490B-98F2-192B4AFF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ke0002\Documents\Custom%20Office%20Templates\Horizont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</Template>
  <TotalTime>6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Weaving the Way</dc:title>
  <dc:subject/>
  <dc:creator>Michell Eike</dc:creator>
  <cp:keywords/>
  <dc:description/>
  <cp:lastModifiedBy>Stone, Aster</cp:lastModifiedBy>
  <cp:revision>2</cp:revision>
  <dcterms:created xsi:type="dcterms:W3CDTF">2026-07-01T15:46:00Z</dcterms:created>
  <dcterms:modified xsi:type="dcterms:W3CDTF">2026-09-14T20:58:00Z</dcterms:modified>
  <cp:category/>
</cp:coreProperties>
</file>