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FC9D" w14:textId="77777777" w:rsidR="003C76E9" w:rsidRPr="007D1F17" w:rsidRDefault="00000000" w:rsidP="007D1F17">
      <w:pPr>
        <w:pStyle w:val="Title"/>
      </w:pPr>
      <w:r w:rsidRPr="007D1F17">
        <w:t>WRIST CARRY IMAGES</w:t>
      </w:r>
    </w:p>
    <w:p w14:paraId="5DE70DD7" w14:textId="77777777" w:rsidR="003C76E9" w:rsidRDefault="003C76E9"/>
    <w:p w14:paraId="040AE626" w14:textId="77777777" w:rsidR="003C76E9" w:rsidRDefault="00000000">
      <w:r>
        <w:rPr>
          <w:noProof/>
        </w:rPr>
        <w:drawing>
          <wp:inline distT="114300" distB="114300" distL="114300" distR="114300" wp14:anchorId="321CBF4A" wp14:editId="13E34DF5">
            <wp:extent cx="5943600" cy="59436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BE8A4" w14:textId="77777777" w:rsidR="003C76E9" w:rsidRDefault="00000000">
      <w:r>
        <w:rPr>
          <w:noProof/>
        </w:rPr>
        <w:lastRenderedPageBreak/>
        <w:drawing>
          <wp:inline distT="114300" distB="114300" distL="114300" distR="114300" wp14:anchorId="12325BD7" wp14:editId="30FA048C">
            <wp:extent cx="5943600" cy="59436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8B530" w14:textId="77777777" w:rsidR="003C76E9" w:rsidRDefault="00000000">
      <w:r>
        <w:rPr>
          <w:noProof/>
        </w:rPr>
        <w:lastRenderedPageBreak/>
        <w:drawing>
          <wp:inline distT="114300" distB="114300" distL="114300" distR="114300" wp14:anchorId="028D469B" wp14:editId="00DA5053">
            <wp:extent cx="5943600" cy="59436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BFBEF" w14:textId="77777777" w:rsidR="003C76E9" w:rsidRDefault="003C76E9"/>
    <w:sectPr w:rsidR="003C76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ACBA7" w14:textId="77777777" w:rsidR="00AC3081" w:rsidRDefault="00AC3081">
      <w:pPr>
        <w:spacing w:after="0" w:line="240" w:lineRule="auto"/>
      </w:pPr>
      <w:r>
        <w:separator/>
      </w:r>
    </w:p>
  </w:endnote>
  <w:endnote w:type="continuationSeparator" w:id="0">
    <w:p w14:paraId="50F2DE03" w14:textId="77777777" w:rsidR="00AC3081" w:rsidRDefault="00AC3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8235C" w14:textId="77777777" w:rsidR="003C76E9" w:rsidRDefault="003C76E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51F15" w14:textId="1E3E76FA" w:rsidR="003C76E9" w:rsidRDefault="00EF77F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A0D0481" wp14:editId="1DDE32C5">
              <wp:simplePos x="0" y="0"/>
              <wp:positionH relativeFrom="column">
                <wp:posOffset>3108960</wp:posOffset>
              </wp:positionH>
              <wp:positionV relativeFrom="paragraph">
                <wp:posOffset>-235077</wp:posOffset>
              </wp:positionV>
              <wp:extent cx="1838325" cy="36576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C5C96" w14:textId="6BAEF8DF" w:rsidR="003C76E9" w:rsidRDefault="007D1F17" w:rsidP="007D1F17">
                          <w:pPr>
                            <w:pStyle w:val="Footer"/>
                          </w:pPr>
                          <w:fldSimple w:instr=" TITLE  \* MERGEFORMAT ">
                            <w:r>
                              <w:t>Lifted by Legacy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0D0481" id="Rectangle 1" o:spid="_x0000_s1026" style="position:absolute;margin-left:244.8pt;margin-top:-18.5pt;width:144.75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" filled="f" stroked="f">
              <v:textbox inset="2.53958mm,1.2694mm,2.53958mm,1.2694mm">
                <w:txbxContent>
                  <w:p w14:paraId="0C5C5C96" w14:textId="6BAEF8DF" w:rsidR="003C76E9" w:rsidRDefault="007D1F17" w:rsidP="007D1F17">
                    <w:pPr>
                      <w:pStyle w:val="Footer"/>
                    </w:pPr>
                    <w:fldSimple w:instr=" TITLE  \* MERGEFORMAT ">
                      <w:r>
                        <w:t>Lifted by Legacy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051933F" wp14:editId="5D6714E2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53962" w14:textId="77777777" w:rsidR="003C76E9" w:rsidRDefault="003C76E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E661B" w14:textId="77777777" w:rsidR="00AC3081" w:rsidRDefault="00AC3081">
      <w:pPr>
        <w:spacing w:after="0" w:line="240" w:lineRule="auto"/>
      </w:pPr>
      <w:r>
        <w:separator/>
      </w:r>
    </w:p>
  </w:footnote>
  <w:footnote w:type="continuationSeparator" w:id="0">
    <w:p w14:paraId="4EFA7638" w14:textId="77777777" w:rsidR="00AC3081" w:rsidRDefault="00AC3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B0541" w14:textId="77777777" w:rsidR="003C76E9" w:rsidRDefault="003C76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263C" w14:textId="77777777" w:rsidR="003C76E9" w:rsidRDefault="003C76E9">
    <w:pPr>
      <w:tabs>
        <w:tab w:val="center" w:pos="4680"/>
        <w:tab w:val="right" w:pos="9360"/>
      </w:tabs>
      <w:rPr>
        <w:rFonts w:ascii="Times New Roman" w:eastAsia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7FC24" w14:textId="77777777" w:rsidR="003C76E9" w:rsidRDefault="003C76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6E9"/>
    <w:rsid w:val="00222C7A"/>
    <w:rsid w:val="003C76E9"/>
    <w:rsid w:val="00444965"/>
    <w:rsid w:val="0068552D"/>
    <w:rsid w:val="007D1F17"/>
    <w:rsid w:val="00AC3081"/>
    <w:rsid w:val="00EF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8935D"/>
  <w15:docId w15:val="{1653830F-BC93-0A41-B7F1-2E359680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D1F17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1F17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F17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7D1F17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7D1F17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F17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1F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1F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1F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1F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7D1F1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D1F17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7D1F17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1F17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1F17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1F17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7D1F17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D1F17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7D1F17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7D1F17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F17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1F17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7D1F17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7D1F17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D1F17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7D1F17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7D1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7D1F17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7D1F17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F17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7D1F17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Lifted by Legacy</dc:title>
  <dc:subject/>
  <dc:creator>K20 Center</dc:creator>
  <cp:keywords/>
  <dc:description/>
  <cp:lastModifiedBy>Gracia, Ann M.</cp:lastModifiedBy>
  <cp:revision>3</cp:revision>
  <cp:lastPrinted>2026-01-14T21:36:00Z</cp:lastPrinted>
  <dcterms:created xsi:type="dcterms:W3CDTF">2026-01-14T21:36:00Z</dcterms:created>
  <dcterms:modified xsi:type="dcterms:W3CDTF">2026-01-14T21:36:00Z</dcterms:modified>
  <cp:category/>
</cp:coreProperties>
</file>