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828FA8" w14:textId="77777777" w:rsidR="00A9436A" w:rsidRDefault="00000000">
      <w:pPr>
        <w:rPr>
          <w:rFonts w:ascii="Times New Roman" w:eastAsia="Times New Roman" w:hAnsi="Times New Roman" w:cs="Times New Roman"/>
        </w:rPr>
      </w:pPr>
      <w:r>
        <w:rPr>
          <w:noProof/>
          <w:highlight w:val="white"/>
        </w:rPr>
        <w:drawing>
          <wp:inline distT="0" distB="0" distL="0" distR="0" wp14:anchorId="6869E743" wp14:editId="436877DA">
            <wp:extent cx="3263900" cy="5143500"/>
            <wp:effectExtent l="0" t="0" r="0" b="0"/>
            <wp:docPr id="5" name="image4.jpg" descr="A person playing a musical instr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4.jpg" descr="A person playing a musical instrument&#10;&#10;AI-generated content may be incorrect."/>
                    <pic:cNvPicPr preferRelativeResize="0"/>
                  </pic:nvPicPr>
                  <pic:blipFill>
                    <a:blip r:embed="rId7"/>
                    <a:srcRect l="3400" r="3400"/>
                    <a:stretch>
                      <a:fillRect/>
                    </a:stretch>
                  </pic:blipFill>
                  <pic:spPr>
                    <a:xfrm>
                      <a:off x="0" y="0"/>
                      <a:ext cx="3263976" cy="51436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CE07F4" w14:textId="77777777" w:rsidR="00A9436A" w:rsidRDefault="00000000">
      <w:pPr>
        <w:spacing w:after="0" w:line="240" w:lineRule="auto"/>
      </w:pPr>
      <w:r>
        <w:rPr>
          <w:i/>
          <w:iCs/>
          <w:sz w:val="18"/>
          <w:szCs w:val="18"/>
        </w:rPr>
        <w:t xml:space="preserve">Guilane-Nachez, E. (n.d.). Ancient Greece: Homer [Image]. Adobe Stock. </w:t>
      </w:r>
      <w:hyperlink r:id="rId8">
        <w:r w:rsidR="00A9436A">
          <w:rPr>
            <w:i/>
            <w:iCs/>
            <w:color w:val="1155CC"/>
            <w:sz w:val="18"/>
            <w:szCs w:val="18"/>
            <w:u w:val="single"/>
          </w:rPr>
          <w:t>https://stock.adobe.com/images/ancient-greece-homer-homere/52892281</w:t>
        </w:r>
      </w:hyperlink>
    </w:p>
    <w:tbl>
      <w:tblPr>
        <w:tblStyle w:val="a"/>
        <w:tblW w:w="5671" w:type="pct"/>
        <w:tblInd w:w="-275" w:type="dxa"/>
        <w:tblBorders>
          <w:top w:val="single" w:sz="4" w:space="0" w:color="288AC3"/>
          <w:left w:val="single" w:sz="4" w:space="0" w:color="288AC3"/>
          <w:bottom w:val="single" w:sz="4" w:space="0" w:color="288AC3"/>
          <w:right w:val="single" w:sz="4" w:space="0" w:color="288AC3"/>
          <w:insideH w:val="single" w:sz="4" w:space="0" w:color="288AC3"/>
          <w:insideV w:val="single" w:sz="4" w:space="0" w:color="288AC3"/>
        </w:tblBorders>
        <w:tblLook w:val="0600" w:firstRow="0" w:lastRow="0" w:firstColumn="0" w:lastColumn="0" w:noHBand="1" w:noVBand="1"/>
      </w:tblPr>
      <w:tblGrid>
        <w:gridCol w:w="6930"/>
      </w:tblGrid>
      <w:tr w:rsidR="00505B5A" w14:paraId="62F17C0E" w14:textId="77777777" w:rsidTr="004A069D">
        <w:tc>
          <w:tcPr>
            <w:tcW w:w="5000" w:type="pct"/>
            <w:shd w:val="clear" w:color="auto" w:fill="275781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6D975DAC" w14:textId="77777777" w:rsidR="00505B5A" w:rsidRDefault="00505B5A" w:rsidP="004A069D">
            <w:pP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</w:pPr>
            <w:r>
              <w:rPr>
                <w:b/>
                <w:bCs/>
                <w:color w:val="FFFFFF"/>
              </w:rPr>
              <w:t>Caption this image!</w:t>
            </w:r>
          </w:p>
        </w:tc>
      </w:tr>
      <w:tr w:rsidR="00505B5A" w14:paraId="24D5CE95" w14:textId="77777777" w:rsidTr="004A069D">
        <w:trPr>
          <w:trHeight w:val="1095"/>
        </w:trPr>
        <w:tc>
          <w:tcPr>
            <w:tcW w:w="5000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65310691" w14:textId="77777777" w:rsidR="00505B5A" w:rsidRDefault="00505B5A" w:rsidP="004A069D">
            <w:pPr>
              <w:rPr>
                <w:rFonts w:ascii="Times New Roman" w:eastAsia="Times New Roman" w:hAnsi="Times New Roman" w:cs="Times New Roman"/>
                <w:b/>
                <w:bCs/>
                <w:color w:val="971D20"/>
              </w:rPr>
            </w:pPr>
          </w:p>
        </w:tc>
      </w:tr>
      <w:tr w:rsidR="00505B5A" w14:paraId="210A52EA" w14:textId="77777777" w:rsidTr="004A069D">
        <w:trPr>
          <w:trHeight w:val="1095"/>
        </w:trPr>
        <w:tc>
          <w:tcPr>
            <w:tcW w:w="5000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3962DECE" w14:textId="77777777" w:rsidR="00505B5A" w:rsidRDefault="00505B5A" w:rsidP="004A069D">
            <w:pPr>
              <w:rPr>
                <w:rFonts w:ascii="Times New Roman" w:eastAsia="Times New Roman" w:hAnsi="Times New Roman" w:cs="Times New Roman"/>
                <w:b/>
                <w:bCs/>
                <w:color w:val="971D20"/>
              </w:rPr>
            </w:pPr>
          </w:p>
        </w:tc>
      </w:tr>
      <w:tr w:rsidR="00505B5A" w14:paraId="51C2AADF" w14:textId="77777777" w:rsidTr="004A069D">
        <w:trPr>
          <w:trHeight w:val="1095"/>
        </w:trPr>
        <w:tc>
          <w:tcPr>
            <w:tcW w:w="5000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241B98D3" w14:textId="77777777" w:rsidR="00505B5A" w:rsidRDefault="00505B5A" w:rsidP="004A069D">
            <w:pPr>
              <w:rPr>
                <w:b/>
                <w:bCs/>
                <w:color w:val="971D20"/>
              </w:rPr>
            </w:pPr>
          </w:p>
        </w:tc>
      </w:tr>
      <w:tr w:rsidR="00505B5A" w14:paraId="195F2002" w14:textId="77777777" w:rsidTr="004A069D">
        <w:trPr>
          <w:trHeight w:val="1095"/>
        </w:trPr>
        <w:tc>
          <w:tcPr>
            <w:tcW w:w="5000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34220D25" w14:textId="77777777" w:rsidR="00505B5A" w:rsidRDefault="00505B5A" w:rsidP="004A069D">
            <w:pPr>
              <w:rPr>
                <w:b/>
                <w:bCs/>
                <w:color w:val="971D20"/>
              </w:rPr>
            </w:pPr>
          </w:p>
        </w:tc>
      </w:tr>
      <w:tr w:rsidR="00505B5A" w14:paraId="62E9FEE3" w14:textId="77777777" w:rsidTr="004A069D">
        <w:trPr>
          <w:trHeight w:val="1095"/>
        </w:trPr>
        <w:tc>
          <w:tcPr>
            <w:tcW w:w="5000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715B9EDA" w14:textId="77777777" w:rsidR="00505B5A" w:rsidRDefault="00505B5A" w:rsidP="004A069D">
            <w:pPr>
              <w:rPr>
                <w:b/>
                <w:bCs/>
                <w:color w:val="971D20"/>
              </w:rPr>
            </w:pPr>
          </w:p>
        </w:tc>
      </w:tr>
      <w:tr w:rsidR="00505B5A" w14:paraId="619E58F7" w14:textId="77777777" w:rsidTr="004A069D">
        <w:trPr>
          <w:trHeight w:val="1095"/>
        </w:trPr>
        <w:tc>
          <w:tcPr>
            <w:tcW w:w="5000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45E447AC" w14:textId="77777777" w:rsidR="00505B5A" w:rsidRDefault="00505B5A" w:rsidP="004A069D">
            <w:pPr>
              <w:rPr>
                <w:b/>
                <w:bCs/>
                <w:color w:val="971D20"/>
              </w:rPr>
            </w:pPr>
          </w:p>
        </w:tc>
      </w:tr>
    </w:tbl>
    <w:p w14:paraId="2E732F0D" w14:textId="77777777" w:rsidR="00A9436A" w:rsidRDefault="00A9436A">
      <w:pPr>
        <w:spacing w:after="0" w:line="240" w:lineRule="auto"/>
        <w:rPr>
          <w:sz w:val="18"/>
          <w:szCs w:val="18"/>
        </w:rPr>
      </w:pPr>
    </w:p>
    <w:p w14:paraId="3591419D" w14:textId="77777777" w:rsidR="00A9436A" w:rsidRDefault="00000000">
      <w:pPr>
        <w:rPr>
          <w:rFonts w:ascii="Times New Roman" w:eastAsia="Times New Roman" w:hAnsi="Times New Roman" w:cs="Times New Roman"/>
        </w:rPr>
      </w:pPr>
      <w:bookmarkStart w:id="0" w:name="_5y5ochiehzzd" w:colFirst="0" w:colLast="0"/>
      <w:bookmarkEnd w:id="0"/>
      <w:r>
        <w:rPr>
          <w:noProof/>
          <w:highlight w:val="white"/>
        </w:rPr>
        <w:lastRenderedPageBreak/>
        <w:drawing>
          <wp:inline distT="0" distB="0" distL="0" distR="0" wp14:anchorId="5E6943CE" wp14:editId="58B970FF">
            <wp:extent cx="3365500" cy="4991100"/>
            <wp:effectExtent l="0" t="0" r="0" b="0"/>
            <wp:docPr id="3" name="image1.jpg" descr="A painting of a person in a blue rob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.jpg" descr="A painting of a person in a blue robe&#10;&#10;AI-generated content may be incorrect.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6012" cy="49918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8EF8B5" w14:textId="6409AA9C" w:rsidR="00A9436A" w:rsidRDefault="00CB0B1F">
      <w:pPr>
        <w:spacing w:after="0" w:line="240" w:lineRule="auto"/>
      </w:pPr>
      <w:r w:rsidRPr="00CB0B1F">
        <w:rPr>
          <w:i/>
          <w:iCs/>
          <w:sz w:val="18"/>
          <w:szCs w:val="18"/>
        </w:rPr>
        <w:t xml:space="preserve">Sanzio da Urbino, R. (1509–1510). The Parnassus [Painting]. Wikipedia. </w:t>
      </w:r>
      <w:hyperlink r:id="rId10" w:anchor="/media/File:Cropped_image_of_Homer_from_Raphael%27s_Parnassus.jpg" w:history="1">
        <w:r w:rsidRPr="003875CA">
          <w:rPr>
            <w:rStyle w:val="Hyperlink"/>
            <w:i/>
            <w:iCs/>
            <w:sz w:val="18"/>
            <w:szCs w:val="18"/>
          </w:rPr>
          <w:t>https://en.wikipedia.org/wiki/Homer#/media/File:Cropped_image_of_Homer_from_Raphael%27s_Parnassus.jpg</w:t>
        </w:r>
      </w:hyperlink>
      <w:r>
        <w:rPr>
          <w:i/>
          <w:iCs/>
          <w:sz w:val="18"/>
          <w:szCs w:val="18"/>
        </w:rPr>
        <w:t xml:space="preserve"> </w:t>
      </w:r>
    </w:p>
    <w:tbl>
      <w:tblPr>
        <w:tblStyle w:val="a"/>
        <w:tblW w:w="5671" w:type="pct"/>
        <w:tblInd w:w="-275" w:type="dxa"/>
        <w:tblBorders>
          <w:top w:val="single" w:sz="4" w:space="0" w:color="288AC3"/>
          <w:left w:val="single" w:sz="4" w:space="0" w:color="288AC3"/>
          <w:bottom w:val="single" w:sz="4" w:space="0" w:color="288AC3"/>
          <w:right w:val="single" w:sz="4" w:space="0" w:color="288AC3"/>
          <w:insideH w:val="single" w:sz="4" w:space="0" w:color="288AC3"/>
          <w:insideV w:val="single" w:sz="4" w:space="0" w:color="288AC3"/>
        </w:tblBorders>
        <w:tblLook w:val="0600" w:firstRow="0" w:lastRow="0" w:firstColumn="0" w:lastColumn="0" w:noHBand="1" w:noVBand="1"/>
      </w:tblPr>
      <w:tblGrid>
        <w:gridCol w:w="6930"/>
      </w:tblGrid>
      <w:tr w:rsidR="00505B5A" w14:paraId="54E81ADA" w14:textId="77777777" w:rsidTr="004A069D">
        <w:tc>
          <w:tcPr>
            <w:tcW w:w="5000" w:type="pct"/>
            <w:shd w:val="clear" w:color="auto" w:fill="275781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3E1208CB" w14:textId="77777777" w:rsidR="00505B5A" w:rsidRDefault="00505B5A" w:rsidP="004A069D">
            <w:pP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</w:pPr>
            <w:r>
              <w:rPr>
                <w:b/>
                <w:bCs/>
                <w:color w:val="FFFFFF"/>
              </w:rPr>
              <w:t>Caption this image!</w:t>
            </w:r>
          </w:p>
        </w:tc>
      </w:tr>
      <w:tr w:rsidR="00505B5A" w14:paraId="29EEACFC" w14:textId="77777777" w:rsidTr="004A069D">
        <w:trPr>
          <w:trHeight w:val="1095"/>
        </w:trPr>
        <w:tc>
          <w:tcPr>
            <w:tcW w:w="5000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675B057E" w14:textId="77777777" w:rsidR="00505B5A" w:rsidRDefault="00505B5A" w:rsidP="004A069D">
            <w:pPr>
              <w:rPr>
                <w:rFonts w:ascii="Times New Roman" w:eastAsia="Times New Roman" w:hAnsi="Times New Roman" w:cs="Times New Roman"/>
                <w:b/>
                <w:bCs/>
                <w:color w:val="971D20"/>
              </w:rPr>
            </w:pPr>
          </w:p>
        </w:tc>
      </w:tr>
      <w:tr w:rsidR="00505B5A" w14:paraId="70E68DE8" w14:textId="77777777" w:rsidTr="004A069D">
        <w:trPr>
          <w:trHeight w:val="1095"/>
        </w:trPr>
        <w:tc>
          <w:tcPr>
            <w:tcW w:w="5000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446EFCD7" w14:textId="77777777" w:rsidR="00505B5A" w:rsidRDefault="00505B5A" w:rsidP="004A069D">
            <w:pPr>
              <w:rPr>
                <w:rFonts w:ascii="Times New Roman" w:eastAsia="Times New Roman" w:hAnsi="Times New Roman" w:cs="Times New Roman"/>
                <w:b/>
                <w:bCs/>
                <w:color w:val="971D20"/>
              </w:rPr>
            </w:pPr>
          </w:p>
        </w:tc>
      </w:tr>
      <w:tr w:rsidR="00505B5A" w14:paraId="2033B548" w14:textId="77777777" w:rsidTr="004A069D">
        <w:trPr>
          <w:trHeight w:val="1095"/>
        </w:trPr>
        <w:tc>
          <w:tcPr>
            <w:tcW w:w="5000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57DEFA43" w14:textId="77777777" w:rsidR="00505B5A" w:rsidRDefault="00505B5A" w:rsidP="004A069D">
            <w:pPr>
              <w:rPr>
                <w:b/>
                <w:bCs/>
                <w:color w:val="971D20"/>
              </w:rPr>
            </w:pPr>
          </w:p>
        </w:tc>
      </w:tr>
      <w:tr w:rsidR="00505B5A" w14:paraId="72F3964D" w14:textId="77777777" w:rsidTr="004A069D">
        <w:trPr>
          <w:trHeight w:val="1095"/>
        </w:trPr>
        <w:tc>
          <w:tcPr>
            <w:tcW w:w="5000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7ABE55EE" w14:textId="77777777" w:rsidR="00505B5A" w:rsidRDefault="00505B5A" w:rsidP="004A069D">
            <w:pPr>
              <w:rPr>
                <w:b/>
                <w:bCs/>
                <w:color w:val="971D20"/>
              </w:rPr>
            </w:pPr>
          </w:p>
        </w:tc>
      </w:tr>
      <w:tr w:rsidR="00505B5A" w14:paraId="161153C6" w14:textId="77777777" w:rsidTr="004A069D">
        <w:trPr>
          <w:trHeight w:val="1095"/>
        </w:trPr>
        <w:tc>
          <w:tcPr>
            <w:tcW w:w="5000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05D9F825" w14:textId="77777777" w:rsidR="00505B5A" w:rsidRDefault="00505B5A" w:rsidP="004A069D">
            <w:pPr>
              <w:rPr>
                <w:b/>
                <w:bCs/>
                <w:color w:val="971D20"/>
              </w:rPr>
            </w:pPr>
          </w:p>
        </w:tc>
      </w:tr>
      <w:tr w:rsidR="00505B5A" w14:paraId="4F64EAFA" w14:textId="77777777" w:rsidTr="004A069D">
        <w:trPr>
          <w:trHeight w:val="1095"/>
        </w:trPr>
        <w:tc>
          <w:tcPr>
            <w:tcW w:w="5000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31C78C7A" w14:textId="77777777" w:rsidR="00505B5A" w:rsidRDefault="00505B5A" w:rsidP="004A069D">
            <w:pPr>
              <w:rPr>
                <w:b/>
                <w:bCs/>
                <w:color w:val="971D20"/>
              </w:rPr>
            </w:pPr>
          </w:p>
        </w:tc>
      </w:tr>
    </w:tbl>
    <w:p w14:paraId="46E4874E" w14:textId="77777777" w:rsidR="00A9436A" w:rsidRDefault="00000000">
      <w:pPr>
        <w:spacing w:after="0" w:line="240" w:lineRule="auto"/>
      </w:pPr>
      <w:r>
        <w:br w:type="page"/>
      </w:r>
    </w:p>
    <w:p w14:paraId="2EF20F48" w14:textId="77777777" w:rsidR="00A9436A" w:rsidRDefault="00000000">
      <w:pPr>
        <w:rPr>
          <w:rFonts w:ascii="Times New Roman" w:eastAsia="Times New Roman" w:hAnsi="Times New Roman" w:cs="Times New Roman"/>
        </w:rPr>
      </w:pPr>
      <w:bookmarkStart w:id="1" w:name="_ojggqgb0pgx5" w:colFirst="0" w:colLast="0"/>
      <w:bookmarkEnd w:id="1"/>
      <w:r>
        <w:rPr>
          <w:noProof/>
          <w:highlight w:val="white"/>
        </w:rPr>
        <w:lastRenderedPageBreak/>
        <w:drawing>
          <wp:inline distT="0" distB="0" distL="0" distR="0" wp14:anchorId="4B8670BE" wp14:editId="124FE114">
            <wp:extent cx="3797300" cy="4711700"/>
            <wp:effectExtent l="0" t="0" r="0" b="0"/>
            <wp:docPr id="2" name="image3.jpg" descr="A person pouring a bowl of water into a person's bowl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g" descr="A person pouring a bowl of water into a person's bowl&#10;&#10;AI-generated content may be incorrect.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97552" cy="4712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D3FE08" w14:textId="2E031F42" w:rsidR="00A9436A" w:rsidRDefault="00CB0B1F">
      <w:pPr>
        <w:spacing w:after="0" w:line="240" w:lineRule="auto"/>
        <w:rPr>
          <w:i/>
          <w:iCs/>
          <w:sz w:val="18"/>
          <w:szCs w:val="18"/>
        </w:rPr>
      </w:pPr>
      <w:r w:rsidRPr="00CB0B1F">
        <w:rPr>
          <w:i/>
          <w:iCs/>
          <w:sz w:val="18"/>
          <w:szCs w:val="18"/>
        </w:rPr>
        <w:t xml:space="preserve">Archivist. (n.d.). Odyssey - Polyphemus [Image]. Adobe Stock. </w:t>
      </w:r>
      <w:hyperlink r:id="rId12" w:history="1">
        <w:r w:rsidRPr="003875CA">
          <w:rPr>
            <w:rStyle w:val="Hyperlink"/>
            <w:i/>
            <w:iCs/>
            <w:sz w:val="18"/>
            <w:szCs w:val="18"/>
          </w:rPr>
          <w:t>https://stock.adobe.com/images/odyssey-polyphemus/162342057</w:t>
        </w:r>
      </w:hyperlink>
    </w:p>
    <w:p w14:paraId="04B87659" w14:textId="77777777" w:rsidR="00CB0B1F" w:rsidRDefault="00CB0B1F">
      <w:pPr>
        <w:spacing w:after="0" w:line="240" w:lineRule="auto"/>
      </w:pPr>
    </w:p>
    <w:p w14:paraId="5AC55717" w14:textId="77777777" w:rsidR="00A9436A" w:rsidRDefault="00A9436A">
      <w:pPr>
        <w:spacing w:after="0" w:line="240" w:lineRule="auto"/>
      </w:pPr>
    </w:p>
    <w:p w14:paraId="5FAAF38E" w14:textId="77777777" w:rsidR="00A9436A" w:rsidRDefault="00A9436A">
      <w:pPr>
        <w:spacing w:after="0" w:line="240" w:lineRule="auto"/>
      </w:pPr>
    </w:p>
    <w:tbl>
      <w:tblPr>
        <w:tblStyle w:val="a"/>
        <w:tblW w:w="5671" w:type="pct"/>
        <w:tblInd w:w="-275" w:type="dxa"/>
        <w:tblBorders>
          <w:top w:val="single" w:sz="4" w:space="0" w:color="288AC3"/>
          <w:left w:val="single" w:sz="4" w:space="0" w:color="288AC3"/>
          <w:bottom w:val="single" w:sz="4" w:space="0" w:color="288AC3"/>
          <w:right w:val="single" w:sz="4" w:space="0" w:color="288AC3"/>
          <w:insideH w:val="single" w:sz="4" w:space="0" w:color="288AC3"/>
          <w:insideV w:val="single" w:sz="4" w:space="0" w:color="288AC3"/>
        </w:tblBorders>
        <w:tblLook w:val="0600" w:firstRow="0" w:lastRow="0" w:firstColumn="0" w:lastColumn="0" w:noHBand="1" w:noVBand="1"/>
      </w:tblPr>
      <w:tblGrid>
        <w:gridCol w:w="6930"/>
      </w:tblGrid>
      <w:tr w:rsidR="00505B5A" w14:paraId="30A0F626" w14:textId="77777777" w:rsidTr="004A069D">
        <w:tc>
          <w:tcPr>
            <w:tcW w:w="5000" w:type="pct"/>
            <w:shd w:val="clear" w:color="auto" w:fill="275781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3B791ED7" w14:textId="77777777" w:rsidR="00505B5A" w:rsidRDefault="00505B5A" w:rsidP="004A069D">
            <w:pP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</w:pPr>
            <w:r>
              <w:rPr>
                <w:b/>
                <w:bCs/>
                <w:color w:val="FFFFFF"/>
              </w:rPr>
              <w:t>Caption this image!</w:t>
            </w:r>
          </w:p>
        </w:tc>
      </w:tr>
      <w:tr w:rsidR="00505B5A" w14:paraId="3C38F682" w14:textId="77777777" w:rsidTr="004A069D">
        <w:trPr>
          <w:trHeight w:val="1095"/>
        </w:trPr>
        <w:tc>
          <w:tcPr>
            <w:tcW w:w="5000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2A0FD3B1" w14:textId="77777777" w:rsidR="00505B5A" w:rsidRDefault="00505B5A" w:rsidP="004A069D">
            <w:pPr>
              <w:rPr>
                <w:rFonts w:ascii="Times New Roman" w:eastAsia="Times New Roman" w:hAnsi="Times New Roman" w:cs="Times New Roman"/>
                <w:b/>
                <w:bCs/>
                <w:color w:val="971D20"/>
              </w:rPr>
            </w:pPr>
          </w:p>
        </w:tc>
      </w:tr>
      <w:tr w:rsidR="00505B5A" w14:paraId="1FACE86A" w14:textId="77777777" w:rsidTr="004A069D">
        <w:trPr>
          <w:trHeight w:val="1095"/>
        </w:trPr>
        <w:tc>
          <w:tcPr>
            <w:tcW w:w="5000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70559E75" w14:textId="77777777" w:rsidR="00505B5A" w:rsidRDefault="00505B5A" w:rsidP="004A069D">
            <w:pPr>
              <w:rPr>
                <w:rFonts w:ascii="Times New Roman" w:eastAsia="Times New Roman" w:hAnsi="Times New Roman" w:cs="Times New Roman"/>
                <w:b/>
                <w:bCs/>
                <w:color w:val="971D20"/>
              </w:rPr>
            </w:pPr>
          </w:p>
        </w:tc>
      </w:tr>
      <w:tr w:rsidR="00505B5A" w14:paraId="53CABB0B" w14:textId="77777777" w:rsidTr="004A069D">
        <w:trPr>
          <w:trHeight w:val="1095"/>
        </w:trPr>
        <w:tc>
          <w:tcPr>
            <w:tcW w:w="5000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475CF25D" w14:textId="77777777" w:rsidR="00505B5A" w:rsidRDefault="00505B5A" w:rsidP="004A069D">
            <w:pPr>
              <w:rPr>
                <w:b/>
                <w:bCs/>
                <w:color w:val="971D20"/>
              </w:rPr>
            </w:pPr>
          </w:p>
        </w:tc>
      </w:tr>
      <w:tr w:rsidR="00505B5A" w14:paraId="1033A8AD" w14:textId="77777777" w:rsidTr="004A069D">
        <w:trPr>
          <w:trHeight w:val="1095"/>
        </w:trPr>
        <w:tc>
          <w:tcPr>
            <w:tcW w:w="5000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237665FF" w14:textId="77777777" w:rsidR="00505B5A" w:rsidRDefault="00505B5A" w:rsidP="004A069D">
            <w:pPr>
              <w:rPr>
                <w:b/>
                <w:bCs/>
                <w:color w:val="971D20"/>
              </w:rPr>
            </w:pPr>
          </w:p>
        </w:tc>
      </w:tr>
      <w:tr w:rsidR="00505B5A" w14:paraId="6B499DDA" w14:textId="77777777" w:rsidTr="004A069D">
        <w:trPr>
          <w:trHeight w:val="1095"/>
        </w:trPr>
        <w:tc>
          <w:tcPr>
            <w:tcW w:w="5000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28DAC1CD" w14:textId="77777777" w:rsidR="00505B5A" w:rsidRDefault="00505B5A" w:rsidP="004A069D">
            <w:pPr>
              <w:rPr>
                <w:b/>
                <w:bCs/>
                <w:color w:val="971D20"/>
              </w:rPr>
            </w:pPr>
          </w:p>
        </w:tc>
      </w:tr>
      <w:tr w:rsidR="00505B5A" w14:paraId="77B6E23C" w14:textId="77777777" w:rsidTr="004A069D">
        <w:trPr>
          <w:trHeight w:val="1095"/>
        </w:trPr>
        <w:tc>
          <w:tcPr>
            <w:tcW w:w="5000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02399FDF" w14:textId="77777777" w:rsidR="00505B5A" w:rsidRDefault="00505B5A" w:rsidP="004A069D">
            <w:pPr>
              <w:rPr>
                <w:b/>
                <w:bCs/>
                <w:color w:val="971D20"/>
              </w:rPr>
            </w:pPr>
          </w:p>
        </w:tc>
      </w:tr>
    </w:tbl>
    <w:p w14:paraId="60D8C469" w14:textId="77777777" w:rsidR="00A9436A" w:rsidRDefault="00000000">
      <w:pPr>
        <w:spacing w:after="0" w:line="240" w:lineRule="auto"/>
      </w:pPr>
      <w:r>
        <w:br w:type="page"/>
      </w:r>
    </w:p>
    <w:p w14:paraId="25077B7E" w14:textId="77777777" w:rsidR="00CB0B1F" w:rsidRDefault="00CB0B1F">
      <w:pPr>
        <w:spacing w:after="0" w:line="240" w:lineRule="auto"/>
        <w:sectPr w:rsidR="00CB0B1F">
          <w:headerReference w:type="even" r:id="rId13"/>
          <w:headerReference w:type="default" r:id="rId14"/>
          <w:footerReference w:type="even" r:id="rId15"/>
          <w:footerReference w:type="default" r:id="rId16"/>
          <w:headerReference w:type="first" r:id="rId17"/>
          <w:footerReference w:type="first" r:id="rId18"/>
          <w:pgSz w:w="15840" w:h="12240" w:orient="landscape"/>
          <w:pgMar w:top="1440" w:right="1440" w:bottom="1440" w:left="1440" w:header="720" w:footer="720" w:gutter="0"/>
          <w:pgNumType w:start="1"/>
          <w:cols w:num="2" w:space="720" w:equalWidth="0">
            <w:col w:w="6120" w:space="720"/>
            <w:col w:w="6120" w:space="0"/>
          </w:cols>
        </w:sectPr>
      </w:pPr>
      <w:bookmarkStart w:id="2" w:name="_ogtkqdn3aq6t" w:colFirst="0" w:colLast="0"/>
      <w:bookmarkEnd w:id="2"/>
    </w:p>
    <w:p w14:paraId="02A0A86C" w14:textId="3122CE90" w:rsidR="00A9436A" w:rsidRDefault="00CB0B1F" w:rsidP="002B07E4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1F5B41E9" wp14:editId="19CAACB5">
            <wp:extent cx="5543550" cy="3695700"/>
            <wp:effectExtent l="0" t="0" r="6350" b="0"/>
            <wp:docPr id="477786677" name="Picture 2" descr="A group of statues o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786677" name="Picture 2" descr="A group of statues on a building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606" cy="3718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04656" w14:textId="56602C4E" w:rsidR="00CB0B1F" w:rsidRDefault="002B07E4">
      <w:pPr>
        <w:spacing w:after="0" w:line="240" w:lineRule="auto"/>
        <w:rPr>
          <w:i/>
          <w:iCs/>
          <w:sz w:val="18"/>
          <w:szCs w:val="18"/>
        </w:rPr>
      </w:pPr>
      <w:r w:rsidRPr="002B07E4">
        <w:rPr>
          <w:i/>
          <w:iCs/>
          <w:sz w:val="18"/>
          <w:szCs w:val="18"/>
        </w:rPr>
        <w:t xml:space="preserve">gatsi. (n.d.). Karyatides statues, Erehtheio, on the Acropolis in Athens, Greece [Image]. Adobe Stock. </w:t>
      </w:r>
      <w:hyperlink r:id="rId20" w:history="1">
        <w:r w:rsidR="00505B5A" w:rsidRPr="003875CA">
          <w:rPr>
            <w:rStyle w:val="Hyperlink"/>
            <w:i/>
            <w:iCs/>
            <w:sz w:val="18"/>
            <w:szCs w:val="18"/>
          </w:rPr>
          <w:t>https://stock.adobe.com/images/karyatides-statues-erehtheio-on-the-acropolis-in-athens-greece/186420010</w:t>
        </w:r>
      </w:hyperlink>
      <w:r w:rsidR="00505B5A">
        <w:rPr>
          <w:i/>
          <w:iCs/>
          <w:sz w:val="18"/>
          <w:szCs w:val="18"/>
        </w:rPr>
        <w:t xml:space="preserve"> </w:t>
      </w:r>
      <w:r w:rsidRPr="002B07E4">
        <w:rPr>
          <w:i/>
          <w:iCs/>
          <w:sz w:val="18"/>
          <w:szCs w:val="18"/>
        </w:rPr>
        <w:t xml:space="preserve">  </w:t>
      </w:r>
      <w:r w:rsidR="00505B5A">
        <w:rPr>
          <w:i/>
          <w:iCs/>
          <w:sz w:val="18"/>
          <w:szCs w:val="18"/>
        </w:rPr>
        <w:t xml:space="preserve"> </w:t>
      </w:r>
    </w:p>
    <w:p w14:paraId="3AAE6409" w14:textId="77777777" w:rsidR="00505B5A" w:rsidRDefault="00505B5A">
      <w:pPr>
        <w:spacing w:after="0" w:line="240" w:lineRule="auto"/>
      </w:pPr>
    </w:p>
    <w:tbl>
      <w:tblPr>
        <w:tblW w:w="9175" w:type="dxa"/>
        <w:tblBorders>
          <w:top w:val="single" w:sz="4" w:space="0" w:color="285782" w:themeColor="accent1"/>
          <w:left w:val="single" w:sz="4" w:space="0" w:color="285782" w:themeColor="accent1"/>
          <w:bottom w:val="single" w:sz="4" w:space="0" w:color="285782" w:themeColor="accent1"/>
          <w:right w:val="single" w:sz="4" w:space="0" w:color="285782" w:themeColor="accent1"/>
          <w:insideH w:val="single" w:sz="4" w:space="0" w:color="285782" w:themeColor="accent1"/>
          <w:insideV w:val="single" w:sz="4" w:space="0" w:color="285782" w:themeColor="accent1"/>
        </w:tblBorders>
        <w:tblCellMar>
          <w:top w:w="15" w:type="dxa"/>
          <w:left w:w="15" w:type="dxa"/>
          <w:bottom w:w="15" w:type="dxa"/>
          <w:right w:w="15" w:type="dxa"/>
        </w:tblCellMar>
        <w:tblLook w:val="0620" w:firstRow="1" w:lastRow="0" w:firstColumn="0" w:lastColumn="0" w:noHBand="1" w:noVBand="1"/>
      </w:tblPr>
      <w:tblGrid>
        <w:gridCol w:w="9175"/>
      </w:tblGrid>
      <w:tr w:rsidR="002B07E4" w:rsidRPr="00DC1CA0" w14:paraId="1AD2B5AB" w14:textId="77777777" w:rsidTr="002B07E4">
        <w:trPr>
          <w:tblHeader/>
        </w:trPr>
        <w:tc>
          <w:tcPr>
            <w:tcW w:w="9175" w:type="dxa"/>
            <w:shd w:val="clear" w:color="auto" w:fill="275781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03381D8F" w14:textId="2022EBA6" w:rsidR="002B07E4" w:rsidRPr="00DC1CA0" w:rsidRDefault="002B07E4" w:rsidP="004A069D">
            <w:pPr>
              <w:rPr>
                <w:rFonts w:ascii="Times New Roman" w:hAnsi="Times New Roman" w:cs="Times New Roman"/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Caption this image!</w:t>
            </w:r>
          </w:p>
        </w:tc>
      </w:tr>
      <w:tr w:rsidR="002B07E4" w:rsidRPr="00DC1CA0" w14:paraId="51DF2E80" w14:textId="77777777" w:rsidTr="00505B5A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029CBBD9" w14:textId="77777777" w:rsidR="002B07E4" w:rsidRPr="00DC1CA0" w:rsidRDefault="002B07E4" w:rsidP="004A069D"/>
        </w:tc>
      </w:tr>
      <w:tr w:rsidR="002B07E4" w:rsidRPr="00DC1CA0" w14:paraId="2CB68625" w14:textId="77777777" w:rsidTr="00505B5A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7F63A4CF" w14:textId="77777777" w:rsidR="002B07E4" w:rsidRPr="00DC1CA0" w:rsidRDefault="002B07E4" w:rsidP="004A069D"/>
        </w:tc>
      </w:tr>
      <w:tr w:rsidR="002B07E4" w:rsidRPr="00DC1CA0" w14:paraId="206C43E8" w14:textId="77777777" w:rsidTr="00505B5A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17688969" w14:textId="77777777" w:rsidR="002B07E4" w:rsidRPr="00DC1CA0" w:rsidRDefault="002B07E4" w:rsidP="004A069D"/>
        </w:tc>
      </w:tr>
      <w:tr w:rsidR="002B07E4" w:rsidRPr="00DC1CA0" w14:paraId="6B60A268" w14:textId="77777777" w:rsidTr="00505B5A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7475EF0C" w14:textId="77777777" w:rsidR="002B07E4" w:rsidRPr="00DC1CA0" w:rsidRDefault="002B07E4" w:rsidP="004A069D"/>
        </w:tc>
      </w:tr>
      <w:tr w:rsidR="002B07E4" w:rsidRPr="00DC1CA0" w14:paraId="3565BCBA" w14:textId="77777777" w:rsidTr="00505B5A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75436424" w14:textId="77777777" w:rsidR="002B07E4" w:rsidRPr="00DC1CA0" w:rsidRDefault="002B07E4" w:rsidP="004A069D"/>
        </w:tc>
      </w:tr>
      <w:tr w:rsidR="002B07E4" w:rsidRPr="00DC1CA0" w14:paraId="7AC2B35B" w14:textId="77777777" w:rsidTr="00505B5A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66AFA10F" w14:textId="77777777" w:rsidR="002B07E4" w:rsidRPr="00DC1CA0" w:rsidRDefault="002B07E4" w:rsidP="004A069D"/>
        </w:tc>
      </w:tr>
    </w:tbl>
    <w:p w14:paraId="76B6F9BF" w14:textId="77777777" w:rsidR="002B07E4" w:rsidRDefault="002B07E4">
      <w:pPr>
        <w:spacing w:after="0" w:line="240" w:lineRule="auto"/>
        <w:sectPr w:rsidR="002B07E4" w:rsidSect="00CB0B1F">
          <w:footerReference w:type="default" r:id="rId21"/>
          <w:pgSz w:w="12240" w:h="15840"/>
          <w:pgMar w:top="1440" w:right="1440" w:bottom="1440" w:left="1440" w:header="720" w:footer="720" w:gutter="0"/>
          <w:pgNumType w:start="1"/>
          <w:cols w:num="2" w:space="720" w:equalWidth="0">
            <w:col w:w="6120" w:space="720"/>
            <w:col w:w="6120" w:space="0"/>
          </w:cols>
          <w:docGrid w:linePitch="326"/>
        </w:sectPr>
      </w:pPr>
    </w:p>
    <w:p w14:paraId="242BF4A1" w14:textId="541F30CC" w:rsidR="002B07E4" w:rsidRDefault="002B07E4" w:rsidP="002B07E4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4B9FE65D" wp14:editId="4A86991A">
            <wp:extent cx="5270500" cy="3496586"/>
            <wp:effectExtent l="0" t="0" r="0" b="0"/>
            <wp:docPr id="1492195054" name="Picture 3" descr="A mosaic of a person on a bo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195054" name="Picture 3" descr="A mosaic of a person on a boat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65998" cy="3559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FBA61" w14:textId="70FDF375" w:rsidR="00505B5A" w:rsidRDefault="00505B5A" w:rsidP="002B07E4">
      <w:pPr>
        <w:spacing w:after="0" w:line="240" w:lineRule="auto"/>
      </w:pPr>
      <w:r w:rsidRPr="00505B5A">
        <w:rPr>
          <w:i/>
          <w:iCs/>
          <w:sz w:val="18"/>
          <w:szCs w:val="18"/>
        </w:rPr>
        <w:t xml:space="preserve">Fotokon. (n.d.). Mosaic scene from Homer’s Odyssey in Bardo Museum, Tunisia [Image]. Adobe Stock. </w:t>
      </w:r>
      <w:hyperlink r:id="rId23" w:history="1">
        <w:r w:rsidRPr="003875CA">
          <w:rPr>
            <w:rStyle w:val="Hyperlink"/>
            <w:i/>
            <w:iCs/>
            <w:sz w:val="18"/>
            <w:szCs w:val="18"/>
          </w:rPr>
          <w:t>https://stock.adobe.com/images/mosaic-scene-from-homer-s-odyssey-in-bardo-museum-tunisia/41470645?prev_url=detail</w:t>
        </w:r>
      </w:hyperlink>
      <w:r>
        <w:rPr>
          <w:i/>
          <w:iCs/>
          <w:sz w:val="18"/>
          <w:szCs w:val="18"/>
        </w:rPr>
        <w:t xml:space="preserve"> </w:t>
      </w:r>
    </w:p>
    <w:p w14:paraId="455487D9" w14:textId="77777777" w:rsidR="002B07E4" w:rsidRDefault="002B07E4" w:rsidP="002B07E4">
      <w:pPr>
        <w:spacing w:after="0" w:line="240" w:lineRule="auto"/>
      </w:pPr>
    </w:p>
    <w:tbl>
      <w:tblPr>
        <w:tblW w:w="9175" w:type="dxa"/>
        <w:tblBorders>
          <w:top w:val="single" w:sz="4" w:space="0" w:color="285782" w:themeColor="accent1"/>
          <w:left w:val="single" w:sz="4" w:space="0" w:color="285782" w:themeColor="accent1"/>
          <w:bottom w:val="single" w:sz="4" w:space="0" w:color="285782" w:themeColor="accent1"/>
          <w:right w:val="single" w:sz="4" w:space="0" w:color="285782" w:themeColor="accent1"/>
          <w:insideH w:val="single" w:sz="4" w:space="0" w:color="285782" w:themeColor="accent1"/>
          <w:insideV w:val="single" w:sz="4" w:space="0" w:color="285782" w:themeColor="accent1"/>
        </w:tblBorders>
        <w:tblCellMar>
          <w:top w:w="15" w:type="dxa"/>
          <w:left w:w="15" w:type="dxa"/>
          <w:bottom w:w="15" w:type="dxa"/>
          <w:right w:w="15" w:type="dxa"/>
        </w:tblCellMar>
        <w:tblLook w:val="0620" w:firstRow="1" w:lastRow="0" w:firstColumn="0" w:lastColumn="0" w:noHBand="1" w:noVBand="1"/>
      </w:tblPr>
      <w:tblGrid>
        <w:gridCol w:w="9175"/>
      </w:tblGrid>
      <w:tr w:rsidR="00505B5A" w:rsidRPr="00DC1CA0" w14:paraId="3034CC2D" w14:textId="77777777" w:rsidTr="004A069D">
        <w:trPr>
          <w:tblHeader/>
        </w:trPr>
        <w:tc>
          <w:tcPr>
            <w:tcW w:w="9175" w:type="dxa"/>
            <w:shd w:val="clear" w:color="auto" w:fill="275781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08C2B20A" w14:textId="77777777" w:rsidR="00505B5A" w:rsidRPr="00DC1CA0" w:rsidRDefault="00505B5A" w:rsidP="004A069D">
            <w:pPr>
              <w:rPr>
                <w:rFonts w:ascii="Times New Roman" w:hAnsi="Times New Roman" w:cs="Times New Roman"/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Caption this image!</w:t>
            </w:r>
          </w:p>
        </w:tc>
      </w:tr>
      <w:tr w:rsidR="00505B5A" w:rsidRPr="00DC1CA0" w14:paraId="604E5891" w14:textId="77777777" w:rsidTr="004A069D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7489AA12" w14:textId="77777777" w:rsidR="00505B5A" w:rsidRPr="00DC1CA0" w:rsidRDefault="00505B5A" w:rsidP="004A069D"/>
        </w:tc>
      </w:tr>
      <w:tr w:rsidR="00505B5A" w:rsidRPr="00DC1CA0" w14:paraId="37F7D509" w14:textId="77777777" w:rsidTr="004A069D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38A89F66" w14:textId="77777777" w:rsidR="00505B5A" w:rsidRPr="00DC1CA0" w:rsidRDefault="00505B5A" w:rsidP="004A069D"/>
        </w:tc>
      </w:tr>
      <w:tr w:rsidR="00505B5A" w:rsidRPr="00DC1CA0" w14:paraId="5F2A0D46" w14:textId="77777777" w:rsidTr="004A069D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39B490F6" w14:textId="77777777" w:rsidR="00505B5A" w:rsidRPr="00DC1CA0" w:rsidRDefault="00505B5A" w:rsidP="004A069D"/>
        </w:tc>
      </w:tr>
      <w:tr w:rsidR="00505B5A" w:rsidRPr="00DC1CA0" w14:paraId="62F8D7A1" w14:textId="77777777" w:rsidTr="004A069D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6B4C2373" w14:textId="77777777" w:rsidR="00505B5A" w:rsidRPr="00DC1CA0" w:rsidRDefault="00505B5A" w:rsidP="004A069D"/>
        </w:tc>
      </w:tr>
      <w:tr w:rsidR="00505B5A" w:rsidRPr="00DC1CA0" w14:paraId="4C8EA8DB" w14:textId="77777777" w:rsidTr="004A069D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7F75280E" w14:textId="77777777" w:rsidR="00505B5A" w:rsidRPr="00DC1CA0" w:rsidRDefault="00505B5A" w:rsidP="004A069D"/>
        </w:tc>
      </w:tr>
      <w:tr w:rsidR="00505B5A" w:rsidRPr="00DC1CA0" w14:paraId="08E298F0" w14:textId="77777777" w:rsidTr="004A069D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17F0B87F" w14:textId="77777777" w:rsidR="00505B5A" w:rsidRPr="00DC1CA0" w:rsidRDefault="00505B5A" w:rsidP="004A069D"/>
        </w:tc>
      </w:tr>
    </w:tbl>
    <w:p w14:paraId="48653C79" w14:textId="77777777" w:rsidR="00505B5A" w:rsidRDefault="00505B5A">
      <w:pPr>
        <w:spacing w:after="0" w:line="240" w:lineRule="auto"/>
        <w:sectPr w:rsidR="00505B5A" w:rsidSect="00CB0B1F">
          <w:pgSz w:w="12240" w:h="15840"/>
          <w:pgMar w:top="1440" w:right="1440" w:bottom="1440" w:left="1440" w:header="720" w:footer="720" w:gutter="0"/>
          <w:pgNumType w:start="1"/>
          <w:cols w:num="2" w:space="720" w:equalWidth="0">
            <w:col w:w="6120" w:space="720"/>
            <w:col w:w="6120" w:space="0"/>
          </w:cols>
          <w:docGrid w:linePitch="326"/>
        </w:sectPr>
      </w:pPr>
    </w:p>
    <w:p w14:paraId="1B60A32C" w14:textId="296B75D8" w:rsidR="00505B5A" w:rsidRDefault="00505B5A" w:rsidP="00505B5A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1DF87E5D" wp14:editId="242DDB24">
            <wp:extent cx="3585882" cy="3683000"/>
            <wp:effectExtent l="0" t="0" r="0" b="0"/>
            <wp:docPr id="1692798378" name="Picture 4" descr="A person in a robe pointing at a pers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798378" name="Picture 4" descr="A person in a robe pointing at a person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31213" cy="3729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5085C" w14:textId="0C27E73A" w:rsidR="00505B5A" w:rsidRDefault="00505B5A" w:rsidP="00505B5A">
      <w:pPr>
        <w:spacing w:after="0" w:line="240" w:lineRule="auto"/>
        <w:rPr>
          <w:i/>
          <w:iCs/>
          <w:sz w:val="18"/>
          <w:szCs w:val="18"/>
        </w:rPr>
      </w:pPr>
      <w:r w:rsidRPr="00505B5A">
        <w:rPr>
          <w:i/>
          <w:iCs/>
          <w:sz w:val="18"/>
          <w:szCs w:val="18"/>
        </w:rPr>
        <w:t xml:space="preserve">Guilane-Nachez, E. (n.d.). Antiquity: Story-teller - conteur [Image]. Adobe Stock. </w:t>
      </w:r>
      <w:hyperlink r:id="rId25" w:history="1">
        <w:r w:rsidRPr="003875CA">
          <w:rPr>
            <w:rStyle w:val="Hyperlink"/>
            <w:i/>
            <w:iCs/>
            <w:sz w:val="18"/>
            <w:szCs w:val="18"/>
          </w:rPr>
          <w:t>https://stock.adobe.com/images/antiquity-story-teller-conteur/44888883</w:t>
        </w:r>
      </w:hyperlink>
      <w:r>
        <w:rPr>
          <w:i/>
          <w:iCs/>
          <w:sz w:val="18"/>
          <w:szCs w:val="18"/>
        </w:rPr>
        <w:t xml:space="preserve"> </w:t>
      </w:r>
    </w:p>
    <w:p w14:paraId="77458F0C" w14:textId="77777777" w:rsidR="00505B5A" w:rsidRDefault="00505B5A" w:rsidP="00505B5A">
      <w:pPr>
        <w:spacing w:after="0" w:line="240" w:lineRule="auto"/>
      </w:pPr>
    </w:p>
    <w:tbl>
      <w:tblPr>
        <w:tblW w:w="9175" w:type="dxa"/>
        <w:tblBorders>
          <w:top w:val="single" w:sz="4" w:space="0" w:color="285782" w:themeColor="accent1"/>
          <w:left w:val="single" w:sz="4" w:space="0" w:color="285782" w:themeColor="accent1"/>
          <w:bottom w:val="single" w:sz="4" w:space="0" w:color="285782" w:themeColor="accent1"/>
          <w:right w:val="single" w:sz="4" w:space="0" w:color="285782" w:themeColor="accent1"/>
          <w:insideH w:val="single" w:sz="4" w:space="0" w:color="285782" w:themeColor="accent1"/>
          <w:insideV w:val="single" w:sz="4" w:space="0" w:color="285782" w:themeColor="accent1"/>
        </w:tblBorders>
        <w:tblCellMar>
          <w:top w:w="15" w:type="dxa"/>
          <w:left w:w="15" w:type="dxa"/>
          <w:bottom w:w="15" w:type="dxa"/>
          <w:right w:w="15" w:type="dxa"/>
        </w:tblCellMar>
        <w:tblLook w:val="0620" w:firstRow="1" w:lastRow="0" w:firstColumn="0" w:lastColumn="0" w:noHBand="1" w:noVBand="1"/>
      </w:tblPr>
      <w:tblGrid>
        <w:gridCol w:w="9175"/>
      </w:tblGrid>
      <w:tr w:rsidR="00505B5A" w:rsidRPr="00DC1CA0" w14:paraId="45E78694" w14:textId="77777777" w:rsidTr="004A069D">
        <w:trPr>
          <w:tblHeader/>
        </w:trPr>
        <w:tc>
          <w:tcPr>
            <w:tcW w:w="9175" w:type="dxa"/>
            <w:shd w:val="clear" w:color="auto" w:fill="275781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75AE9719" w14:textId="77777777" w:rsidR="00505B5A" w:rsidRPr="00DC1CA0" w:rsidRDefault="00505B5A" w:rsidP="004A069D">
            <w:pPr>
              <w:rPr>
                <w:rFonts w:ascii="Times New Roman" w:hAnsi="Times New Roman" w:cs="Times New Roman"/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Caption this image!</w:t>
            </w:r>
          </w:p>
        </w:tc>
      </w:tr>
      <w:tr w:rsidR="00505B5A" w:rsidRPr="00DC1CA0" w14:paraId="74B4CBF1" w14:textId="77777777" w:rsidTr="004A069D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5E22B634" w14:textId="77777777" w:rsidR="00505B5A" w:rsidRPr="00DC1CA0" w:rsidRDefault="00505B5A" w:rsidP="004A069D"/>
        </w:tc>
      </w:tr>
      <w:tr w:rsidR="00505B5A" w:rsidRPr="00DC1CA0" w14:paraId="57DF6153" w14:textId="77777777" w:rsidTr="004A069D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5700E1B3" w14:textId="77777777" w:rsidR="00505B5A" w:rsidRPr="00DC1CA0" w:rsidRDefault="00505B5A" w:rsidP="004A069D"/>
        </w:tc>
      </w:tr>
      <w:tr w:rsidR="00505B5A" w:rsidRPr="00DC1CA0" w14:paraId="7CAE6AA4" w14:textId="77777777" w:rsidTr="004A069D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2FA58A11" w14:textId="77777777" w:rsidR="00505B5A" w:rsidRPr="00DC1CA0" w:rsidRDefault="00505B5A" w:rsidP="004A069D"/>
        </w:tc>
      </w:tr>
      <w:tr w:rsidR="00505B5A" w:rsidRPr="00DC1CA0" w14:paraId="487226E0" w14:textId="77777777" w:rsidTr="004A069D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4A3E05D2" w14:textId="77777777" w:rsidR="00505B5A" w:rsidRPr="00DC1CA0" w:rsidRDefault="00505B5A" w:rsidP="004A069D"/>
        </w:tc>
      </w:tr>
      <w:tr w:rsidR="00505B5A" w:rsidRPr="00DC1CA0" w14:paraId="5FC12D51" w14:textId="77777777" w:rsidTr="004A069D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5E4A3431" w14:textId="77777777" w:rsidR="00505B5A" w:rsidRPr="00DC1CA0" w:rsidRDefault="00505B5A" w:rsidP="004A069D"/>
        </w:tc>
      </w:tr>
      <w:tr w:rsidR="00505B5A" w:rsidRPr="00DC1CA0" w14:paraId="09AF5418" w14:textId="77777777" w:rsidTr="004A069D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10F45D63" w14:textId="77777777" w:rsidR="00505B5A" w:rsidRPr="00DC1CA0" w:rsidRDefault="00505B5A" w:rsidP="004A069D"/>
        </w:tc>
      </w:tr>
    </w:tbl>
    <w:p w14:paraId="341EE896" w14:textId="77777777" w:rsidR="00505B5A" w:rsidRDefault="00505B5A">
      <w:pPr>
        <w:spacing w:after="0" w:line="240" w:lineRule="auto"/>
        <w:sectPr w:rsidR="00505B5A" w:rsidSect="00CB0B1F">
          <w:pgSz w:w="12240" w:h="15840"/>
          <w:pgMar w:top="1440" w:right="1440" w:bottom="1440" w:left="1440" w:header="720" w:footer="720" w:gutter="0"/>
          <w:pgNumType w:start="1"/>
          <w:cols w:num="2" w:space="720" w:equalWidth="0">
            <w:col w:w="6120" w:space="720"/>
            <w:col w:w="6120" w:space="0"/>
          </w:cols>
          <w:docGrid w:linePitch="326"/>
        </w:sectPr>
      </w:pPr>
    </w:p>
    <w:p w14:paraId="31B77888" w14:textId="1D4D1539" w:rsidR="00505B5A" w:rsidRDefault="00505B5A" w:rsidP="00505B5A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3133E16F" wp14:editId="4C8BCA5F">
            <wp:extent cx="4229100" cy="3393069"/>
            <wp:effectExtent l="0" t="0" r="0" b="0"/>
            <wp:docPr id="501136869" name="Picture 5" descr="A drawing of a person shooting a spe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136869" name="Picture 5" descr="A drawing of a person shooting a spear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293501" cy="3444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DA338" w14:textId="3E26F402" w:rsidR="00505B5A" w:rsidRDefault="00505B5A" w:rsidP="00505B5A">
      <w:pPr>
        <w:spacing w:after="0" w:line="240" w:lineRule="auto"/>
        <w:rPr>
          <w:i/>
          <w:iCs/>
          <w:sz w:val="18"/>
          <w:szCs w:val="18"/>
        </w:rPr>
      </w:pPr>
      <w:r w:rsidRPr="00505B5A">
        <w:rPr>
          <w:i/>
          <w:iCs/>
          <w:sz w:val="18"/>
          <w:szCs w:val="18"/>
        </w:rPr>
        <w:t xml:space="preserve">Matiasdelcarmine. (n.d.). Orange and black figures pottery amphora painting of troy war with achilles fighting [Image]. Adobe Stock. </w:t>
      </w:r>
      <w:hyperlink r:id="rId27" w:history="1">
        <w:r w:rsidRPr="003875CA">
          <w:rPr>
            <w:rStyle w:val="Hyperlink"/>
            <w:i/>
            <w:iCs/>
            <w:sz w:val="18"/>
            <w:szCs w:val="18"/>
          </w:rPr>
          <w:t>https://stock.adobe.com/images/orange-and-black-figures-pottery-amphora-painting-of-troy-war-with-achilles-fighting/365530055</w:t>
        </w:r>
      </w:hyperlink>
      <w:r>
        <w:rPr>
          <w:i/>
          <w:iCs/>
          <w:sz w:val="18"/>
          <w:szCs w:val="18"/>
        </w:rPr>
        <w:t xml:space="preserve"> </w:t>
      </w:r>
    </w:p>
    <w:p w14:paraId="61A66855" w14:textId="77777777" w:rsidR="00505B5A" w:rsidRDefault="00505B5A" w:rsidP="00505B5A">
      <w:pPr>
        <w:spacing w:after="0" w:line="240" w:lineRule="auto"/>
      </w:pPr>
    </w:p>
    <w:tbl>
      <w:tblPr>
        <w:tblW w:w="9175" w:type="dxa"/>
        <w:tblBorders>
          <w:top w:val="single" w:sz="4" w:space="0" w:color="285782" w:themeColor="accent1"/>
          <w:left w:val="single" w:sz="4" w:space="0" w:color="285782" w:themeColor="accent1"/>
          <w:bottom w:val="single" w:sz="4" w:space="0" w:color="285782" w:themeColor="accent1"/>
          <w:right w:val="single" w:sz="4" w:space="0" w:color="285782" w:themeColor="accent1"/>
          <w:insideH w:val="single" w:sz="4" w:space="0" w:color="285782" w:themeColor="accent1"/>
          <w:insideV w:val="single" w:sz="4" w:space="0" w:color="285782" w:themeColor="accent1"/>
        </w:tblBorders>
        <w:tblCellMar>
          <w:top w:w="15" w:type="dxa"/>
          <w:left w:w="15" w:type="dxa"/>
          <w:bottom w:w="15" w:type="dxa"/>
          <w:right w:w="15" w:type="dxa"/>
        </w:tblCellMar>
        <w:tblLook w:val="0620" w:firstRow="1" w:lastRow="0" w:firstColumn="0" w:lastColumn="0" w:noHBand="1" w:noVBand="1"/>
      </w:tblPr>
      <w:tblGrid>
        <w:gridCol w:w="9175"/>
      </w:tblGrid>
      <w:tr w:rsidR="00505B5A" w:rsidRPr="00DC1CA0" w14:paraId="4FA799EC" w14:textId="77777777" w:rsidTr="004A069D">
        <w:trPr>
          <w:tblHeader/>
        </w:trPr>
        <w:tc>
          <w:tcPr>
            <w:tcW w:w="9175" w:type="dxa"/>
            <w:shd w:val="clear" w:color="auto" w:fill="275781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62BB89F0" w14:textId="77777777" w:rsidR="00505B5A" w:rsidRPr="00DC1CA0" w:rsidRDefault="00505B5A" w:rsidP="004A069D">
            <w:pPr>
              <w:rPr>
                <w:rFonts w:ascii="Times New Roman" w:hAnsi="Times New Roman" w:cs="Times New Roman"/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Caption this image!</w:t>
            </w:r>
          </w:p>
        </w:tc>
      </w:tr>
      <w:tr w:rsidR="00505B5A" w:rsidRPr="00DC1CA0" w14:paraId="12B305B0" w14:textId="77777777" w:rsidTr="004A069D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6BC8D57D" w14:textId="77777777" w:rsidR="00505B5A" w:rsidRPr="00DC1CA0" w:rsidRDefault="00505B5A" w:rsidP="004A069D"/>
        </w:tc>
      </w:tr>
      <w:tr w:rsidR="00505B5A" w:rsidRPr="00DC1CA0" w14:paraId="5A913A78" w14:textId="77777777" w:rsidTr="004A069D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78EDEC5A" w14:textId="77777777" w:rsidR="00505B5A" w:rsidRPr="00DC1CA0" w:rsidRDefault="00505B5A" w:rsidP="004A069D"/>
        </w:tc>
      </w:tr>
      <w:tr w:rsidR="00505B5A" w:rsidRPr="00DC1CA0" w14:paraId="263CB72A" w14:textId="77777777" w:rsidTr="004A069D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107CFE84" w14:textId="77777777" w:rsidR="00505B5A" w:rsidRPr="00DC1CA0" w:rsidRDefault="00505B5A" w:rsidP="004A069D"/>
        </w:tc>
      </w:tr>
      <w:tr w:rsidR="00505B5A" w:rsidRPr="00DC1CA0" w14:paraId="29B9F739" w14:textId="77777777" w:rsidTr="004A069D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024B9C5B" w14:textId="77777777" w:rsidR="00505B5A" w:rsidRPr="00DC1CA0" w:rsidRDefault="00505B5A" w:rsidP="004A069D"/>
        </w:tc>
      </w:tr>
      <w:tr w:rsidR="00505B5A" w:rsidRPr="00DC1CA0" w14:paraId="726E50F3" w14:textId="77777777" w:rsidTr="004A069D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5E4E06F8" w14:textId="77777777" w:rsidR="00505B5A" w:rsidRPr="00DC1CA0" w:rsidRDefault="00505B5A" w:rsidP="004A069D"/>
        </w:tc>
      </w:tr>
      <w:tr w:rsidR="00505B5A" w:rsidRPr="00DC1CA0" w14:paraId="4B677343" w14:textId="77777777" w:rsidTr="004A069D">
        <w:trPr>
          <w:trHeight w:val="650"/>
        </w:trPr>
        <w:tc>
          <w:tcPr>
            <w:tcW w:w="9175" w:type="dxa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0D2479F5" w14:textId="77777777" w:rsidR="00505B5A" w:rsidRPr="00DC1CA0" w:rsidRDefault="00505B5A" w:rsidP="004A069D"/>
        </w:tc>
      </w:tr>
    </w:tbl>
    <w:p w14:paraId="6DE14451" w14:textId="77777777" w:rsidR="00CB0B1F" w:rsidRDefault="00CB0B1F">
      <w:pPr>
        <w:spacing w:after="0" w:line="240" w:lineRule="auto"/>
      </w:pPr>
    </w:p>
    <w:sectPr w:rsidR="00CB0B1F" w:rsidSect="00CB0B1F">
      <w:pgSz w:w="12240" w:h="15840"/>
      <w:pgMar w:top="1440" w:right="1440" w:bottom="1440" w:left="1440" w:header="720" w:footer="720" w:gutter="0"/>
      <w:pgNumType w:start="1"/>
      <w:cols w:num="2" w:space="720" w:equalWidth="0">
        <w:col w:w="6120" w:space="720"/>
        <w:col w:w="6120" w:space="0"/>
      </w:cols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623E49" w14:textId="77777777" w:rsidR="00544D47" w:rsidRDefault="00544D47">
      <w:pPr>
        <w:spacing w:after="0" w:line="240" w:lineRule="auto"/>
      </w:pPr>
      <w:r>
        <w:separator/>
      </w:r>
    </w:p>
  </w:endnote>
  <w:endnote w:type="continuationSeparator" w:id="0">
    <w:p w14:paraId="0C172874" w14:textId="77777777" w:rsidR="00544D47" w:rsidRDefault="00544D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fontKey="{3BE158EA-50EF-E44C-A6CB-8FC2A9A361A2}"/>
    <w:embedBold r:id="rId2" w:fontKey="{8EFF5AA7-8577-CE4B-9331-26120422D179}"/>
    <w:embedItalic r:id="rId3" w:fontKey="{FC230714-D9DA-C64F-BEFD-9094CA2E7445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5DE4BC3A-9275-4C44-9621-6BB41079FFC1}"/>
    <w:embedBold r:id="rId5" w:fontKey="{98FE269F-FFC3-7D47-A92D-F47EEE8AC52B}"/>
    <w:embedItalic r:id="rId6" w:fontKey="{82953103-779C-2649-938D-DB3D9D80F73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7" w:fontKey="{3CB43EF0-88A8-7B44-8E39-A8B53070B9AF}"/>
    <w:embedBold r:id="rId8" w:fontKey="{742E1759-90A7-7E44-AEF2-084DB00BD7E6}"/>
    <w:embedItalic r:id="rId9" w:fontKey="{B9627EFC-5572-A64D-8110-A65B21BDF91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B2E762" w14:textId="77777777" w:rsidR="00A9436A" w:rsidRDefault="00A9436A">
    <w:pPr>
      <w:pBdr>
        <w:top w:val="nil"/>
        <w:left w:val="nil"/>
        <w:bottom w:val="nil"/>
        <w:right w:val="nil"/>
        <w:between w:val="nil"/>
      </w:pBdr>
      <w:tabs>
        <w:tab w:val="left" w:pos="934"/>
      </w:tabs>
      <w:spacing w:after="0" w:line="240" w:lineRule="auto"/>
      <w:rPr>
        <w:b/>
        <w:bCs/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35CCC2" w14:textId="0F8671D3" w:rsidR="00A9436A" w:rsidRDefault="00233309">
    <w:pPr>
      <w:pBdr>
        <w:top w:val="nil"/>
        <w:left w:val="nil"/>
        <w:bottom w:val="nil"/>
        <w:right w:val="nil"/>
        <w:between w:val="nil"/>
      </w:pBdr>
      <w:tabs>
        <w:tab w:val="left" w:pos="934"/>
      </w:tabs>
      <w:spacing w:after="0" w:line="240" w:lineRule="auto"/>
      <w:rPr>
        <w:b/>
        <w:bCs/>
        <w:color w:val="00000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hidden="0" allowOverlap="1" wp14:anchorId="669B11A7" wp14:editId="050EA7AC">
              <wp:simplePos x="0" y="0"/>
              <wp:positionH relativeFrom="column">
                <wp:posOffset>5359400</wp:posOffset>
              </wp:positionH>
              <wp:positionV relativeFrom="paragraph">
                <wp:posOffset>-220345</wp:posOffset>
              </wp:positionV>
              <wp:extent cx="1838325" cy="280035"/>
              <wp:effectExtent l="0" t="0" r="0" b="0"/>
              <wp:wrapSquare wrapText="bothSides" distT="0" distB="0" distL="114300" distR="114300"/>
              <wp:docPr id="1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838325" cy="280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132E15E" w14:textId="69182C7D" w:rsidR="00233309" w:rsidRPr="001B060F" w:rsidRDefault="00D147DD" w:rsidP="001B060F">
                          <w:pPr>
                            <w:pStyle w:val="Footer"/>
                          </w:pPr>
                          <w:fldSimple w:instr=" TITLE  \* MERGEFORMAT ">
                            <w:r w:rsidR="00387324">
                              <w:t>Twists and Turns</w:t>
                            </w:r>
                          </w:fldSimple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69B11A7" id="Rectangle 1" o:spid="_x0000_s1026" style="position:absolute;margin-left:422pt;margin-top:-17.35pt;width:144.75pt;height:22.0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" filled="f" stroked="f">
              <v:textbox inset="2.53958mm,1.2694mm,2.53958mm,1.2694mm">
                <w:txbxContent>
                  <w:p w14:paraId="2132E15E" w14:textId="69182C7D" w:rsidR="00233309" w:rsidRPr="001B060F" w:rsidRDefault="00D147DD" w:rsidP="001B060F">
                    <w:pPr>
                      <w:pStyle w:val="Footer"/>
                    </w:pPr>
                    <w:fldSimple w:instr=" TITLE  \* MERGEFORMAT ">
                      <w:r w:rsidR="00387324">
                        <w:t>Twists and Turns</w:t>
                      </w:r>
                    </w:fldSimple>
                  </w:p>
                </w:txbxContent>
              </v:textbox>
              <w10:wrap type="square"/>
            </v:rect>
          </w:pict>
        </mc:Fallback>
      </mc:AlternateContent>
    </w:r>
    <w:r>
      <w:rPr>
        <w:b/>
        <w:bCs/>
        <w:color w:val="000000"/>
      </w:rPr>
      <w:tab/>
    </w:r>
    <w:r>
      <w:rPr>
        <w:b/>
        <w:bCs/>
        <w:color w:val="000000"/>
      </w:rPr>
      <w:tab/>
    </w:r>
    <w:r>
      <w:rPr>
        <w:b/>
        <w:bCs/>
        <w:color w:val="000000"/>
      </w:rPr>
      <w:tab/>
    </w:r>
    <w:r>
      <w:rPr>
        <w:b/>
        <w:bCs/>
        <w:color w:val="000000"/>
      </w:rPr>
      <w:tab/>
    </w:r>
    <w:r>
      <w:rPr>
        <w:b/>
        <w:bCs/>
        <w:color w:val="000000"/>
      </w:rPr>
      <w:tab/>
    </w:r>
    <w:r>
      <w:rPr>
        <w:b/>
        <w:bCs/>
        <w:color w:val="000000"/>
      </w:rPr>
      <w:tab/>
    </w:r>
    <w:r>
      <w:rPr>
        <w:b/>
        <w:bCs/>
        <w:color w:val="000000"/>
      </w:rPr>
      <w:tab/>
    </w:r>
    <w:r>
      <w:rPr>
        <w:b/>
        <w:bCs/>
        <w:color w:val="000000"/>
      </w:rPr>
      <w:tab/>
    </w:r>
    <w:r>
      <w:rPr>
        <w:noProof/>
      </w:rPr>
      <w:drawing>
        <wp:anchor distT="0" distB="0" distL="0" distR="0" simplePos="0" relativeHeight="251658240" behindDoc="1" locked="0" layoutInCell="1" hidden="0" allowOverlap="1" wp14:anchorId="4AFF5A2D" wp14:editId="172DBCE5">
          <wp:simplePos x="0" y="0"/>
          <wp:positionH relativeFrom="column">
            <wp:posOffset>3263118</wp:posOffset>
          </wp:positionH>
          <wp:positionV relativeFrom="paragraph">
            <wp:posOffset>-224789</wp:posOffset>
          </wp:positionV>
          <wp:extent cx="4902200" cy="508000"/>
          <wp:effectExtent l="0" t="0" r="0" b="0"/>
          <wp:wrapNone/>
          <wp:docPr id="1788207133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902200" cy="508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402ABB" w14:textId="77777777" w:rsidR="00A9436A" w:rsidRDefault="00A9436A">
    <w:pPr>
      <w:pBdr>
        <w:top w:val="nil"/>
        <w:left w:val="nil"/>
        <w:bottom w:val="nil"/>
        <w:right w:val="nil"/>
        <w:between w:val="nil"/>
      </w:pBdr>
      <w:tabs>
        <w:tab w:val="left" w:pos="934"/>
      </w:tabs>
      <w:spacing w:after="0" w:line="240" w:lineRule="auto"/>
      <w:rPr>
        <w:b/>
        <w:bCs/>
        <w:color w:val="00000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90581F" w14:textId="6F0C226B" w:rsidR="00CB0B1F" w:rsidRDefault="00CB0B1F">
    <w:pPr>
      <w:pBdr>
        <w:top w:val="nil"/>
        <w:left w:val="nil"/>
        <w:bottom w:val="nil"/>
        <w:right w:val="nil"/>
        <w:between w:val="nil"/>
      </w:pBdr>
      <w:tabs>
        <w:tab w:val="left" w:pos="934"/>
      </w:tabs>
      <w:spacing w:after="0" w:line="240" w:lineRule="auto"/>
      <w:rPr>
        <w:b/>
        <w:bCs/>
        <w:color w:val="000000"/>
      </w:rPr>
    </w:pPr>
    <w:r>
      <w:rPr>
        <w:noProof/>
      </w:rPr>
      <w:drawing>
        <wp:anchor distT="0" distB="0" distL="0" distR="0" simplePos="0" relativeHeight="251661312" behindDoc="1" locked="0" layoutInCell="1" hidden="0" allowOverlap="1" wp14:anchorId="6691595A" wp14:editId="7F1D3AB9">
          <wp:simplePos x="0" y="0"/>
          <wp:positionH relativeFrom="column">
            <wp:posOffset>1598930</wp:posOffset>
          </wp:positionH>
          <wp:positionV relativeFrom="paragraph">
            <wp:posOffset>-186055</wp:posOffset>
          </wp:positionV>
          <wp:extent cx="4902200" cy="508000"/>
          <wp:effectExtent l="0" t="0" r="0" b="0"/>
          <wp:wrapNone/>
          <wp:docPr id="777528365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902200" cy="508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hidden="0" allowOverlap="1" wp14:anchorId="1E2D0BB2" wp14:editId="31799A48">
              <wp:simplePos x="0" y="0"/>
              <wp:positionH relativeFrom="column">
                <wp:posOffset>3689350</wp:posOffset>
              </wp:positionH>
              <wp:positionV relativeFrom="paragraph">
                <wp:posOffset>-180340</wp:posOffset>
              </wp:positionV>
              <wp:extent cx="1838325" cy="242084"/>
              <wp:effectExtent l="0" t="0" r="0" b="0"/>
              <wp:wrapSquare wrapText="bothSides" distT="0" distB="0" distL="114300" distR="114300"/>
              <wp:docPr id="735100074" name="Rectangle 73510007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838325" cy="242084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36B6B03" w14:textId="2F45B175" w:rsidR="00CB0B1F" w:rsidRPr="00233309" w:rsidRDefault="00233309">
                          <w:pPr>
                            <w:spacing w:after="0" w:line="240" w:lineRule="auto"/>
                            <w:jc w:val="right"/>
                            <w:textDirection w:val="btL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TWISTS AND TURNS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E2D0BB2" id="Rectangle 735100074" o:spid="_x0000_s1027" style="position:absolute;margin-left:290.5pt;margin-top:-14.2pt;width:144.75pt;height:19.0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" filled="f" stroked="f">
              <v:textbox inset="2.53958mm,1.2694mm,2.53958mm,1.2694mm">
                <w:txbxContent>
                  <w:p w14:paraId="036B6B03" w14:textId="2F45B175" w:rsidR="00CB0B1F" w:rsidRPr="00233309" w:rsidRDefault="00233309">
                    <w:pPr>
                      <w:spacing w:after="0" w:line="240" w:lineRule="auto"/>
                      <w:jc w:val="right"/>
                      <w:textDirection w:val="btLr"/>
                      <w:rPr>
                        <w:b/>
                        <w:bCs/>
                      </w:rPr>
                    </w:pPr>
                    <w:r>
                      <w:rPr>
                        <w:b/>
                        <w:bCs/>
                      </w:rPr>
                      <w:t>TWISTS AND TURNS</w:t>
                    </w:r>
                  </w:p>
                </w:txbxContent>
              </v:textbox>
              <w10:wrap type="square"/>
            </v:rect>
          </w:pict>
        </mc:Fallback>
      </mc:AlternateContent>
    </w:r>
    <w:r>
      <w:rPr>
        <w:b/>
        <w:bCs/>
        <w:color w:val="000000"/>
      </w:rPr>
      <w:tab/>
    </w:r>
    <w:r>
      <w:rPr>
        <w:b/>
        <w:bCs/>
        <w:color w:val="000000"/>
      </w:rPr>
      <w:tab/>
    </w:r>
    <w:r>
      <w:rPr>
        <w:b/>
        <w:bCs/>
        <w:color w:val="000000"/>
      </w:rPr>
      <w:tab/>
    </w:r>
    <w:r>
      <w:rPr>
        <w:b/>
        <w:bCs/>
        <w:color w:val="000000"/>
      </w:rPr>
      <w:tab/>
    </w:r>
    <w:r>
      <w:rPr>
        <w:b/>
        <w:bCs/>
        <w:color w:val="000000"/>
      </w:rPr>
      <w:tab/>
    </w:r>
    <w:r>
      <w:rPr>
        <w:b/>
        <w:bCs/>
        <w:color w:val="000000"/>
      </w:rPr>
      <w:tab/>
    </w:r>
    <w:r>
      <w:rPr>
        <w:b/>
        <w:bCs/>
        <w:color w:val="000000"/>
      </w:rPr>
      <w:tab/>
    </w:r>
    <w:r>
      <w:rPr>
        <w:b/>
        <w:bCs/>
        <w:color w:val="000000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260C0C" w14:textId="77777777" w:rsidR="00544D47" w:rsidRDefault="00544D47">
      <w:pPr>
        <w:spacing w:after="0" w:line="240" w:lineRule="auto"/>
      </w:pPr>
      <w:r>
        <w:separator/>
      </w:r>
    </w:p>
  </w:footnote>
  <w:footnote w:type="continuationSeparator" w:id="0">
    <w:p w14:paraId="712FDD5F" w14:textId="77777777" w:rsidR="00544D47" w:rsidRDefault="00544D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BB2F82" w14:textId="77777777" w:rsidR="00A9436A" w:rsidRDefault="00A9436A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687BC6" w14:textId="77777777" w:rsidR="00A9436A" w:rsidRDefault="00A9436A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2F48DD" w14:textId="77777777" w:rsidR="00A9436A" w:rsidRDefault="00A9436A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1BE6570"/>
    <w:multiLevelType w:val="hybridMultilevel"/>
    <w:tmpl w:val="8C2011A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54394EBB"/>
    <w:multiLevelType w:val="hybridMultilevel"/>
    <w:tmpl w:val="1FB234F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BBE0BCB"/>
    <w:multiLevelType w:val="multilevel"/>
    <w:tmpl w:val="26E81E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296905603">
    <w:abstractNumId w:val="2"/>
  </w:num>
  <w:num w:numId="2" w16cid:durableId="1771200790">
    <w:abstractNumId w:val="1"/>
  </w:num>
  <w:num w:numId="3" w16cid:durableId="7290348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4"/>
  <w:embedTrueTypeFonts/>
  <w:attachedTemplate r:id="rId1"/>
  <w:linkStyle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436A"/>
    <w:rsid w:val="000858C8"/>
    <w:rsid w:val="001B060F"/>
    <w:rsid w:val="00222C7A"/>
    <w:rsid w:val="00233309"/>
    <w:rsid w:val="002B07E4"/>
    <w:rsid w:val="00387324"/>
    <w:rsid w:val="00505B5A"/>
    <w:rsid w:val="00544D47"/>
    <w:rsid w:val="00584CF5"/>
    <w:rsid w:val="00695A58"/>
    <w:rsid w:val="008B1FE0"/>
    <w:rsid w:val="009B22D3"/>
    <w:rsid w:val="00A9436A"/>
    <w:rsid w:val="00B81265"/>
    <w:rsid w:val="00BB02BA"/>
    <w:rsid w:val="00CB0B1F"/>
    <w:rsid w:val="00D147DD"/>
    <w:rsid w:val="00D3295C"/>
    <w:rsid w:val="00DD385F"/>
    <w:rsid w:val="00F94AC9"/>
    <w:rsid w:val="00FC2C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E198DCD"/>
  <w15:docId w15:val="{056032F4-CBD3-B24E-8D28-E0B507BCC2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4"/>
        <w:szCs w:val="24"/>
        <w:lang w:val="en" w:eastAsia="en-US" w:bidi="ar-SA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"/>
    <w:qFormat/>
    <w:rsid w:val="00D3295C"/>
    <w:rPr>
      <w:rFonts w:eastAsiaTheme="minorHAnsi"/>
      <w:kern w:val="2"/>
      <w:lang w:val="en-US"/>
      <w14:ligatures w14:val="standardContextu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D3295C"/>
    <w:pPr>
      <w:spacing w:before="200" w:after="120" w:line="240" w:lineRule="auto"/>
      <w:outlineLvl w:val="0"/>
    </w:pPr>
    <w:rPr>
      <w:rFonts w:eastAsia="Times New Roman"/>
      <w:b/>
      <w:bCs/>
      <w:color w:val="971D20" w:themeColor="accent3"/>
      <w:kern w:val="36"/>
      <w:shd w:val="clear" w:color="auto" w:fill="FFFFFF"/>
      <w14:ligatures w14:val="none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3295C"/>
    <w:pPr>
      <w:outlineLvl w:val="1"/>
    </w:pPr>
    <w:rPr>
      <w:i/>
      <w:iCs/>
      <w:color w:val="971D20" w:themeColor="accent3"/>
    </w:rPr>
  </w:style>
  <w:style w:type="paragraph" w:styleId="Heading3">
    <w:name w:val="heading 3"/>
    <w:aliases w:val="Caption/Cutline/Citation"/>
    <w:basedOn w:val="Normal"/>
    <w:next w:val="Normal"/>
    <w:link w:val="Heading3Char"/>
    <w:uiPriority w:val="9"/>
    <w:unhideWhenUsed/>
    <w:qFormat/>
    <w:rsid w:val="00D3295C"/>
    <w:pPr>
      <w:outlineLvl w:val="2"/>
    </w:pPr>
    <w:rPr>
      <w:i/>
      <w:iCs/>
      <w:sz w:val="18"/>
      <w:szCs w:val="18"/>
    </w:rPr>
  </w:style>
  <w:style w:type="paragraph" w:styleId="Heading4">
    <w:name w:val="heading 4"/>
    <w:basedOn w:val="Footer"/>
    <w:next w:val="Normal"/>
    <w:link w:val="Heading4Char"/>
    <w:uiPriority w:val="9"/>
    <w:unhideWhenUsed/>
    <w:qFormat/>
    <w:rsid w:val="00D3295C"/>
    <w:rPr>
      <w:b w:val="0"/>
      <w:bCs w:val="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3295C"/>
    <w:pPr>
      <w:keepNext/>
      <w:keepLines/>
      <w:spacing w:before="80" w:after="40"/>
      <w:outlineLvl w:val="4"/>
    </w:pPr>
    <w:rPr>
      <w:rFonts w:eastAsiaTheme="majorEastAsia" w:cstheme="majorBidi"/>
      <w:color w:val="1E41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3295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3295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3295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3295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  <w:rsid w:val="00D3295C"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  <w:rsid w:val="00D3295C"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aliases w:val="Document Title"/>
    <w:basedOn w:val="Normal"/>
    <w:next w:val="Normal"/>
    <w:link w:val="TitleChar"/>
    <w:uiPriority w:val="10"/>
    <w:qFormat/>
    <w:rsid w:val="00D3295C"/>
    <w:rPr>
      <w:b/>
      <w:bCs/>
      <w:caps/>
      <w:sz w:val="32"/>
      <w:szCs w:val="32"/>
    </w:rPr>
  </w:style>
  <w:style w:type="paragraph" w:styleId="Subtitle">
    <w:name w:val="Subtitle"/>
    <w:basedOn w:val="Normal"/>
    <w:next w:val="Normal"/>
    <w:uiPriority w:val="11"/>
    <w:qFormat/>
    <w:rPr>
      <w:color w:val="595959"/>
      <w:sz w:val="28"/>
      <w:szCs w:val="28"/>
    </w:rPr>
  </w:style>
  <w:style w:type="table" w:customStyle="1" w:styleId="a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0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1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2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paragraph" w:styleId="Footer">
    <w:name w:val="footer"/>
    <w:basedOn w:val="Normal"/>
    <w:link w:val="FooterChar"/>
    <w:uiPriority w:val="99"/>
    <w:unhideWhenUsed/>
    <w:rsid w:val="00D3295C"/>
    <w:pPr>
      <w:tabs>
        <w:tab w:val="left" w:pos="934"/>
      </w:tabs>
      <w:spacing w:after="0" w:line="240" w:lineRule="auto"/>
      <w:jc w:val="right"/>
      <w:outlineLvl w:val="3"/>
    </w:pPr>
    <w:rPr>
      <w:b/>
      <w:bCs/>
      <w:caps/>
    </w:rPr>
  </w:style>
  <w:style w:type="character" w:customStyle="1" w:styleId="FooterChar">
    <w:name w:val="Footer Char"/>
    <w:basedOn w:val="DefaultParagraphFont"/>
    <w:link w:val="Footer"/>
    <w:uiPriority w:val="99"/>
    <w:rsid w:val="00D3295C"/>
    <w:rPr>
      <w:rFonts w:eastAsiaTheme="minorHAnsi"/>
      <w:b/>
      <w:bCs/>
      <w:caps/>
      <w:kern w:val="2"/>
      <w:lang w:val="en-US"/>
      <w14:ligatures w14:val="standardContextual"/>
    </w:rPr>
  </w:style>
  <w:style w:type="character" w:styleId="Hyperlink">
    <w:name w:val="Hyperlink"/>
    <w:basedOn w:val="DefaultParagraphFont"/>
    <w:uiPriority w:val="99"/>
    <w:unhideWhenUsed/>
    <w:rsid w:val="00D3295C"/>
    <w:rPr>
      <w:color w:val="285782" w:themeColor="accent1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3295C"/>
    <w:rPr>
      <w:color w:val="605E5C"/>
      <w:shd w:val="clear" w:color="auto" w:fill="E1DFDD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3295C"/>
    <w:rPr>
      <w:rFonts w:eastAsiaTheme="majorEastAsia" w:cstheme="majorBidi"/>
      <w:color w:val="595959" w:themeColor="text1" w:themeTint="A6"/>
      <w:kern w:val="2"/>
      <w:lang w:val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3295C"/>
    <w:rPr>
      <w:rFonts w:eastAsiaTheme="majorEastAsia" w:cstheme="majorBidi"/>
      <w:i/>
      <w:iCs/>
      <w:color w:val="272727" w:themeColor="text1" w:themeTint="D8"/>
      <w:kern w:val="2"/>
      <w:lang w:val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3295C"/>
    <w:rPr>
      <w:rFonts w:eastAsiaTheme="majorEastAsia" w:cstheme="majorBidi"/>
      <w:color w:val="272727" w:themeColor="text1" w:themeTint="D8"/>
      <w:kern w:val="2"/>
      <w:lang w:val="en-US"/>
      <w14:ligatures w14:val="standardContextual"/>
    </w:rPr>
  </w:style>
  <w:style w:type="character" w:customStyle="1" w:styleId="Heading1Char">
    <w:name w:val="Heading 1 Char"/>
    <w:basedOn w:val="DefaultParagraphFont"/>
    <w:link w:val="Heading1"/>
    <w:uiPriority w:val="9"/>
    <w:rsid w:val="00D3295C"/>
    <w:rPr>
      <w:rFonts w:eastAsia="Times New Roman"/>
      <w:b/>
      <w:bCs/>
      <w:color w:val="971D20" w:themeColor="accent3"/>
      <w:kern w:val="36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D3295C"/>
    <w:rPr>
      <w:rFonts w:eastAsiaTheme="minorHAnsi"/>
      <w:i/>
      <w:iCs/>
      <w:color w:val="971D20" w:themeColor="accent3"/>
      <w:kern w:val="2"/>
      <w:lang w:val="en-US"/>
      <w14:ligatures w14:val="standardContextual"/>
    </w:rPr>
  </w:style>
  <w:style w:type="character" w:customStyle="1" w:styleId="Heading3Char">
    <w:name w:val="Heading 3 Char"/>
    <w:aliases w:val="Caption/Cutline/Citation Char"/>
    <w:basedOn w:val="DefaultParagraphFont"/>
    <w:link w:val="Heading3"/>
    <w:uiPriority w:val="9"/>
    <w:rsid w:val="00D3295C"/>
    <w:rPr>
      <w:rFonts w:eastAsiaTheme="minorHAnsi"/>
      <w:i/>
      <w:iCs/>
      <w:kern w:val="2"/>
      <w:sz w:val="18"/>
      <w:szCs w:val="18"/>
      <w:lang w:val="en-US"/>
      <w14:ligatures w14:val="standardContextual"/>
    </w:rPr>
  </w:style>
  <w:style w:type="character" w:customStyle="1" w:styleId="Heading4Char">
    <w:name w:val="Heading 4 Char"/>
    <w:basedOn w:val="DefaultParagraphFont"/>
    <w:link w:val="Heading4"/>
    <w:uiPriority w:val="9"/>
    <w:rsid w:val="00D3295C"/>
    <w:rPr>
      <w:rFonts w:eastAsiaTheme="minorHAnsi"/>
      <w:caps/>
      <w:kern w:val="2"/>
      <w:lang w:val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3295C"/>
    <w:rPr>
      <w:rFonts w:eastAsiaTheme="majorEastAsia" w:cstheme="majorBidi"/>
      <w:color w:val="1E4161" w:themeColor="accent1" w:themeShade="BF"/>
      <w:kern w:val="2"/>
      <w:lang w:val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3295C"/>
    <w:rPr>
      <w:rFonts w:eastAsiaTheme="majorEastAsia" w:cstheme="majorBidi"/>
      <w:i/>
      <w:iCs/>
      <w:color w:val="595959" w:themeColor="text1" w:themeTint="A6"/>
      <w:kern w:val="2"/>
      <w:lang w:val="en-US"/>
      <w14:ligatures w14:val="standardContextual"/>
    </w:rPr>
  </w:style>
  <w:style w:type="character" w:customStyle="1" w:styleId="TitleChar">
    <w:name w:val="Title Char"/>
    <w:aliases w:val="Document Title Char"/>
    <w:basedOn w:val="DefaultParagraphFont"/>
    <w:link w:val="Title"/>
    <w:uiPriority w:val="10"/>
    <w:rsid w:val="00D3295C"/>
    <w:rPr>
      <w:rFonts w:eastAsiaTheme="minorHAnsi"/>
      <w:b/>
      <w:bCs/>
      <w:caps/>
      <w:kern w:val="2"/>
      <w:sz w:val="32"/>
      <w:szCs w:val="32"/>
      <w:lang w:val="en-US"/>
      <w14:ligatures w14:val="standardContextual"/>
    </w:rPr>
  </w:style>
  <w:style w:type="character" w:styleId="FollowedHyperlink">
    <w:name w:val="FollowedHyperlink"/>
    <w:basedOn w:val="DefaultParagraphFont"/>
    <w:uiPriority w:val="99"/>
    <w:semiHidden/>
    <w:unhideWhenUsed/>
    <w:rsid w:val="00D3295C"/>
    <w:rPr>
      <w:color w:val="288AC3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D329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paragraph" w:customStyle="1" w:styleId="BlockQuote">
    <w:name w:val="Block Quote"/>
    <w:basedOn w:val="Normal"/>
    <w:qFormat/>
    <w:rsid w:val="00D3295C"/>
    <w:pPr>
      <w:ind w:left="720"/>
    </w:pPr>
    <w:rPr>
      <w:i/>
    </w:rPr>
  </w:style>
  <w:style w:type="paragraph" w:customStyle="1" w:styleId="AnswerKey">
    <w:name w:val="Answer Key"/>
    <w:basedOn w:val="Normal"/>
    <w:qFormat/>
    <w:rsid w:val="00D3295C"/>
    <w:rPr>
      <w:color w:val="D30F7F" w:themeColor="accent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tock.adobe.com/images/ancient-greece-homer-homere/52892281" TargetMode="Externa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26" Type="http://schemas.openxmlformats.org/officeDocument/2006/relationships/image" Target="media/image8.jpeg"/><Relationship Id="rId3" Type="http://schemas.openxmlformats.org/officeDocument/2006/relationships/settings" Target="settings.xml"/><Relationship Id="rId21" Type="http://schemas.openxmlformats.org/officeDocument/2006/relationships/footer" Target="footer4.xml"/><Relationship Id="rId7" Type="http://schemas.openxmlformats.org/officeDocument/2006/relationships/image" Target="media/image1.jpg"/><Relationship Id="rId12" Type="http://schemas.openxmlformats.org/officeDocument/2006/relationships/hyperlink" Target="https://stock.adobe.com/images/odyssey-polyphemus/162342057" TargetMode="External"/><Relationship Id="rId17" Type="http://schemas.openxmlformats.org/officeDocument/2006/relationships/header" Target="header3.xml"/><Relationship Id="rId25" Type="http://schemas.openxmlformats.org/officeDocument/2006/relationships/hyperlink" Target="https://stock.adobe.com/images/antiquity-story-teller-conteur/44888883" TargetMode="Externa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hyperlink" Target="https://stock.adobe.com/images/karyatides-statues-erehtheio-on-the-acropolis-in-athens-greece/186420010" TargetMode="External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g"/><Relationship Id="rId24" Type="http://schemas.openxmlformats.org/officeDocument/2006/relationships/image" Target="media/image7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hyperlink" Target="https://stock.adobe.com/images/mosaic-scene-from-homer-s-odyssey-in-bardo-museum-tunisia/41470645?prev_url=detail" TargetMode="External"/><Relationship Id="rId28" Type="http://schemas.openxmlformats.org/officeDocument/2006/relationships/fontTable" Target="fontTable.xml"/><Relationship Id="rId10" Type="http://schemas.openxmlformats.org/officeDocument/2006/relationships/hyperlink" Target="https://en.wikipedia.org/wiki/Homer" TargetMode="External"/><Relationship Id="rId19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header" Target="header2.xml"/><Relationship Id="rId22" Type="http://schemas.openxmlformats.org/officeDocument/2006/relationships/image" Target="media/image6.jpeg"/><Relationship Id="rId27" Type="http://schemas.openxmlformats.org/officeDocument/2006/relationships/hyperlink" Target="https://stock.adobe.com/images/orange-and-black-figures-pottery-amphora-painting-of-troy-war-with-achilles-fighting/365530055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anngracia/Library/Group%20Containers/UBF8T346G9.Office/User%20Content.localized/Templates.localized/LEARN%20Horizontal%20Template%202025.dotx" TargetMode="External"/></Relationships>
</file>

<file path=word/theme/theme1.xml><?xml version="1.0" encoding="utf-8"?>
<a:theme xmlns:a="http://schemas.openxmlformats.org/drawingml/2006/main" name="Office Theme">
  <a:themeElements>
    <a:clrScheme name="LEARN 2025">
      <a:dk1>
        <a:srgbClr val="000000"/>
      </a:dk1>
      <a:lt1>
        <a:srgbClr val="FFFFFF"/>
      </a:lt1>
      <a:dk2>
        <a:srgbClr val="595959"/>
      </a:dk2>
      <a:lt2>
        <a:srgbClr val="EEEEEE"/>
      </a:lt2>
      <a:accent1>
        <a:srgbClr val="285782"/>
      </a:accent1>
      <a:accent2>
        <a:srgbClr val="008CC9"/>
      </a:accent2>
      <a:accent3>
        <a:srgbClr val="971D20"/>
      </a:accent3>
      <a:accent4>
        <a:srgbClr val="E8BF3C"/>
      </a:accent4>
      <a:accent5>
        <a:srgbClr val="D30F7F"/>
      </a:accent5>
      <a:accent6>
        <a:srgbClr val="FFFFFF"/>
      </a:accent6>
      <a:hlink>
        <a:srgbClr val="288AC3"/>
      </a:hlink>
      <a:folHlink>
        <a:srgbClr val="288AC3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LEARN Horizontal Template 2025.dotx</Template>
  <TotalTime>1</TotalTime>
  <Pages>7</Pages>
  <Words>181</Words>
  <Characters>2113</Characters>
  <Application>Microsoft Office Word</Application>
  <DocSecurity>0</DocSecurity>
  <Lines>150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Twists and Turns</vt:lpstr>
    </vt:vector>
  </TitlesOfParts>
  <Manager/>
  <Company/>
  <LinksUpToDate>false</LinksUpToDate>
  <CharactersWithSpaces>2270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Twists and Turns</dc:title>
  <dc:subject/>
  <dc:creator>K20 Center</dc:creator>
  <cp:keywords/>
  <dc:description/>
  <cp:lastModifiedBy>Gracia, Ann M.</cp:lastModifiedBy>
  <cp:revision>3</cp:revision>
  <cp:lastPrinted>2026-01-23T18:12:00Z</cp:lastPrinted>
  <dcterms:created xsi:type="dcterms:W3CDTF">2026-01-23T18:12:00Z</dcterms:created>
  <dcterms:modified xsi:type="dcterms:W3CDTF">2026-01-23T18:12:00Z</dcterms:modified>
  <cp:category/>
</cp:coreProperties>
</file>