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62EE2D" w14:textId="6A9CC095" w:rsidR="009239A7" w:rsidRPr="003C2322" w:rsidRDefault="00D56361">
      <w:pPr>
        <w:pStyle w:val="Title"/>
        <w:rPr>
          <w:lang w:val="es-ES"/>
        </w:rPr>
      </w:pPr>
      <w:r w:rsidRPr="003C2322">
        <w:rPr>
          <w:lang w:val="es-ES"/>
        </w:rPr>
        <w:t>TABLA K-W-L DE LA ODISEA</w:t>
      </w:r>
    </w:p>
    <w:tbl>
      <w:tblPr>
        <w:tblStyle w:val="a"/>
        <w:tblW w:w="12840" w:type="dxa"/>
        <w:tblInd w:w="0" w:type="dxa"/>
        <w:tblBorders>
          <w:top w:val="single" w:sz="4" w:space="0" w:color="2889C3"/>
          <w:left w:val="single" w:sz="4" w:space="0" w:color="2889C3"/>
          <w:bottom w:val="single" w:sz="4" w:space="0" w:color="2889C3"/>
          <w:right w:val="single" w:sz="4" w:space="0" w:color="2889C3"/>
          <w:insideH w:val="single" w:sz="4" w:space="0" w:color="2889C3"/>
          <w:insideV w:val="single" w:sz="4" w:space="0" w:color="2889C3"/>
        </w:tblBorders>
        <w:tblLayout w:type="fixed"/>
        <w:tblLook w:val="0600" w:firstRow="0" w:lastRow="0" w:firstColumn="0" w:lastColumn="0" w:noHBand="1" w:noVBand="1"/>
      </w:tblPr>
      <w:tblGrid>
        <w:gridCol w:w="3210"/>
        <w:gridCol w:w="3210"/>
        <w:gridCol w:w="3210"/>
        <w:gridCol w:w="3210"/>
      </w:tblGrid>
      <w:tr w:rsidR="009239A7" w:rsidRPr="003C2322" w14:paraId="422B3568" w14:textId="77777777">
        <w:trPr>
          <w:tblHeader/>
        </w:trPr>
        <w:tc>
          <w:tcPr>
            <w:tcW w:w="321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C57DD90" w14:textId="694C1EF3" w:rsidR="009239A7" w:rsidRPr="003C2322" w:rsidRDefault="00000000" w:rsidP="00C223F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val="es-ES"/>
              </w:rPr>
            </w:pPr>
            <w:r w:rsidRPr="003C2322">
              <w:rPr>
                <w:b/>
                <w:bCs/>
                <w:color w:val="FFFFFF"/>
                <w:lang w:val="es-ES"/>
              </w:rPr>
              <w:t>T</w:t>
            </w:r>
            <w:r w:rsidR="001C3FDE" w:rsidRPr="003C2322">
              <w:rPr>
                <w:b/>
                <w:bCs/>
                <w:color w:val="FFFFFF"/>
                <w:lang w:val="es-ES"/>
              </w:rPr>
              <w:t>ema</w:t>
            </w:r>
          </w:p>
        </w:tc>
        <w:tc>
          <w:tcPr>
            <w:tcW w:w="321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1DB8D0A" w14:textId="28A92C50" w:rsidR="009239A7" w:rsidRPr="003C2322" w:rsidRDefault="001C3FDE" w:rsidP="00C223F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val="es-ES"/>
              </w:rPr>
            </w:pPr>
            <w:r w:rsidRPr="003C2322">
              <w:rPr>
                <w:b/>
                <w:bCs/>
                <w:color w:val="FFFFFF"/>
                <w:lang w:val="es-ES"/>
              </w:rPr>
              <w:t>¿Qué es lo que ya sabes de este tema?</w:t>
            </w:r>
          </w:p>
        </w:tc>
        <w:tc>
          <w:tcPr>
            <w:tcW w:w="321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EBEAD86" w14:textId="69C1CB30" w:rsidR="009239A7" w:rsidRPr="003C2322" w:rsidRDefault="001C3FDE" w:rsidP="00C223F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val="es-ES"/>
              </w:rPr>
            </w:pPr>
            <w:r w:rsidRPr="003C2322">
              <w:rPr>
                <w:b/>
                <w:bCs/>
                <w:color w:val="FFFFFF"/>
                <w:lang w:val="es-ES"/>
              </w:rPr>
              <w:t xml:space="preserve">¿Qué es algo nuevo que has aprendido de la </w:t>
            </w:r>
            <w:r w:rsidR="004D3E7E">
              <w:rPr>
                <w:b/>
                <w:bCs/>
                <w:color w:val="FFFFFF"/>
                <w:lang w:val="es-ES"/>
              </w:rPr>
              <w:t>hoja de referencia</w:t>
            </w:r>
            <w:r w:rsidRPr="003C2322">
              <w:rPr>
                <w:b/>
                <w:bCs/>
                <w:color w:val="FFFFFF"/>
                <w:lang w:val="es-ES"/>
              </w:rPr>
              <w:t>?</w:t>
            </w:r>
          </w:p>
        </w:tc>
        <w:tc>
          <w:tcPr>
            <w:tcW w:w="321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413AEF1" w14:textId="7B28964F" w:rsidR="009239A7" w:rsidRPr="003C2322" w:rsidRDefault="0098224A" w:rsidP="00C223F5">
            <w:pPr>
              <w:jc w:val="center"/>
              <w:rPr>
                <w:b/>
                <w:bCs/>
                <w:color w:val="FFFFFF"/>
                <w:lang w:val="es-ES"/>
              </w:rPr>
            </w:pPr>
            <w:r w:rsidRPr="003C2322">
              <w:rPr>
                <w:b/>
                <w:bCs/>
                <w:color w:val="FFFFFF"/>
                <w:lang w:val="es-ES"/>
              </w:rPr>
              <w:t>¿Qué pregunta tienes sobre este tema que no ha sido respondida?</w:t>
            </w:r>
          </w:p>
        </w:tc>
      </w:tr>
      <w:tr w:rsidR="009239A7" w:rsidRPr="003C2322" w14:paraId="55606192" w14:textId="77777777">
        <w:trPr>
          <w:trHeight w:val="1146"/>
        </w:trPr>
        <w:tc>
          <w:tcPr>
            <w:tcW w:w="32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EACB92A" w14:textId="77777777" w:rsidR="009239A7" w:rsidRPr="003C2322" w:rsidRDefault="009239A7">
            <w:pPr>
              <w:rPr>
                <w:rFonts w:ascii="Times New Roman" w:eastAsia="Times New Roman" w:hAnsi="Times New Roman" w:cs="Times New Roman"/>
                <w:b/>
                <w:bCs/>
                <w:color w:val="90192A"/>
                <w:lang w:val="es-ES"/>
              </w:rPr>
            </w:pPr>
          </w:p>
        </w:tc>
        <w:tc>
          <w:tcPr>
            <w:tcW w:w="32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34846B2" w14:textId="77777777" w:rsidR="009239A7" w:rsidRPr="003C2322" w:rsidRDefault="009239A7">
            <w:pPr>
              <w:rPr>
                <w:lang w:val="es-ES"/>
              </w:rPr>
            </w:pPr>
          </w:p>
        </w:tc>
        <w:tc>
          <w:tcPr>
            <w:tcW w:w="32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6CCC440" w14:textId="77777777" w:rsidR="009239A7" w:rsidRPr="003C2322" w:rsidRDefault="009239A7">
            <w:pPr>
              <w:rPr>
                <w:lang w:val="es-ES"/>
              </w:rPr>
            </w:pPr>
          </w:p>
        </w:tc>
        <w:tc>
          <w:tcPr>
            <w:tcW w:w="32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8919DD3" w14:textId="77777777" w:rsidR="009239A7" w:rsidRPr="003C2322" w:rsidRDefault="009239A7">
            <w:pPr>
              <w:rPr>
                <w:lang w:val="es-ES"/>
              </w:rPr>
            </w:pPr>
          </w:p>
        </w:tc>
      </w:tr>
      <w:tr w:rsidR="009239A7" w:rsidRPr="003C2322" w14:paraId="3C8B7267" w14:textId="77777777">
        <w:trPr>
          <w:trHeight w:val="1146"/>
        </w:trPr>
        <w:tc>
          <w:tcPr>
            <w:tcW w:w="32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D8C0789" w14:textId="77777777" w:rsidR="009239A7" w:rsidRPr="003C2322" w:rsidRDefault="009239A7">
            <w:pPr>
              <w:rPr>
                <w:rFonts w:ascii="Times New Roman" w:eastAsia="Times New Roman" w:hAnsi="Times New Roman" w:cs="Times New Roman"/>
                <w:b/>
                <w:bCs/>
                <w:color w:val="90192A"/>
                <w:lang w:val="es-ES"/>
              </w:rPr>
            </w:pPr>
          </w:p>
        </w:tc>
        <w:tc>
          <w:tcPr>
            <w:tcW w:w="32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00A0962" w14:textId="77777777" w:rsidR="009239A7" w:rsidRPr="003C2322" w:rsidRDefault="009239A7">
            <w:pPr>
              <w:rPr>
                <w:lang w:val="es-ES"/>
              </w:rPr>
            </w:pPr>
          </w:p>
        </w:tc>
        <w:tc>
          <w:tcPr>
            <w:tcW w:w="32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C16BCC3" w14:textId="77777777" w:rsidR="009239A7" w:rsidRPr="003C2322" w:rsidRDefault="009239A7">
            <w:pPr>
              <w:rPr>
                <w:lang w:val="es-ES"/>
              </w:rPr>
            </w:pPr>
          </w:p>
        </w:tc>
        <w:tc>
          <w:tcPr>
            <w:tcW w:w="32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F54353E" w14:textId="77777777" w:rsidR="009239A7" w:rsidRPr="003C2322" w:rsidRDefault="009239A7">
            <w:pPr>
              <w:rPr>
                <w:lang w:val="es-ES"/>
              </w:rPr>
            </w:pPr>
          </w:p>
        </w:tc>
      </w:tr>
      <w:tr w:rsidR="009239A7" w:rsidRPr="003C2322" w14:paraId="009091D4" w14:textId="77777777">
        <w:trPr>
          <w:trHeight w:val="1146"/>
        </w:trPr>
        <w:tc>
          <w:tcPr>
            <w:tcW w:w="32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CB09BF4" w14:textId="77777777" w:rsidR="009239A7" w:rsidRPr="003C2322" w:rsidRDefault="009239A7">
            <w:pPr>
              <w:rPr>
                <w:rFonts w:ascii="Times New Roman" w:eastAsia="Times New Roman" w:hAnsi="Times New Roman" w:cs="Times New Roman"/>
                <w:b/>
                <w:bCs/>
                <w:color w:val="90192A"/>
                <w:lang w:val="es-ES"/>
              </w:rPr>
            </w:pPr>
          </w:p>
        </w:tc>
        <w:tc>
          <w:tcPr>
            <w:tcW w:w="32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E5BC4DF" w14:textId="77777777" w:rsidR="009239A7" w:rsidRPr="003C2322" w:rsidRDefault="009239A7">
            <w:pPr>
              <w:rPr>
                <w:lang w:val="es-ES"/>
              </w:rPr>
            </w:pPr>
          </w:p>
        </w:tc>
        <w:tc>
          <w:tcPr>
            <w:tcW w:w="32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19C61B3" w14:textId="77777777" w:rsidR="009239A7" w:rsidRPr="003C2322" w:rsidRDefault="009239A7">
            <w:pPr>
              <w:rPr>
                <w:lang w:val="es-ES"/>
              </w:rPr>
            </w:pPr>
          </w:p>
        </w:tc>
        <w:tc>
          <w:tcPr>
            <w:tcW w:w="32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75CDCD4" w14:textId="77777777" w:rsidR="009239A7" w:rsidRPr="003C2322" w:rsidRDefault="009239A7">
            <w:pPr>
              <w:rPr>
                <w:lang w:val="es-ES"/>
              </w:rPr>
            </w:pPr>
          </w:p>
        </w:tc>
      </w:tr>
      <w:tr w:rsidR="009239A7" w:rsidRPr="003C2322" w14:paraId="3A3AED52" w14:textId="77777777">
        <w:trPr>
          <w:trHeight w:val="1146"/>
        </w:trPr>
        <w:tc>
          <w:tcPr>
            <w:tcW w:w="32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5371934" w14:textId="77777777" w:rsidR="009239A7" w:rsidRPr="003C2322" w:rsidRDefault="009239A7">
            <w:pPr>
              <w:rPr>
                <w:rFonts w:ascii="Times New Roman" w:eastAsia="Times New Roman" w:hAnsi="Times New Roman" w:cs="Times New Roman"/>
                <w:b/>
                <w:bCs/>
                <w:color w:val="90192A"/>
                <w:lang w:val="es-ES"/>
              </w:rPr>
            </w:pPr>
          </w:p>
        </w:tc>
        <w:tc>
          <w:tcPr>
            <w:tcW w:w="32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DCEB9A7" w14:textId="77777777" w:rsidR="009239A7" w:rsidRPr="003C2322" w:rsidRDefault="009239A7">
            <w:pPr>
              <w:rPr>
                <w:lang w:val="es-ES"/>
              </w:rPr>
            </w:pPr>
          </w:p>
        </w:tc>
        <w:tc>
          <w:tcPr>
            <w:tcW w:w="32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EB53833" w14:textId="77777777" w:rsidR="009239A7" w:rsidRPr="003C2322" w:rsidRDefault="009239A7">
            <w:pPr>
              <w:rPr>
                <w:lang w:val="es-ES"/>
              </w:rPr>
            </w:pPr>
          </w:p>
        </w:tc>
        <w:tc>
          <w:tcPr>
            <w:tcW w:w="32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939D204" w14:textId="77777777" w:rsidR="009239A7" w:rsidRPr="003C2322" w:rsidRDefault="009239A7">
            <w:pPr>
              <w:rPr>
                <w:lang w:val="es-ES"/>
              </w:rPr>
            </w:pPr>
          </w:p>
        </w:tc>
      </w:tr>
      <w:tr w:rsidR="009239A7" w:rsidRPr="003C2322" w14:paraId="683A46C3" w14:textId="77777777">
        <w:trPr>
          <w:trHeight w:val="1146"/>
        </w:trPr>
        <w:tc>
          <w:tcPr>
            <w:tcW w:w="32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1AF4506" w14:textId="77777777" w:rsidR="009239A7" w:rsidRPr="003C2322" w:rsidRDefault="009239A7">
            <w:pPr>
              <w:rPr>
                <w:rFonts w:ascii="Times New Roman" w:eastAsia="Times New Roman" w:hAnsi="Times New Roman" w:cs="Times New Roman"/>
                <w:b/>
                <w:bCs/>
                <w:color w:val="90192A"/>
                <w:lang w:val="es-ES"/>
              </w:rPr>
            </w:pPr>
          </w:p>
        </w:tc>
        <w:tc>
          <w:tcPr>
            <w:tcW w:w="32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BF7AFAD" w14:textId="77777777" w:rsidR="009239A7" w:rsidRPr="003C2322" w:rsidRDefault="009239A7">
            <w:pPr>
              <w:rPr>
                <w:lang w:val="es-ES"/>
              </w:rPr>
            </w:pPr>
          </w:p>
        </w:tc>
        <w:tc>
          <w:tcPr>
            <w:tcW w:w="32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81B580B" w14:textId="77777777" w:rsidR="009239A7" w:rsidRPr="003C2322" w:rsidRDefault="009239A7">
            <w:pPr>
              <w:rPr>
                <w:lang w:val="es-ES"/>
              </w:rPr>
            </w:pPr>
          </w:p>
        </w:tc>
        <w:tc>
          <w:tcPr>
            <w:tcW w:w="32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C0D6075" w14:textId="77777777" w:rsidR="009239A7" w:rsidRPr="003C2322" w:rsidRDefault="009239A7">
            <w:pPr>
              <w:rPr>
                <w:lang w:val="es-ES"/>
              </w:rPr>
            </w:pPr>
          </w:p>
        </w:tc>
      </w:tr>
    </w:tbl>
    <w:p w14:paraId="7443C347" w14:textId="49509F69" w:rsidR="009239A7" w:rsidRPr="003C2322" w:rsidRDefault="009239A7">
      <w:pPr>
        <w:rPr>
          <w:lang w:val="es-ES"/>
        </w:rPr>
      </w:pPr>
    </w:p>
    <w:sectPr w:rsidR="009239A7" w:rsidRPr="003C232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B71D74" w14:textId="77777777" w:rsidR="000A218E" w:rsidRDefault="000A218E">
      <w:pPr>
        <w:spacing w:after="0" w:line="240" w:lineRule="auto"/>
      </w:pPr>
      <w:r>
        <w:separator/>
      </w:r>
    </w:p>
  </w:endnote>
  <w:endnote w:type="continuationSeparator" w:id="0">
    <w:p w14:paraId="13E75747" w14:textId="77777777" w:rsidR="000A218E" w:rsidRDefault="000A2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B3F89CE-0E9A-5B47-A496-021E11CA7E3D}"/>
    <w:embedBold r:id="rId2" w:fontKey="{26A1E012-292B-B948-AF8F-886D167EA555}"/>
    <w:embedItalic r:id="rId3" w:fontKey="{6684A969-9B31-0A4E-A494-FDE5E8002C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1360241-C52D-204D-8CCE-0C73095B2A51}"/>
    <w:embedBold r:id="rId5" w:fontKey="{3470AF17-2138-CA4F-8022-25269DDE2F19}"/>
    <w:embedItalic r:id="rId6" w:fontKey="{7660438C-A187-D440-B4A2-BB4940E545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CFAE910C-F978-7744-91C6-F6AF78B99A5C}"/>
    <w:embedBold r:id="rId8" w:fontKey="{7CD75DF1-24FC-3C4A-946A-08E3886C796C}"/>
    <w:embedItalic r:id="rId9" w:fontKey="{42D571CD-5A26-114E-8A3A-F68895F484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E4B98" w14:textId="77777777" w:rsidR="009239A7" w:rsidRDefault="009239A7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ECC77" w14:textId="5B8C42D2" w:rsidR="009239A7" w:rsidRDefault="00C223F5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01977DB" wp14:editId="1D9005D9">
              <wp:simplePos x="0" y="0"/>
              <wp:positionH relativeFrom="column">
                <wp:posOffset>5474208</wp:posOffset>
              </wp:positionH>
              <wp:positionV relativeFrom="paragraph">
                <wp:posOffset>-228600</wp:posOffset>
              </wp:positionV>
              <wp:extent cx="1838325" cy="377825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38325" cy="377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4EB507" w14:textId="3701D9BE" w:rsidR="009239A7" w:rsidRPr="00C223F5" w:rsidRDefault="00C223F5" w:rsidP="00C223F5">
                          <w:pPr>
                            <w:pStyle w:val="Footer"/>
                          </w:pPr>
                          <w:fldSimple w:instr=" TITLE  \* MERGEFORMAT ">
                            <w:r w:rsidR="00192399">
                              <w:t>Twists and Turns</w:t>
                            </w:r>
                          </w:fldSimple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1977DB" id="Rectangle 1" o:spid="_x0000_s1026" style="position:absolute;margin-left:431.05pt;margin-top:-18pt;width:144.75pt;height:29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" filled="f" stroked="f">
              <v:textbox inset="2.53958mm,1.2694mm,2.53958mm,1.2694mm">
                <w:txbxContent>
                  <w:p w14:paraId="754EB507" w14:textId="3701D9BE" w:rsidR="009239A7" w:rsidRPr="00C223F5" w:rsidRDefault="00C223F5" w:rsidP="00C223F5">
                    <w:pPr>
                      <w:pStyle w:val="Footer"/>
                    </w:pPr>
                    <w:fldSimple w:instr=" TITLE  \* MERGEFORMAT ">
                      <w:r w:rsidR="00192399">
                        <w:t>Twists and Turns</w:t>
                      </w:r>
                    </w:fldSimple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8240" behindDoc="1" locked="0" layoutInCell="1" hidden="0" allowOverlap="1" wp14:anchorId="1C8714BB" wp14:editId="263FACAF">
          <wp:simplePos x="0" y="0"/>
          <wp:positionH relativeFrom="column">
            <wp:posOffset>3395472</wp:posOffset>
          </wp:positionH>
          <wp:positionV relativeFrom="paragraph">
            <wp:posOffset>-224155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98559" w14:textId="77777777" w:rsidR="009239A7" w:rsidRDefault="009239A7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207A0F" w14:textId="77777777" w:rsidR="000A218E" w:rsidRDefault="000A218E">
      <w:pPr>
        <w:spacing w:after="0" w:line="240" w:lineRule="auto"/>
      </w:pPr>
      <w:r>
        <w:separator/>
      </w:r>
    </w:p>
  </w:footnote>
  <w:footnote w:type="continuationSeparator" w:id="0">
    <w:p w14:paraId="07BAA531" w14:textId="77777777" w:rsidR="000A218E" w:rsidRDefault="000A2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BC42A" w14:textId="77777777" w:rsidR="009239A7" w:rsidRDefault="009239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6DC54" w14:textId="77777777" w:rsidR="009239A7" w:rsidRDefault="009239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7B760" w14:textId="77777777" w:rsidR="009239A7" w:rsidRDefault="009239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6905603">
    <w:abstractNumId w:val="2"/>
  </w:num>
  <w:num w:numId="2" w16cid:durableId="1771200790">
    <w:abstractNumId w:val="1"/>
  </w:num>
  <w:num w:numId="3" w16cid:durableId="729034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embedTrueTypeFonts/>
  <w:proofState w:spelling="clean" w:grammar="clean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9A7"/>
    <w:rsid w:val="000A218E"/>
    <w:rsid w:val="00182E9A"/>
    <w:rsid w:val="00192399"/>
    <w:rsid w:val="001C3FDE"/>
    <w:rsid w:val="00222C7A"/>
    <w:rsid w:val="00280EEE"/>
    <w:rsid w:val="003C2322"/>
    <w:rsid w:val="00425CBE"/>
    <w:rsid w:val="004D3E7E"/>
    <w:rsid w:val="009239A7"/>
    <w:rsid w:val="0098224A"/>
    <w:rsid w:val="00B51E0D"/>
    <w:rsid w:val="00B97EB5"/>
    <w:rsid w:val="00BF6FE8"/>
    <w:rsid w:val="00C223F5"/>
    <w:rsid w:val="00C56E19"/>
    <w:rsid w:val="00C676E5"/>
    <w:rsid w:val="00C95112"/>
    <w:rsid w:val="00D56361"/>
    <w:rsid w:val="00D63A81"/>
    <w:rsid w:val="00E22BB0"/>
    <w:rsid w:val="00F0195D"/>
    <w:rsid w:val="00F57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9B6087"/>
  <w15:docId w15:val="{22247179-5BD5-F941-B916-368533080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C223F5"/>
    <w:rPr>
      <w:rFonts w:eastAsiaTheme="minorHAnsi"/>
      <w:kern w:val="2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23F5"/>
    <w:pPr>
      <w:spacing w:before="200" w:after="12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23F5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C223F5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C223F5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23F5"/>
    <w:pPr>
      <w:keepNext/>
      <w:keepLines/>
      <w:spacing w:before="80" w:after="40"/>
      <w:outlineLvl w:val="4"/>
    </w:pPr>
    <w:rPr>
      <w:rFonts w:eastAsiaTheme="majorEastAsia" w:cstheme="majorBidi"/>
      <w:color w:val="1E41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23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23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23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23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  <w:rsid w:val="00C223F5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C223F5"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C223F5"/>
    <w:rPr>
      <w:b/>
      <w:bCs/>
      <w: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C223F5"/>
    <w:rPr>
      <w:rFonts w:eastAsiaTheme="majorEastAsia" w:cstheme="majorBidi"/>
      <w:color w:val="595959" w:themeColor="text1" w:themeTint="A6"/>
      <w:kern w:val="2"/>
      <w:lang w:val="en-US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23F5"/>
    <w:rPr>
      <w:rFonts w:eastAsiaTheme="majorEastAsia" w:cstheme="majorBidi"/>
      <w:i/>
      <w:iCs/>
      <w:color w:val="272727" w:themeColor="text1" w:themeTint="D8"/>
      <w:kern w:val="2"/>
      <w:lang w:val="en-US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23F5"/>
    <w:rPr>
      <w:rFonts w:eastAsiaTheme="majorEastAsia" w:cstheme="majorBidi"/>
      <w:color w:val="272727" w:themeColor="text1" w:themeTint="D8"/>
      <w:kern w:val="2"/>
      <w:lang w:val="en-US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C223F5"/>
    <w:rPr>
      <w:rFonts w:eastAsia="Times New Roman"/>
      <w:b/>
      <w:bCs/>
      <w:color w:val="971D20" w:themeColor="accent3"/>
      <w:kern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223F5"/>
    <w:rPr>
      <w:rFonts w:eastAsiaTheme="minorHAnsi"/>
      <w:i/>
      <w:iCs/>
      <w:color w:val="971D20" w:themeColor="accent3"/>
      <w:kern w:val="2"/>
      <w:lang w:val="en-US"/>
      <w14:ligatures w14:val="standardContextual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C223F5"/>
    <w:rPr>
      <w:rFonts w:eastAsiaTheme="minorHAnsi"/>
      <w:i/>
      <w:iCs/>
      <w:kern w:val="2"/>
      <w:sz w:val="18"/>
      <w:szCs w:val="18"/>
      <w:lang w:val="en-US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C223F5"/>
    <w:rPr>
      <w:rFonts w:eastAsiaTheme="minorHAnsi"/>
      <w:caps/>
      <w:kern w:val="2"/>
      <w:lang w:val="en-US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23F5"/>
    <w:rPr>
      <w:rFonts w:eastAsiaTheme="majorEastAsia" w:cstheme="majorBidi"/>
      <w:color w:val="1E4161" w:themeColor="accent1" w:themeShade="BF"/>
      <w:kern w:val="2"/>
      <w:lang w:val="en-US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23F5"/>
    <w:rPr>
      <w:rFonts w:eastAsiaTheme="majorEastAsia" w:cstheme="majorBidi"/>
      <w:i/>
      <w:iCs/>
      <w:color w:val="595959" w:themeColor="text1" w:themeTint="A6"/>
      <w:kern w:val="2"/>
      <w:lang w:val="en-US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C223F5"/>
    <w:rPr>
      <w:rFonts w:eastAsiaTheme="minorHAnsi"/>
      <w:b/>
      <w:bCs/>
      <w:caps/>
      <w:kern w:val="2"/>
      <w:sz w:val="32"/>
      <w:szCs w:val="32"/>
      <w:lang w:val="en-US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C223F5"/>
    <w:rPr>
      <w:color w:val="288AC3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223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223F5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C223F5"/>
    <w:rPr>
      <w:rFonts w:eastAsiaTheme="minorHAnsi"/>
      <w:b/>
      <w:bCs/>
      <w:caps/>
      <w:kern w:val="2"/>
      <w:lang w:val="en-US"/>
      <w14:ligatures w14:val="standardContextual"/>
    </w:rPr>
  </w:style>
  <w:style w:type="paragraph" w:customStyle="1" w:styleId="BlockQuote">
    <w:name w:val="Block Quote"/>
    <w:basedOn w:val="Normal"/>
    <w:qFormat/>
    <w:rsid w:val="00C223F5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C223F5"/>
    <w:rPr>
      <w:color w:val="285782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23F5"/>
    <w:rPr>
      <w:color w:val="605E5C"/>
      <w:shd w:val="clear" w:color="auto" w:fill="E1DFDD"/>
    </w:rPr>
  </w:style>
  <w:style w:type="paragraph" w:customStyle="1" w:styleId="AnswerKey">
    <w:name w:val="Answer Key"/>
    <w:basedOn w:val="Normal"/>
    <w:qFormat/>
    <w:rsid w:val="00C223F5"/>
    <w:rPr>
      <w:color w:val="D30F7F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ngracia/Library/Group%20Containers/UBF8T346G9.Office/User%20Content.localized/Templates.localized/LEARN%20Horizontal%20Template%202025.dotx" TargetMode="External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5782"/>
      </a:accent1>
      <a:accent2>
        <a:srgbClr val="008CC9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LEARN Horizontal Template 2025.dotx</Template>
  <TotalTime>0</TotalTime>
  <Pages>1</Pages>
  <Words>43</Words>
  <Characters>179</Characters>
  <Application>Microsoft Office Word</Application>
  <DocSecurity>0</DocSecurity>
  <Lines>35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Twists and Turns</vt:lpstr>
    </vt:vector>
  </TitlesOfParts>
  <Manager/>
  <Company/>
  <LinksUpToDate>false</LinksUpToDate>
  <CharactersWithSpaces>216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Twists and Turns</dc:title>
  <dc:subject/>
  <dc:creator>K20 Center</dc:creator>
  <cp:keywords/>
  <dc:description/>
  <cp:lastModifiedBy>Gracia, Ann M.</cp:lastModifiedBy>
  <cp:revision>3</cp:revision>
  <cp:lastPrinted>2026-01-23T17:57:00Z</cp:lastPrinted>
  <dcterms:created xsi:type="dcterms:W3CDTF">2026-01-23T17:57:00Z</dcterms:created>
  <dcterms:modified xsi:type="dcterms:W3CDTF">2026-01-23T17:57:00Z</dcterms:modified>
  <cp:category/>
</cp:coreProperties>
</file>