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00E973" w14:textId="7B1AB39D" w:rsidR="00A44A75" w:rsidRPr="009A2C37" w:rsidRDefault="003673C1" w:rsidP="009A2C37">
      <w:pPr>
        <w:pStyle w:val="Title"/>
      </w:pPr>
      <w:r w:rsidRPr="009A2C37">
        <w:t>TARJETAS DE TAREA PARA INVESTIGACIÓN </w:t>
      </w:r>
    </w:p>
    <w:tbl>
      <w:tblPr>
        <w:tblStyle w:val="a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:rsidRPr="00D97085" w14:paraId="2D8FBE31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A08C58F" w14:textId="7DD33861" w:rsidR="00A44A75" w:rsidRPr="00D97085" w:rsidRDefault="00385B2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D97085">
              <w:rPr>
                <w:b/>
                <w:bCs/>
                <w:color w:val="FFFFFF"/>
                <w:lang w:val="es-ES"/>
              </w:rPr>
              <w:t>La Ilíada y la guerra de Troya</w:t>
            </w:r>
          </w:p>
        </w:tc>
      </w:tr>
      <w:tr w:rsidR="00A44A75" w:rsidRPr="00D97085" w14:paraId="714ED59C" w14:textId="77777777">
        <w:trPr>
          <w:trHeight w:val="694"/>
        </w:trPr>
        <w:tc>
          <w:tcPr>
            <w:tcW w:w="9000" w:type="dxa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E801CF6" w14:textId="7FA8F5BF" w:rsidR="00A44A75" w:rsidRPr="00D97085" w:rsidRDefault="00385B2F">
            <w:p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 xml:space="preserve">Tu </w:t>
            </w:r>
            <w:r w:rsidR="00521F9B">
              <w:rPr>
                <w:lang w:val="es-ES"/>
              </w:rPr>
              <w:t>hoja de referencia</w:t>
            </w:r>
            <w:r w:rsidRPr="00D97085">
              <w:rPr>
                <w:lang w:val="es-ES"/>
              </w:rPr>
              <w:t xml:space="preserve"> debe incluir los siguientes elementos:</w:t>
            </w:r>
          </w:p>
          <w:p w14:paraId="13E40E4B" w14:textId="2F520F87" w:rsidR="00A44A75" w:rsidRPr="00D97085" w:rsidRDefault="00D73264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 título (</w:t>
            </w:r>
            <w:r w:rsidR="00884889" w:rsidRPr="00D97085">
              <w:rPr>
                <w:lang w:val="es-ES"/>
              </w:rPr>
              <w:t>escrito para que resalte</w:t>
            </w:r>
            <w:r w:rsidRPr="00D97085">
              <w:rPr>
                <w:lang w:val="es-ES"/>
              </w:rPr>
              <w:t>)</w:t>
            </w:r>
          </w:p>
          <w:p w14:paraId="2F050F91" w14:textId="424A169B" w:rsidR="00A44A75" w:rsidRPr="00D97085" w:rsidRDefault="00884889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Una imagen que ilustre el concepto importante para el tema</w:t>
            </w:r>
          </w:p>
          <w:p w14:paraId="7032E99E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6C393839" w14:textId="776F4604" w:rsidR="00A44A75" w:rsidRPr="00D97085" w:rsidRDefault="00521F9B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Tu hoja de referencia debe incluir un párrafo breve sobre 3 de los siguientes </w:t>
            </w:r>
            <w:r w:rsidRPr="00D97085">
              <w:rPr>
                <w:lang w:val="es-ES"/>
              </w:rPr>
              <w:t>concept</w:t>
            </w:r>
            <w:r>
              <w:rPr>
                <w:lang w:val="es-ES"/>
              </w:rPr>
              <w:t>o</w:t>
            </w:r>
            <w:r w:rsidRPr="00D97085">
              <w:rPr>
                <w:lang w:val="es-ES"/>
              </w:rPr>
              <w:t>s:</w:t>
            </w:r>
          </w:p>
          <w:p w14:paraId="6A2EDD36" w14:textId="46EF64E9" w:rsidR="00A44A75" w:rsidRPr="00D97085" w:rsidRDefault="00485B97">
            <w:pPr>
              <w:numPr>
                <w:ilvl w:val="0"/>
                <w:numId w:val="3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 resumen breve de la guerra de Troya</w:t>
            </w:r>
          </w:p>
          <w:p w14:paraId="22E96039" w14:textId="6F1D37AD" w:rsidR="00A44A75" w:rsidRPr="00D97085" w:rsidRDefault="00A40E39">
            <w:pPr>
              <w:numPr>
                <w:ilvl w:val="0"/>
                <w:numId w:val="3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Personajes principales (al menos 3)</w:t>
            </w:r>
          </w:p>
          <w:p w14:paraId="6E1D2AFE" w14:textId="03FD3707" w:rsidR="00A44A75" w:rsidRPr="00D97085" w:rsidRDefault="00A40E39">
            <w:pPr>
              <w:numPr>
                <w:ilvl w:val="1"/>
                <w:numId w:val="3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Quiénes eran y qué papel tenían en la historia</w:t>
            </w:r>
          </w:p>
          <w:p w14:paraId="70074CA1" w14:textId="3BA354E9" w:rsidR="00A44A75" w:rsidRPr="00D97085" w:rsidRDefault="00A40E39">
            <w:pPr>
              <w:numPr>
                <w:ilvl w:val="0"/>
                <w:numId w:val="3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El papel de los dioses y diosas en la guerra</w:t>
            </w:r>
          </w:p>
          <w:p w14:paraId="6313AE27" w14:textId="0C63AE87" w:rsidR="00A44A75" w:rsidRPr="00D97085" w:rsidRDefault="00000000">
            <w:pPr>
              <w:numPr>
                <w:ilvl w:val="0"/>
                <w:numId w:val="3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Con</w:t>
            </w:r>
            <w:r w:rsidR="00A40E39" w:rsidRPr="00D97085">
              <w:rPr>
                <w:lang w:val="es-ES"/>
              </w:rPr>
              <w:t>exiones entre La Ilíada y La Odisea</w:t>
            </w:r>
          </w:p>
          <w:p w14:paraId="050CFD24" w14:textId="77777777" w:rsidR="00A44A75" w:rsidRPr="00D97085" w:rsidRDefault="00A44A75">
            <w:pPr>
              <w:spacing w:after="0" w:line="240" w:lineRule="auto"/>
              <w:ind w:left="720"/>
              <w:rPr>
                <w:lang w:val="es-ES"/>
              </w:rPr>
            </w:pPr>
          </w:p>
          <w:p w14:paraId="5E5801ED" w14:textId="52B0B97A" w:rsidR="00A44A75" w:rsidRPr="00D97085" w:rsidRDefault="00752E5C">
            <w:pPr>
              <w:spacing w:after="0" w:line="240" w:lineRule="auto"/>
              <w:rPr>
                <w:i/>
                <w:iCs/>
                <w:lang w:val="es-ES"/>
              </w:rPr>
            </w:pPr>
            <w:r>
              <w:rPr>
                <w:i/>
                <w:iCs/>
                <w:lang w:val="es-ES"/>
              </w:rPr>
              <w:t>Recuerda que</w:t>
            </w:r>
            <w:r w:rsidRPr="00D97085">
              <w:rPr>
                <w:i/>
                <w:iCs/>
                <w:lang w:val="es-ES"/>
              </w:rPr>
              <w:t xml:space="preserve"> </w:t>
            </w:r>
            <w:r w:rsidR="00D3132F" w:rsidRPr="00D97085">
              <w:rPr>
                <w:i/>
                <w:iCs/>
                <w:lang w:val="es-ES"/>
              </w:rPr>
              <w:t>esta tabla de anclaje tiene como objetivo enseñar estos conceptos a tus compañeros</w:t>
            </w:r>
            <w:r w:rsidRPr="00D97085">
              <w:rPr>
                <w:i/>
                <w:iCs/>
                <w:lang w:val="es-ES"/>
              </w:rPr>
              <w:t xml:space="preserve">. </w:t>
            </w:r>
            <w:r w:rsidR="00D3132F" w:rsidRPr="00D97085">
              <w:rPr>
                <w:i/>
                <w:iCs/>
                <w:lang w:val="es-ES"/>
              </w:rPr>
              <w:t>Asegúrate de que sea fácil de seguir y esté escrita de forma legible</w:t>
            </w:r>
            <w:r w:rsidRPr="00D97085">
              <w:rPr>
                <w:i/>
                <w:iCs/>
                <w:lang w:val="es-ES"/>
              </w:rPr>
              <w:t>.</w:t>
            </w:r>
          </w:p>
        </w:tc>
      </w:tr>
    </w:tbl>
    <w:p w14:paraId="7865ACD1" w14:textId="77777777" w:rsidR="00A44A75" w:rsidRPr="00D97085" w:rsidRDefault="00A44A75">
      <w:pPr>
        <w:rPr>
          <w:lang w:val="es-ES"/>
        </w:rPr>
      </w:pPr>
    </w:p>
    <w:p w14:paraId="6FA3C463" w14:textId="77777777" w:rsidR="00A44A75" w:rsidRPr="00D97085" w:rsidRDefault="00A44A75">
      <w:pPr>
        <w:pStyle w:val="Title"/>
        <w:rPr>
          <w:lang w:val="es-ES"/>
        </w:rPr>
      </w:pPr>
      <w:bookmarkStart w:id="0" w:name="_me8049ky0dju" w:colFirst="0" w:colLast="0"/>
      <w:bookmarkEnd w:id="0"/>
    </w:p>
    <w:tbl>
      <w:tblPr>
        <w:tblStyle w:val="a0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:rsidRPr="00D97085" w14:paraId="5C7FDBF1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78B1EA8B" w14:textId="0412ED57" w:rsidR="00A44A75" w:rsidRPr="00D97085" w:rsidRDefault="00144E9C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>
              <w:rPr>
                <w:b/>
                <w:bCs/>
                <w:color w:val="FFFFFF"/>
                <w:lang w:val="es-ES"/>
              </w:rPr>
              <w:t>Dioses griegos</w:t>
            </w:r>
          </w:p>
        </w:tc>
      </w:tr>
      <w:tr w:rsidR="00A44A75" w:rsidRPr="00D97085" w14:paraId="5AEA052A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2599B9" w14:textId="78A600D2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 xml:space="preserve">Tu </w:t>
            </w:r>
            <w:r>
              <w:rPr>
                <w:lang w:val="es-ES"/>
              </w:rPr>
              <w:t>hoja de referencia</w:t>
            </w:r>
            <w:r w:rsidRPr="00D97085">
              <w:rPr>
                <w:lang w:val="es-ES"/>
              </w:rPr>
              <w:t xml:space="preserve"> debe incluir los siguientes elementos:</w:t>
            </w:r>
          </w:p>
          <w:p w14:paraId="4764F7CE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 título (escrito para que resalte)</w:t>
            </w:r>
          </w:p>
          <w:p w14:paraId="07838476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Una imagen que ilustre el concepto importante para el tema</w:t>
            </w:r>
          </w:p>
          <w:p w14:paraId="5F3BCFDE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14A24F8B" w14:textId="261F687B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Tu hoja de referencia debe incluir un párrafo breve sobre 3 de los siguientes </w:t>
            </w:r>
            <w:r w:rsidRPr="00D97085">
              <w:rPr>
                <w:lang w:val="es-ES"/>
              </w:rPr>
              <w:t>concept</w:t>
            </w:r>
            <w:r>
              <w:rPr>
                <w:lang w:val="es-ES"/>
              </w:rPr>
              <w:t>o</w:t>
            </w:r>
            <w:r w:rsidRPr="00D97085">
              <w:rPr>
                <w:lang w:val="es-ES"/>
              </w:rPr>
              <w:t>s:</w:t>
            </w:r>
          </w:p>
          <w:p w14:paraId="31D23D72" w14:textId="02325D88" w:rsidR="00A44A75" w:rsidRPr="00D97085" w:rsidRDefault="00000000">
            <w:pPr>
              <w:numPr>
                <w:ilvl w:val="0"/>
                <w:numId w:val="8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N</w:t>
            </w:r>
            <w:r w:rsidR="005F6CE3">
              <w:rPr>
                <w:lang w:val="es-ES"/>
              </w:rPr>
              <w:t>ombres y funciones de al menos 3 dioses olímpicos importantes</w:t>
            </w:r>
            <w:r w:rsidRPr="00D97085">
              <w:rPr>
                <w:lang w:val="es-ES"/>
              </w:rPr>
              <w:t xml:space="preserve"> (Zeus, Aten</w:t>
            </w:r>
            <w:r w:rsidR="005F6CE3">
              <w:rPr>
                <w:lang w:val="es-ES"/>
              </w:rPr>
              <w:t>e</w:t>
            </w:r>
            <w:r w:rsidRPr="00D97085">
              <w:rPr>
                <w:lang w:val="es-ES"/>
              </w:rPr>
              <w:t>a, Poseid</w:t>
            </w:r>
            <w:r w:rsidR="005F6CE3">
              <w:rPr>
                <w:lang w:val="es-ES"/>
              </w:rPr>
              <w:t>ó</w:t>
            </w:r>
            <w:r w:rsidRPr="00D97085">
              <w:rPr>
                <w:lang w:val="es-ES"/>
              </w:rPr>
              <w:t>n, etc.)</w:t>
            </w:r>
          </w:p>
          <w:p w14:paraId="698C0FDC" w14:textId="70F81D60" w:rsidR="00A44A75" w:rsidRPr="00D97085" w:rsidRDefault="00000000">
            <w:pPr>
              <w:numPr>
                <w:ilvl w:val="0"/>
                <w:numId w:val="8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 xml:space="preserve">3 </w:t>
            </w:r>
            <w:r w:rsidR="005F6CE3">
              <w:rPr>
                <w:lang w:val="es-ES"/>
              </w:rPr>
              <w:t>ejemplos de castigos o recompensas de los dioses</w:t>
            </w:r>
          </w:p>
          <w:p w14:paraId="3D4955C5" w14:textId="69EA245E" w:rsidR="00A44A75" w:rsidRPr="00D97085" w:rsidRDefault="00000000">
            <w:pPr>
              <w:numPr>
                <w:ilvl w:val="1"/>
                <w:numId w:val="8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Inclu</w:t>
            </w:r>
            <w:r w:rsidR="005F6CE3">
              <w:rPr>
                <w:lang w:val="es-ES"/>
              </w:rPr>
              <w:t>y</w:t>
            </w:r>
            <w:r w:rsidRPr="00D97085">
              <w:rPr>
                <w:lang w:val="es-ES"/>
              </w:rPr>
              <w:t xml:space="preserve">e </w:t>
            </w:r>
            <w:r w:rsidR="005F6CE3">
              <w:rPr>
                <w:lang w:val="es-ES"/>
              </w:rPr>
              <w:t>quién y por qué</w:t>
            </w:r>
          </w:p>
          <w:p w14:paraId="416C4128" w14:textId="345DE0E5" w:rsidR="00A44A75" w:rsidRPr="00D97085" w:rsidRDefault="00FF6FC0">
            <w:pPr>
              <w:numPr>
                <w:ilvl w:val="0"/>
                <w:numId w:val="8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La importancia de los rituales, sacrificios y templos para los antiguos griegos</w:t>
            </w:r>
          </w:p>
          <w:p w14:paraId="710C6628" w14:textId="7A502CA8" w:rsidR="00A44A75" w:rsidRPr="00D97085" w:rsidRDefault="00FF6FC0">
            <w:pPr>
              <w:numPr>
                <w:ilvl w:val="0"/>
                <w:numId w:val="8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El concepto griego de </w:t>
            </w:r>
            <w:r w:rsidRPr="00D97085">
              <w:rPr>
                <w:lang w:val="es-ES"/>
              </w:rPr>
              <w:t>hospitali</w:t>
            </w:r>
            <w:r>
              <w:rPr>
                <w:lang w:val="es-ES"/>
              </w:rPr>
              <w:t>dad</w:t>
            </w:r>
            <w:r w:rsidRPr="00D97085">
              <w:rPr>
                <w:lang w:val="es-ES"/>
              </w:rPr>
              <w:t xml:space="preserve"> </w:t>
            </w:r>
            <w:r w:rsidRPr="00D97085">
              <w:rPr>
                <w:i/>
                <w:iCs/>
                <w:lang w:val="es-ES"/>
              </w:rPr>
              <w:t>(</w:t>
            </w:r>
            <w:proofErr w:type="spellStart"/>
            <w:r w:rsidRPr="00D97085">
              <w:rPr>
                <w:i/>
                <w:iCs/>
                <w:lang w:val="es-ES"/>
              </w:rPr>
              <w:t>xenia</w:t>
            </w:r>
            <w:proofErr w:type="spellEnd"/>
            <w:r w:rsidRPr="00D97085">
              <w:rPr>
                <w:i/>
                <w:iCs/>
                <w:lang w:val="es-ES"/>
              </w:rPr>
              <w:t>)</w:t>
            </w:r>
            <w:r w:rsidRPr="00D97085">
              <w:rPr>
                <w:lang w:val="es-ES"/>
              </w:rPr>
              <w:t xml:space="preserve"> </w:t>
            </w:r>
            <w:r>
              <w:rPr>
                <w:lang w:val="es-ES"/>
              </w:rPr>
              <w:t>y cómo se relaciona con los dioses</w:t>
            </w:r>
          </w:p>
          <w:p w14:paraId="03B80971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464EDFBC" w14:textId="01707114" w:rsidR="00A44A75" w:rsidRPr="00D97085" w:rsidRDefault="00A701F3">
            <w:pPr>
              <w:spacing w:after="0" w:line="240" w:lineRule="auto"/>
              <w:rPr>
                <w:i/>
                <w:iCs/>
                <w:lang w:val="es-ES"/>
              </w:rPr>
            </w:pPr>
            <w:r>
              <w:rPr>
                <w:i/>
                <w:iCs/>
                <w:lang w:val="es-ES"/>
              </w:rPr>
              <w:t>Recuerda que</w:t>
            </w:r>
            <w:r w:rsidRPr="00D97085">
              <w:rPr>
                <w:i/>
                <w:iCs/>
                <w:lang w:val="es-ES"/>
              </w:rPr>
              <w:t xml:space="preserve"> esta tabla de anclaje tiene como objetivo enseñar estos conceptos a tus compañeros. Asegúrate de que sea fácil de seguir y esté escrita de forma legible.</w:t>
            </w:r>
          </w:p>
        </w:tc>
      </w:tr>
    </w:tbl>
    <w:p w14:paraId="5ED4FC3D" w14:textId="77777777" w:rsidR="00A44A75" w:rsidRPr="00D97085" w:rsidRDefault="00A44A75">
      <w:pPr>
        <w:pStyle w:val="Title"/>
        <w:rPr>
          <w:lang w:val="es-ES"/>
        </w:rPr>
      </w:pPr>
      <w:bookmarkStart w:id="1" w:name="_di5m2eufsd4" w:colFirst="0" w:colLast="0"/>
      <w:bookmarkEnd w:id="1"/>
    </w:p>
    <w:tbl>
      <w:tblPr>
        <w:tblStyle w:val="a1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:rsidRPr="00D97085" w14:paraId="70EF2689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2BDDA427" w14:textId="36F2D5B8" w:rsidR="00A44A75" w:rsidRPr="00D9708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D97085">
              <w:rPr>
                <w:b/>
                <w:bCs/>
                <w:color w:val="FFFFFF"/>
                <w:lang w:val="es-ES"/>
              </w:rPr>
              <w:lastRenderedPageBreak/>
              <w:t>Homer</w:t>
            </w:r>
            <w:r w:rsidR="00883754">
              <w:rPr>
                <w:b/>
                <w:bCs/>
                <w:color w:val="FFFFFF"/>
                <w:lang w:val="es-ES"/>
              </w:rPr>
              <w:t>o y la poesía épica</w:t>
            </w:r>
          </w:p>
        </w:tc>
      </w:tr>
      <w:tr w:rsidR="00A44A75" w:rsidRPr="00D97085" w14:paraId="01673333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A642B8" w14:textId="59458FC9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 xml:space="preserve">Tu </w:t>
            </w:r>
            <w:r>
              <w:rPr>
                <w:lang w:val="es-ES"/>
              </w:rPr>
              <w:t>hoja de referencia</w:t>
            </w:r>
            <w:r w:rsidRPr="00D97085">
              <w:rPr>
                <w:lang w:val="es-ES"/>
              </w:rPr>
              <w:t xml:space="preserve"> debe incluir los siguientes elementos:</w:t>
            </w:r>
          </w:p>
          <w:p w14:paraId="5B7D688D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 título (escrito para que resalte)</w:t>
            </w:r>
          </w:p>
          <w:p w14:paraId="7520C036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Una imagen que ilustre el concepto importante para el tema</w:t>
            </w:r>
          </w:p>
          <w:p w14:paraId="2A35ED5B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71DF8F27" w14:textId="4F4B859D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Tu hoja de referencia debe incluir un párrafo breve sobre 3 de los siguientes </w:t>
            </w:r>
            <w:r w:rsidRPr="00D97085">
              <w:rPr>
                <w:lang w:val="es-ES"/>
              </w:rPr>
              <w:t>concept</w:t>
            </w:r>
            <w:r>
              <w:rPr>
                <w:lang w:val="es-ES"/>
              </w:rPr>
              <w:t>o</w:t>
            </w:r>
            <w:r w:rsidRPr="00D97085">
              <w:rPr>
                <w:lang w:val="es-ES"/>
              </w:rPr>
              <w:t>s:</w:t>
            </w:r>
          </w:p>
          <w:p w14:paraId="2883B5DE" w14:textId="04224441" w:rsidR="00A44A75" w:rsidRPr="00D97085" w:rsidRDefault="00181E4C">
            <w:pPr>
              <w:numPr>
                <w:ilvl w:val="0"/>
                <w:numId w:val="6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Quién era Homero</w:t>
            </w:r>
            <w:r w:rsidRPr="00D97085">
              <w:rPr>
                <w:lang w:val="es-ES"/>
              </w:rPr>
              <w:t xml:space="preserve"> (</w:t>
            </w:r>
            <w:r>
              <w:rPr>
                <w:lang w:val="es-ES"/>
              </w:rPr>
              <w:t>la leyenda y la realidad</w:t>
            </w:r>
            <w:r w:rsidRPr="00D97085">
              <w:rPr>
                <w:lang w:val="es-ES"/>
              </w:rPr>
              <w:t>)</w:t>
            </w:r>
          </w:p>
          <w:p w14:paraId="5FE4D24C" w14:textId="63D1D1D0" w:rsidR="00A44A75" w:rsidRPr="00D97085" w:rsidRDefault="00181E4C">
            <w:pPr>
              <w:numPr>
                <w:ilvl w:val="0"/>
                <w:numId w:val="6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Cómo se transmitían poemas como la Ilíada y la Odisea en la antigua Grecia</w:t>
            </w:r>
          </w:p>
          <w:p w14:paraId="6864A6D7" w14:textId="6ECBD986" w:rsidR="00A44A75" w:rsidRPr="00D97085" w:rsidRDefault="00181E4C">
            <w:pPr>
              <w:numPr>
                <w:ilvl w:val="0"/>
                <w:numId w:val="6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Poesía épica</w:t>
            </w:r>
          </w:p>
          <w:p w14:paraId="78618242" w14:textId="70B1E3D0" w:rsidR="00A44A75" w:rsidRPr="00D97085" w:rsidRDefault="00181E4C">
            <w:pPr>
              <w:numPr>
                <w:ilvl w:val="1"/>
                <w:numId w:val="6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Qué es y cómo es diferente de otros tipos de poesía</w:t>
            </w:r>
          </w:p>
          <w:p w14:paraId="4FCF1D5B" w14:textId="6C34A836" w:rsidR="00A44A75" w:rsidRPr="00D97085" w:rsidRDefault="00181E4C">
            <w:pPr>
              <w:numPr>
                <w:ilvl w:val="0"/>
                <w:numId w:val="6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Epítetos homéricos</w:t>
            </w:r>
          </w:p>
          <w:p w14:paraId="57A5FDCE" w14:textId="528776FC" w:rsidR="00A44A75" w:rsidRPr="00D97085" w:rsidRDefault="00181E4C">
            <w:pPr>
              <w:numPr>
                <w:ilvl w:val="1"/>
                <w:numId w:val="6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Qué son y ejemplos</w:t>
            </w:r>
          </w:p>
          <w:p w14:paraId="1606A832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186F5045" w14:textId="73774783" w:rsidR="00A44A75" w:rsidRPr="00D97085" w:rsidRDefault="00BF7E83">
            <w:pPr>
              <w:spacing w:after="0" w:line="240" w:lineRule="auto"/>
              <w:rPr>
                <w:i/>
                <w:iCs/>
                <w:lang w:val="es-ES"/>
              </w:rPr>
            </w:pPr>
            <w:r>
              <w:rPr>
                <w:i/>
                <w:iCs/>
                <w:lang w:val="es-ES"/>
              </w:rPr>
              <w:t>Recuerda que</w:t>
            </w:r>
            <w:r w:rsidRPr="00D97085">
              <w:rPr>
                <w:i/>
                <w:iCs/>
                <w:lang w:val="es-ES"/>
              </w:rPr>
              <w:t xml:space="preserve"> esta tabla de anclaje tiene como objetivo enseñar estos conceptos a tus compañeros. Asegúrate de que sea fácil de seguir y esté escrita de forma legible.</w:t>
            </w:r>
          </w:p>
        </w:tc>
      </w:tr>
    </w:tbl>
    <w:p w14:paraId="6F23CD9E" w14:textId="77777777" w:rsidR="00A44A75" w:rsidRPr="00D97085" w:rsidRDefault="00A44A75">
      <w:pPr>
        <w:pStyle w:val="Title"/>
        <w:rPr>
          <w:lang w:val="es-ES"/>
        </w:rPr>
      </w:pPr>
      <w:bookmarkStart w:id="2" w:name="_68o7l5wk71h" w:colFirst="0" w:colLast="0"/>
      <w:bookmarkEnd w:id="2"/>
    </w:p>
    <w:tbl>
      <w:tblPr>
        <w:tblStyle w:val="a2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:rsidRPr="00D97085" w14:paraId="0B917691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B94190A" w14:textId="098DD3AB" w:rsidR="00A44A75" w:rsidRPr="00D9708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D97085">
              <w:rPr>
                <w:b/>
                <w:bCs/>
                <w:color w:val="FFFFFF"/>
                <w:lang w:val="es-ES"/>
              </w:rPr>
              <w:t>H</w:t>
            </w:r>
            <w:r w:rsidR="00BD375C">
              <w:rPr>
                <w:b/>
                <w:bCs/>
                <w:color w:val="FFFFFF"/>
                <w:lang w:val="es-ES"/>
              </w:rPr>
              <w:t>é</w:t>
            </w:r>
            <w:r w:rsidRPr="00D97085">
              <w:rPr>
                <w:b/>
                <w:bCs/>
                <w:color w:val="FFFFFF"/>
                <w:lang w:val="es-ES"/>
              </w:rPr>
              <w:t xml:space="preserve">roes </w:t>
            </w:r>
            <w:r w:rsidR="00BD375C">
              <w:rPr>
                <w:b/>
                <w:bCs/>
                <w:color w:val="FFFFFF"/>
                <w:lang w:val="es-ES"/>
              </w:rPr>
              <w:t>y monstruos</w:t>
            </w:r>
          </w:p>
        </w:tc>
      </w:tr>
      <w:tr w:rsidR="00A44A75" w:rsidRPr="00D97085" w14:paraId="6FF630C7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7E5BA9" w14:textId="7EC9FD15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 xml:space="preserve">Tu </w:t>
            </w:r>
            <w:r>
              <w:rPr>
                <w:lang w:val="es-ES"/>
              </w:rPr>
              <w:t>hoja de referencia</w:t>
            </w:r>
            <w:r w:rsidRPr="00D97085">
              <w:rPr>
                <w:lang w:val="es-ES"/>
              </w:rPr>
              <w:t xml:space="preserve"> debe incluir los siguientes elementos:</w:t>
            </w:r>
          </w:p>
          <w:p w14:paraId="047AD367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 título (escrito para que resalte)</w:t>
            </w:r>
          </w:p>
          <w:p w14:paraId="770CCC97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Una imagen que ilustre el concepto importante para el tema</w:t>
            </w:r>
          </w:p>
          <w:p w14:paraId="44FD0A56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3A8250EC" w14:textId="1A33464B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Tu hoja de referencia debe incluir un párrafo breve sobre 3 de los siguientes </w:t>
            </w:r>
            <w:r w:rsidRPr="00D97085">
              <w:rPr>
                <w:lang w:val="es-ES"/>
              </w:rPr>
              <w:t>concept</w:t>
            </w:r>
            <w:r>
              <w:rPr>
                <w:lang w:val="es-ES"/>
              </w:rPr>
              <w:t>o</w:t>
            </w:r>
            <w:r w:rsidRPr="00D97085">
              <w:rPr>
                <w:lang w:val="es-ES"/>
              </w:rPr>
              <w:t>s:</w:t>
            </w:r>
          </w:p>
          <w:p w14:paraId="346732BF" w14:textId="06E29215" w:rsidR="00A44A75" w:rsidRPr="00D97085" w:rsidRDefault="00BD375C">
            <w:pPr>
              <w:numPr>
                <w:ilvl w:val="0"/>
                <w:numId w:val="1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Héroes n</w:t>
            </w:r>
            <w:r w:rsidRPr="00D97085">
              <w:rPr>
                <w:lang w:val="es-ES"/>
              </w:rPr>
              <w:t>otable</w:t>
            </w:r>
            <w:r>
              <w:rPr>
                <w:lang w:val="es-ES"/>
              </w:rPr>
              <w:t>s de la antigua Grecia</w:t>
            </w:r>
            <w:r w:rsidRPr="00D97085">
              <w:rPr>
                <w:lang w:val="es-ES"/>
              </w:rPr>
              <w:t xml:space="preserve"> (</w:t>
            </w:r>
            <w:r>
              <w:rPr>
                <w:lang w:val="es-ES"/>
              </w:rPr>
              <w:t xml:space="preserve">al menos </w:t>
            </w:r>
            <w:r w:rsidRPr="00D97085">
              <w:rPr>
                <w:lang w:val="es-ES"/>
              </w:rPr>
              <w:t>3)</w:t>
            </w:r>
          </w:p>
          <w:p w14:paraId="76128806" w14:textId="4EA76059" w:rsidR="00A44A75" w:rsidRPr="00D97085" w:rsidRDefault="00BD375C">
            <w:pPr>
              <w:numPr>
                <w:ilvl w:val="1"/>
                <w:numId w:val="1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Quién era y </w:t>
            </w:r>
            <w:r w:rsidR="00600596">
              <w:rPr>
                <w:lang w:val="es-ES"/>
              </w:rPr>
              <w:t xml:space="preserve">cuáles fueron sus </w:t>
            </w:r>
            <w:r w:rsidR="000E2C0E">
              <w:rPr>
                <w:lang w:val="es-ES"/>
              </w:rPr>
              <w:t>logros</w:t>
            </w:r>
            <w:r w:rsidR="00600596">
              <w:rPr>
                <w:lang w:val="es-ES"/>
              </w:rPr>
              <w:t xml:space="preserve"> más famos</w:t>
            </w:r>
            <w:r w:rsidR="000E2C0E">
              <w:rPr>
                <w:lang w:val="es-ES"/>
              </w:rPr>
              <w:t>o</w:t>
            </w:r>
            <w:r w:rsidR="00600596">
              <w:rPr>
                <w:lang w:val="es-ES"/>
              </w:rPr>
              <w:t>s</w:t>
            </w:r>
          </w:p>
          <w:p w14:paraId="3FF948B0" w14:textId="60F857F4" w:rsidR="00A44A75" w:rsidRPr="00D97085" w:rsidRDefault="000E2C0E">
            <w:pPr>
              <w:numPr>
                <w:ilvl w:val="0"/>
                <w:numId w:val="1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Monstruos famosos de la antigua Grecia</w:t>
            </w:r>
            <w:r w:rsidRPr="00D97085">
              <w:rPr>
                <w:lang w:val="es-ES"/>
              </w:rPr>
              <w:t xml:space="preserve"> (a</w:t>
            </w:r>
            <w:r>
              <w:rPr>
                <w:lang w:val="es-ES"/>
              </w:rPr>
              <w:t>l menos</w:t>
            </w:r>
            <w:r w:rsidRPr="00D97085">
              <w:rPr>
                <w:lang w:val="es-ES"/>
              </w:rPr>
              <w:t xml:space="preserve"> 3)</w:t>
            </w:r>
          </w:p>
          <w:p w14:paraId="5966612D" w14:textId="28DFBC1C" w:rsidR="00A44A75" w:rsidRPr="00D97085" w:rsidRDefault="000E2C0E">
            <w:pPr>
              <w:numPr>
                <w:ilvl w:val="1"/>
                <w:numId w:val="1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Qué eran y quiénes lucharon </w:t>
            </w:r>
            <w:r w:rsidR="007512D5">
              <w:rPr>
                <w:lang w:val="es-ES"/>
              </w:rPr>
              <w:t xml:space="preserve">contra </w:t>
            </w:r>
            <w:r>
              <w:rPr>
                <w:lang w:val="es-ES"/>
              </w:rPr>
              <w:t xml:space="preserve">o </w:t>
            </w:r>
            <w:r w:rsidR="007512D5">
              <w:rPr>
                <w:lang w:val="es-ES"/>
              </w:rPr>
              <w:t>se enfrentaron a</w:t>
            </w:r>
            <w:r>
              <w:rPr>
                <w:lang w:val="es-ES"/>
              </w:rPr>
              <w:t xml:space="preserve"> ellos</w:t>
            </w:r>
          </w:p>
          <w:p w14:paraId="47AAE200" w14:textId="579F507E" w:rsidR="00A44A75" w:rsidRPr="00D97085" w:rsidRDefault="00000000">
            <w:pPr>
              <w:numPr>
                <w:ilvl w:val="0"/>
                <w:numId w:val="1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Caracter</w:t>
            </w:r>
            <w:r w:rsidR="007512D5">
              <w:rPr>
                <w:lang w:val="es-ES"/>
              </w:rPr>
              <w:t>í</w:t>
            </w:r>
            <w:r w:rsidRPr="00D97085">
              <w:rPr>
                <w:lang w:val="es-ES"/>
              </w:rPr>
              <w:t>stic</w:t>
            </w:r>
            <w:r w:rsidR="007512D5">
              <w:rPr>
                <w:lang w:val="es-ES"/>
              </w:rPr>
              <w:t>a</w:t>
            </w:r>
            <w:r w:rsidRPr="00D97085">
              <w:rPr>
                <w:lang w:val="es-ES"/>
              </w:rPr>
              <w:t xml:space="preserve">s </w:t>
            </w:r>
            <w:r w:rsidR="007512D5">
              <w:rPr>
                <w:lang w:val="es-ES"/>
              </w:rPr>
              <w:t>de un héroe de la antigua Grecia</w:t>
            </w:r>
            <w:r w:rsidRPr="00D97085">
              <w:rPr>
                <w:lang w:val="es-ES"/>
              </w:rPr>
              <w:t xml:space="preserve"> (a</w:t>
            </w:r>
            <w:r w:rsidR="007512D5">
              <w:rPr>
                <w:lang w:val="es-ES"/>
              </w:rPr>
              <w:t>l menos</w:t>
            </w:r>
            <w:r w:rsidRPr="00D97085">
              <w:rPr>
                <w:lang w:val="es-ES"/>
              </w:rPr>
              <w:t xml:space="preserve"> 3)</w:t>
            </w:r>
          </w:p>
          <w:p w14:paraId="01ACEE00" w14:textId="006902DC" w:rsidR="00A44A75" w:rsidRPr="00D97085" w:rsidRDefault="00000000">
            <w:pPr>
              <w:numPr>
                <w:ilvl w:val="1"/>
                <w:numId w:val="1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Inclu</w:t>
            </w:r>
            <w:r w:rsidR="007512D5">
              <w:rPr>
                <w:lang w:val="es-ES"/>
              </w:rPr>
              <w:t>y</w:t>
            </w:r>
            <w:r w:rsidRPr="00D97085">
              <w:rPr>
                <w:lang w:val="es-ES"/>
              </w:rPr>
              <w:t xml:space="preserve">e </w:t>
            </w:r>
            <w:r w:rsidR="007512D5">
              <w:rPr>
                <w:lang w:val="es-ES"/>
              </w:rPr>
              <w:t>ejemplos específicos</w:t>
            </w:r>
            <w:r w:rsidRPr="00D97085">
              <w:rPr>
                <w:lang w:val="es-ES"/>
              </w:rPr>
              <w:t xml:space="preserve"> (</w:t>
            </w:r>
            <w:r w:rsidR="007512D5">
              <w:rPr>
                <w:lang w:val="es-ES"/>
              </w:rPr>
              <w:t>quién tenía la característica, cómo les ayudó</w:t>
            </w:r>
            <w:r w:rsidRPr="00D97085">
              <w:rPr>
                <w:lang w:val="es-ES"/>
              </w:rPr>
              <w:t>)</w:t>
            </w:r>
          </w:p>
          <w:p w14:paraId="62331ADD" w14:textId="1DE429E4" w:rsidR="00A44A75" w:rsidRPr="00D97085" w:rsidRDefault="00E77946">
            <w:pPr>
              <w:numPr>
                <w:ilvl w:val="0"/>
                <w:numId w:val="1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Defectos heroicos comunes</w:t>
            </w:r>
            <w:r w:rsidRPr="00D97085">
              <w:rPr>
                <w:lang w:val="es-ES"/>
              </w:rPr>
              <w:t xml:space="preserve"> (a</w:t>
            </w:r>
            <w:r>
              <w:rPr>
                <w:lang w:val="es-ES"/>
              </w:rPr>
              <w:t>l</w:t>
            </w:r>
            <w:r w:rsidRPr="00D97085">
              <w:rPr>
                <w:lang w:val="es-ES"/>
              </w:rPr>
              <w:t xml:space="preserve"> </w:t>
            </w:r>
            <w:r>
              <w:rPr>
                <w:lang w:val="es-ES"/>
              </w:rPr>
              <w:t>menos</w:t>
            </w:r>
            <w:r w:rsidRPr="00D97085">
              <w:rPr>
                <w:lang w:val="es-ES"/>
              </w:rPr>
              <w:t xml:space="preserve"> </w:t>
            </w:r>
            <w:r>
              <w:rPr>
                <w:lang w:val="es-ES"/>
              </w:rPr>
              <w:t>3</w:t>
            </w:r>
            <w:r w:rsidRPr="00D97085">
              <w:rPr>
                <w:lang w:val="es-ES"/>
              </w:rPr>
              <w:t>)</w:t>
            </w:r>
          </w:p>
          <w:p w14:paraId="5D9A7836" w14:textId="614500D8" w:rsidR="00A44A75" w:rsidRPr="00D97085" w:rsidRDefault="00000000">
            <w:pPr>
              <w:numPr>
                <w:ilvl w:val="1"/>
                <w:numId w:val="1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Inclu</w:t>
            </w:r>
            <w:r w:rsidR="00E77946">
              <w:rPr>
                <w:lang w:val="es-ES"/>
              </w:rPr>
              <w:t>y</w:t>
            </w:r>
            <w:r w:rsidRPr="00D97085">
              <w:rPr>
                <w:lang w:val="es-ES"/>
              </w:rPr>
              <w:t xml:space="preserve">e </w:t>
            </w:r>
            <w:r w:rsidR="00E77946">
              <w:rPr>
                <w:lang w:val="es-ES"/>
              </w:rPr>
              <w:t>ejemplos específicos</w:t>
            </w:r>
            <w:r w:rsidRPr="00D97085">
              <w:rPr>
                <w:lang w:val="es-ES"/>
              </w:rPr>
              <w:t xml:space="preserve"> (</w:t>
            </w:r>
            <w:r w:rsidR="00E77946">
              <w:rPr>
                <w:lang w:val="es-ES"/>
              </w:rPr>
              <w:t>quién tenía el defecto</w:t>
            </w:r>
            <w:r w:rsidRPr="00D97085">
              <w:rPr>
                <w:lang w:val="es-ES"/>
              </w:rPr>
              <w:t xml:space="preserve">, </w:t>
            </w:r>
            <w:r w:rsidR="00E77946">
              <w:rPr>
                <w:lang w:val="es-ES"/>
              </w:rPr>
              <w:t>qué efecto tuvo en ellos</w:t>
            </w:r>
            <w:r w:rsidRPr="00D97085">
              <w:rPr>
                <w:lang w:val="es-ES"/>
              </w:rPr>
              <w:t>)</w:t>
            </w:r>
          </w:p>
          <w:p w14:paraId="0A029DFD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2173BBBE" w14:textId="7FC9903B" w:rsidR="00A44A75" w:rsidRPr="00D97085" w:rsidRDefault="00BF7E83">
            <w:pPr>
              <w:spacing w:after="0" w:line="240" w:lineRule="auto"/>
              <w:rPr>
                <w:i/>
                <w:iCs/>
                <w:lang w:val="es-ES"/>
              </w:rPr>
            </w:pPr>
            <w:r>
              <w:rPr>
                <w:i/>
                <w:iCs/>
                <w:lang w:val="es-ES"/>
              </w:rPr>
              <w:t>Recuerda que</w:t>
            </w:r>
            <w:r w:rsidRPr="00D97085">
              <w:rPr>
                <w:i/>
                <w:iCs/>
                <w:lang w:val="es-ES"/>
              </w:rPr>
              <w:t xml:space="preserve"> esta tabla de anclaje tiene como objetivo enseñar estos conceptos a tus compañeros. Asegúrate de que sea fácil de seguir y esté escrita de forma legible.</w:t>
            </w:r>
          </w:p>
        </w:tc>
      </w:tr>
    </w:tbl>
    <w:p w14:paraId="52BA2A71" w14:textId="77777777" w:rsidR="00A44A75" w:rsidRPr="00D97085" w:rsidRDefault="00A44A75">
      <w:pPr>
        <w:pStyle w:val="Title"/>
        <w:rPr>
          <w:lang w:val="es-ES"/>
        </w:rPr>
      </w:pPr>
      <w:bookmarkStart w:id="3" w:name="_imenea9iuomq" w:colFirst="0" w:colLast="0"/>
      <w:bookmarkEnd w:id="3"/>
    </w:p>
    <w:tbl>
      <w:tblPr>
        <w:tblStyle w:val="a3"/>
        <w:tblW w:w="9000" w:type="dxa"/>
        <w:tblInd w:w="0" w:type="dxa"/>
        <w:tblBorders>
          <w:top w:val="single" w:sz="4" w:space="0" w:color="288AC3"/>
          <w:left w:val="single" w:sz="4" w:space="0" w:color="288AC3"/>
          <w:bottom w:val="single" w:sz="4" w:space="0" w:color="288AC3"/>
          <w:right w:val="single" w:sz="4" w:space="0" w:color="288AC3"/>
          <w:insideH w:val="single" w:sz="4" w:space="0" w:color="288AC3"/>
          <w:insideV w:val="single" w:sz="4" w:space="0" w:color="288AC3"/>
        </w:tblBorders>
        <w:tblLayout w:type="fixed"/>
        <w:tblLook w:val="0600" w:firstRow="0" w:lastRow="0" w:firstColumn="0" w:lastColumn="0" w:noHBand="1" w:noVBand="1"/>
      </w:tblPr>
      <w:tblGrid>
        <w:gridCol w:w="9000"/>
      </w:tblGrid>
      <w:tr w:rsidR="00A44A75" w:rsidRPr="00D97085" w14:paraId="1EA0BEB0" w14:textId="77777777">
        <w:trPr>
          <w:trHeight w:val="589"/>
          <w:tblHeader/>
        </w:trPr>
        <w:tc>
          <w:tcPr>
            <w:tcW w:w="9000" w:type="dxa"/>
            <w:shd w:val="clear" w:color="auto" w:fill="275781"/>
            <w:tcMar>
              <w:top w:w="115" w:type="dxa"/>
              <w:left w:w="115" w:type="dxa"/>
              <w:bottom w:w="115" w:type="dxa"/>
              <w:right w:w="115" w:type="dxa"/>
            </w:tcMar>
            <w:vAlign w:val="center"/>
          </w:tcPr>
          <w:p w14:paraId="4AFB1D52" w14:textId="2063CCE2" w:rsidR="00A44A75" w:rsidRPr="00D97085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lang w:val="es-ES"/>
              </w:rPr>
            </w:pPr>
            <w:r w:rsidRPr="00D97085">
              <w:rPr>
                <w:b/>
                <w:bCs/>
                <w:color w:val="FFFFFF"/>
                <w:lang w:val="es-ES"/>
              </w:rPr>
              <w:lastRenderedPageBreak/>
              <w:t>An</w:t>
            </w:r>
            <w:r w:rsidR="00E3337C">
              <w:rPr>
                <w:b/>
                <w:bCs/>
                <w:color w:val="FFFFFF"/>
                <w:lang w:val="es-ES"/>
              </w:rPr>
              <w:t>tigua Grecia</w:t>
            </w:r>
          </w:p>
        </w:tc>
      </w:tr>
      <w:tr w:rsidR="00A44A75" w:rsidRPr="00D97085" w14:paraId="6214E51D" w14:textId="77777777">
        <w:trPr>
          <w:trHeight w:val="694"/>
        </w:trPr>
        <w:tc>
          <w:tcPr>
            <w:tcW w:w="90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C02EFF" w14:textId="419E98F2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 xml:space="preserve">Tu </w:t>
            </w:r>
            <w:r>
              <w:rPr>
                <w:lang w:val="es-ES"/>
              </w:rPr>
              <w:t>hoja de referencia</w:t>
            </w:r>
            <w:r w:rsidRPr="00D97085">
              <w:rPr>
                <w:lang w:val="es-ES"/>
              </w:rPr>
              <w:t xml:space="preserve"> debe incluir los siguientes elementos:</w:t>
            </w:r>
          </w:p>
          <w:p w14:paraId="4111A335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 título (escrito para que resalte)</w:t>
            </w:r>
          </w:p>
          <w:p w14:paraId="5CAF06BD" w14:textId="77777777" w:rsidR="002D0973" w:rsidRPr="00D97085" w:rsidRDefault="002D0973" w:rsidP="002D0973">
            <w:pPr>
              <w:numPr>
                <w:ilvl w:val="0"/>
                <w:numId w:val="9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Una imagen que ilustre el concepto importante para el tema</w:t>
            </w:r>
          </w:p>
          <w:p w14:paraId="0100C512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1594FE83" w14:textId="2A16D21A" w:rsidR="00A44A75" w:rsidRPr="00D97085" w:rsidRDefault="002E61AB">
            <w:p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 xml:space="preserve">Tu hoja de referencia debe incluir un párrafo breve sobre 3 de los siguientes </w:t>
            </w:r>
            <w:r w:rsidRPr="00D97085">
              <w:rPr>
                <w:lang w:val="es-ES"/>
              </w:rPr>
              <w:t>concept</w:t>
            </w:r>
            <w:r>
              <w:rPr>
                <w:lang w:val="es-ES"/>
              </w:rPr>
              <w:t>o</w:t>
            </w:r>
            <w:r w:rsidRPr="00D97085">
              <w:rPr>
                <w:lang w:val="es-ES"/>
              </w:rPr>
              <w:t>s:</w:t>
            </w:r>
          </w:p>
          <w:p w14:paraId="0FF49932" w14:textId="7E63A9C1" w:rsidR="00A44A75" w:rsidRPr="00D97085" w:rsidRDefault="00A2466A">
            <w:pPr>
              <w:numPr>
                <w:ilvl w:val="0"/>
                <w:numId w:val="5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Eventos históricos importantes</w:t>
            </w:r>
            <w:r w:rsidRPr="00D97085">
              <w:rPr>
                <w:lang w:val="es-ES"/>
              </w:rPr>
              <w:t xml:space="preserve"> (a</w:t>
            </w:r>
            <w:r>
              <w:rPr>
                <w:lang w:val="es-ES"/>
              </w:rPr>
              <w:t>l menos</w:t>
            </w:r>
            <w:r w:rsidRPr="00D97085">
              <w:rPr>
                <w:lang w:val="es-ES"/>
              </w:rPr>
              <w:t xml:space="preserve"> 3)</w:t>
            </w:r>
          </w:p>
          <w:p w14:paraId="35A5DB95" w14:textId="0AF7D0F0" w:rsidR="00A44A75" w:rsidRPr="00D97085" w:rsidRDefault="00000000">
            <w:pPr>
              <w:numPr>
                <w:ilvl w:val="1"/>
                <w:numId w:val="5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Inclu</w:t>
            </w:r>
            <w:r w:rsidR="00A2466A">
              <w:rPr>
                <w:lang w:val="es-ES"/>
              </w:rPr>
              <w:t>y</w:t>
            </w:r>
            <w:r w:rsidRPr="00D97085">
              <w:rPr>
                <w:lang w:val="es-ES"/>
              </w:rPr>
              <w:t xml:space="preserve">e </w:t>
            </w:r>
            <w:r w:rsidR="00A2466A">
              <w:rPr>
                <w:lang w:val="es-ES"/>
              </w:rPr>
              <w:t>fechas, lo que ocurrió y por qué fue importante</w:t>
            </w:r>
          </w:p>
          <w:p w14:paraId="36E5BF1B" w14:textId="5F80CE5F" w:rsidR="00A44A75" w:rsidRPr="00D97085" w:rsidRDefault="00000000">
            <w:pPr>
              <w:numPr>
                <w:ilvl w:val="0"/>
                <w:numId w:val="5"/>
              </w:numPr>
              <w:spacing w:after="0" w:line="240" w:lineRule="auto"/>
              <w:rPr>
                <w:lang w:val="es-ES"/>
              </w:rPr>
            </w:pPr>
            <w:r w:rsidRPr="00D97085">
              <w:rPr>
                <w:lang w:val="es-ES"/>
              </w:rPr>
              <w:t>Geogra</w:t>
            </w:r>
            <w:r w:rsidR="00A2466A">
              <w:rPr>
                <w:lang w:val="es-ES"/>
              </w:rPr>
              <w:t>fía</w:t>
            </w:r>
            <w:r w:rsidRPr="00D97085">
              <w:rPr>
                <w:lang w:val="es-ES"/>
              </w:rPr>
              <w:t xml:space="preserve"> (islas, </w:t>
            </w:r>
            <w:r w:rsidR="00A2466A">
              <w:rPr>
                <w:lang w:val="es-ES"/>
              </w:rPr>
              <w:t>mares</w:t>
            </w:r>
            <w:r w:rsidRPr="00D97085">
              <w:rPr>
                <w:lang w:val="es-ES"/>
              </w:rPr>
              <w:t>, mo</w:t>
            </w:r>
            <w:r w:rsidR="00A2466A">
              <w:rPr>
                <w:lang w:val="es-ES"/>
              </w:rPr>
              <w:t>ntañas</w:t>
            </w:r>
            <w:r w:rsidRPr="00D97085">
              <w:rPr>
                <w:lang w:val="es-ES"/>
              </w:rPr>
              <w:t xml:space="preserve">) </w:t>
            </w:r>
            <w:r w:rsidR="00A2466A">
              <w:rPr>
                <w:lang w:val="es-ES"/>
              </w:rPr>
              <w:t>y ciudades estado</w:t>
            </w:r>
          </w:p>
          <w:p w14:paraId="26E1341E" w14:textId="35642F8C" w:rsidR="00A44A75" w:rsidRPr="00D97085" w:rsidRDefault="00A2466A">
            <w:pPr>
              <w:numPr>
                <w:ilvl w:val="0"/>
                <w:numId w:val="5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Logros artísticos</w:t>
            </w:r>
            <w:r w:rsidR="0019458C">
              <w:rPr>
                <w:lang w:val="es-ES"/>
              </w:rPr>
              <w:t xml:space="preserve"> </w:t>
            </w:r>
            <w:r w:rsidRPr="00D97085">
              <w:rPr>
                <w:lang w:val="es-ES"/>
              </w:rPr>
              <w:t>(</w:t>
            </w:r>
            <w:r w:rsidR="0019458C">
              <w:rPr>
                <w:lang w:val="es-ES"/>
              </w:rPr>
              <w:t>e</w:t>
            </w:r>
            <w:r w:rsidRPr="00D97085">
              <w:rPr>
                <w:lang w:val="es-ES"/>
              </w:rPr>
              <w:t>scultur</w:t>
            </w:r>
            <w:r w:rsidR="0019458C">
              <w:rPr>
                <w:lang w:val="es-ES"/>
              </w:rPr>
              <w:t>a</w:t>
            </w:r>
            <w:r w:rsidRPr="00D97085">
              <w:rPr>
                <w:lang w:val="es-ES"/>
              </w:rPr>
              <w:t xml:space="preserve">, </w:t>
            </w:r>
            <w:r w:rsidR="0019458C">
              <w:rPr>
                <w:lang w:val="es-ES"/>
              </w:rPr>
              <w:t>cerámica</w:t>
            </w:r>
            <w:r w:rsidRPr="00D97085">
              <w:rPr>
                <w:lang w:val="es-ES"/>
              </w:rPr>
              <w:t>, teatr</w:t>
            </w:r>
            <w:r w:rsidR="0019458C">
              <w:rPr>
                <w:lang w:val="es-ES"/>
              </w:rPr>
              <w:t>o</w:t>
            </w:r>
            <w:r w:rsidRPr="00D97085">
              <w:rPr>
                <w:lang w:val="es-ES"/>
              </w:rPr>
              <w:t>, etc.)</w:t>
            </w:r>
          </w:p>
          <w:p w14:paraId="28993D6A" w14:textId="5DC2E329" w:rsidR="00A44A75" w:rsidRPr="00D97085" w:rsidRDefault="0019458C">
            <w:pPr>
              <w:numPr>
                <w:ilvl w:val="0"/>
                <w:numId w:val="5"/>
              </w:numPr>
              <w:spacing w:after="0" w:line="240" w:lineRule="auto"/>
              <w:rPr>
                <w:lang w:val="es-ES"/>
              </w:rPr>
            </w:pPr>
            <w:r>
              <w:rPr>
                <w:lang w:val="es-ES"/>
              </w:rPr>
              <w:t>Sistemas de g</w:t>
            </w:r>
            <w:r w:rsidRPr="00D97085">
              <w:rPr>
                <w:lang w:val="es-ES"/>
              </w:rPr>
              <w:t>o</w:t>
            </w:r>
            <w:r>
              <w:rPr>
                <w:lang w:val="es-ES"/>
              </w:rPr>
              <w:t>bierno</w:t>
            </w:r>
            <w:r w:rsidRPr="00D97085">
              <w:rPr>
                <w:lang w:val="es-ES"/>
              </w:rPr>
              <w:t xml:space="preserve"> (</w:t>
            </w:r>
            <w:r>
              <w:rPr>
                <w:lang w:val="es-ES"/>
              </w:rPr>
              <w:t>democracia temprana, monarquías</w:t>
            </w:r>
            <w:r w:rsidRPr="00D97085">
              <w:rPr>
                <w:lang w:val="es-ES"/>
              </w:rPr>
              <w:t>, etc.)</w:t>
            </w:r>
          </w:p>
          <w:p w14:paraId="19D5CF2C" w14:textId="77777777" w:rsidR="00A44A75" w:rsidRPr="00D97085" w:rsidRDefault="00A44A75">
            <w:pPr>
              <w:spacing w:after="0" w:line="240" w:lineRule="auto"/>
              <w:rPr>
                <w:lang w:val="es-ES"/>
              </w:rPr>
            </w:pPr>
          </w:p>
          <w:p w14:paraId="3A797F49" w14:textId="46A431F6" w:rsidR="00A44A75" w:rsidRPr="00D97085" w:rsidRDefault="00BF7E83">
            <w:pPr>
              <w:spacing w:after="0" w:line="240" w:lineRule="auto"/>
              <w:rPr>
                <w:i/>
                <w:iCs/>
                <w:lang w:val="es-ES"/>
              </w:rPr>
            </w:pPr>
            <w:r>
              <w:rPr>
                <w:i/>
                <w:iCs/>
                <w:lang w:val="es-ES"/>
              </w:rPr>
              <w:t>Recuerda que</w:t>
            </w:r>
            <w:r w:rsidRPr="00D97085">
              <w:rPr>
                <w:i/>
                <w:iCs/>
                <w:lang w:val="es-ES"/>
              </w:rPr>
              <w:t xml:space="preserve"> esta tabla de anclaje tiene como objetivo enseñar estos conceptos a tus compañeros. Asegúrate de que sea fácil de seguir y esté escrita de forma legible.</w:t>
            </w:r>
          </w:p>
        </w:tc>
      </w:tr>
    </w:tbl>
    <w:p w14:paraId="56A68252" w14:textId="77777777" w:rsidR="00A44A75" w:rsidRPr="00D97085" w:rsidRDefault="00A44A75">
      <w:pPr>
        <w:pStyle w:val="Title"/>
        <w:rPr>
          <w:lang w:val="es-ES"/>
        </w:rPr>
      </w:pPr>
      <w:bookmarkStart w:id="4" w:name="_x6gi7pezw6a3" w:colFirst="0" w:colLast="0"/>
      <w:bookmarkEnd w:id="4"/>
    </w:p>
    <w:sectPr w:rsidR="00A44A75" w:rsidRPr="00D97085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792FCBA" w14:textId="77777777" w:rsidR="00947385" w:rsidRDefault="00947385">
      <w:pPr>
        <w:spacing w:after="0" w:line="240" w:lineRule="auto"/>
      </w:pPr>
      <w:r>
        <w:separator/>
      </w:r>
    </w:p>
  </w:endnote>
  <w:endnote w:type="continuationSeparator" w:id="0">
    <w:p w14:paraId="501F0FD0" w14:textId="77777777" w:rsidR="00947385" w:rsidRDefault="00947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  <w:embedRegular r:id="rId1" w:fontKey="{DA95317D-05C1-7148-B44E-8A30BCA359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14C9F737-645D-B549-B857-FFF4691D54F8}"/>
    <w:embedBold r:id="rId3" w:fontKey="{A5287028-175D-3D4A-AB0E-E14C9DD12A5C}"/>
    <w:embedItalic r:id="rId4" w:fontKey="{C382A537-355D-FA4E-A751-09D9B6879A1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629C9151-81CA-DD49-9372-E9C2FB89BEBC}"/>
    <w:embedBold r:id="rId6" w:fontKey="{56B8C2E6-007F-5B46-ADD1-2F06558AC3F7}"/>
    <w:embedItalic r:id="rId7" w:fontKey="{90AD6CF8-16C1-074B-8EB8-35452AA1F7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1734445-02AB-E548-9A99-DB785BB28864}"/>
    <w:embedBold r:id="rId9" w:fontKey="{901B67DC-AD11-614F-A7EB-23823CE4B53C}"/>
    <w:embedItalic r:id="rId10" w:fontKey="{398182DD-9262-524D-B65B-67E1B26700F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1" w:fontKey="{F229D1FA-0FB4-8D4F-80B4-014E2FDE9C4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7F813C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94E02" w14:textId="421DE43A" w:rsidR="00A44A75" w:rsidRDefault="009A2C37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275B3A2A" wp14:editId="6EDA0EB5">
              <wp:simplePos x="0" y="0"/>
              <wp:positionH relativeFrom="column">
                <wp:posOffset>3124200</wp:posOffset>
              </wp:positionH>
              <wp:positionV relativeFrom="paragraph">
                <wp:posOffset>-238887</wp:posOffset>
              </wp:positionV>
              <wp:extent cx="1838325" cy="241935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38325" cy="2419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C71A8B9" w14:textId="1286816F" w:rsidR="00A44A75" w:rsidRDefault="009A2C37" w:rsidP="009A2C37">
                          <w:pPr>
                            <w:pStyle w:val="Footer"/>
                          </w:pPr>
                          <w:fldSimple w:instr=" TITLE  \* MERGEFORMAT ">
                            <w:r>
                              <w:t>Twists and Turns</w:t>
                            </w:r>
                          </w:fldSimple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275B3A2A" id="Rectangle 1" o:spid="_x0000_s1026" style="position:absolute;margin-left:246pt;margin-top:-18.8pt;width:144.75pt;height:19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" filled="f" stroked="f">
              <v:textbox inset="2.53958mm,1.2694mm,2.53958mm,1.2694mm">
                <w:txbxContent>
                  <w:p w14:paraId="4C71A8B9" w14:textId="1286816F" w:rsidR="00A44A75" w:rsidRDefault="009A2C37" w:rsidP="009A2C37">
                    <w:pPr>
                      <w:pStyle w:val="Footer"/>
                    </w:pPr>
                    <w:fldSimple w:instr=" TITLE  \* MERGEFORMAT ">
                      <w:r>
                        <w:t>Twists and Turns</w:t>
                      </w:r>
                    </w:fldSimple>
                  </w:p>
                </w:txbxContent>
              </v:textbox>
              <w10:wrap type="square"/>
            </v:rect>
          </w:pict>
        </mc:Fallback>
      </mc:AlternateContent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b/>
        <w:bCs/>
        <w:color w:val="000000"/>
      </w:rPr>
      <w:tab/>
    </w:r>
    <w:r w:rsidR="00000000">
      <w:rPr>
        <w:noProof/>
      </w:rPr>
      <w:drawing>
        <wp:anchor distT="0" distB="0" distL="0" distR="0" simplePos="0" relativeHeight="251658240" behindDoc="1" locked="0" layoutInCell="1" hidden="0" allowOverlap="1" wp14:anchorId="3D16FF1C" wp14:editId="0FC94B6E">
          <wp:simplePos x="0" y="0"/>
          <wp:positionH relativeFrom="column">
            <wp:posOffset>1040569</wp:posOffset>
          </wp:positionH>
          <wp:positionV relativeFrom="paragraph">
            <wp:posOffset>-239931</wp:posOffset>
          </wp:positionV>
          <wp:extent cx="4902200" cy="508000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902200" cy="508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55121E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left" w:pos="934"/>
      </w:tabs>
      <w:spacing w:after="0" w:line="240" w:lineRule="auto"/>
      <w:rPr>
        <w:b/>
        <w:bCs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3CF993" w14:textId="77777777" w:rsidR="00947385" w:rsidRDefault="00947385">
      <w:pPr>
        <w:spacing w:after="0" w:line="240" w:lineRule="auto"/>
      </w:pPr>
      <w:r>
        <w:separator/>
      </w:r>
    </w:p>
  </w:footnote>
  <w:footnote w:type="continuationSeparator" w:id="0">
    <w:p w14:paraId="05A69635" w14:textId="77777777" w:rsidR="00947385" w:rsidRDefault="00947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0CC4C0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07AE5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B4586" w14:textId="77777777" w:rsidR="00A44A75" w:rsidRDefault="00A44A75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C64B2B"/>
    <w:multiLevelType w:val="multilevel"/>
    <w:tmpl w:val="7F74053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D291F2D"/>
    <w:multiLevelType w:val="multilevel"/>
    <w:tmpl w:val="F918A72E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DE4DEC"/>
    <w:multiLevelType w:val="multilevel"/>
    <w:tmpl w:val="3FC4CCE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F4028BC"/>
    <w:multiLevelType w:val="multilevel"/>
    <w:tmpl w:val="CB389F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1BE6570"/>
    <w:multiLevelType w:val="hybridMultilevel"/>
    <w:tmpl w:val="8C2011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6A43394"/>
    <w:multiLevelType w:val="multilevel"/>
    <w:tmpl w:val="D7CE73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54394EBB"/>
    <w:multiLevelType w:val="hybridMultilevel"/>
    <w:tmpl w:val="1FB234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8D7768"/>
    <w:multiLevelType w:val="multilevel"/>
    <w:tmpl w:val="F0C0906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5DBD73D0"/>
    <w:multiLevelType w:val="multilevel"/>
    <w:tmpl w:val="2646D16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5E18767C"/>
    <w:multiLevelType w:val="multilevel"/>
    <w:tmpl w:val="73D085A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6DE95851"/>
    <w:multiLevelType w:val="multilevel"/>
    <w:tmpl w:val="B4B863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7A0C6D1C"/>
    <w:multiLevelType w:val="multilevel"/>
    <w:tmpl w:val="D5B2CCE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7BBE0BCB"/>
    <w:multiLevelType w:val="multilevel"/>
    <w:tmpl w:val="26E81E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841699915">
    <w:abstractNumId w:val="9"/>
  </w:num>
  <w:num w:numId="2" w16cid:durableId="1335303117">
    <w:abstractNumId w:val="3"/>
  </w:num>
  <w:num w:numId="3" w16cid:durableId="1252621072">
    <w:abstractNumId w:val="1"/>
  </w:num>
  <w:num w:numId="4" w16cid:durableId="1635066002">
    <w:abstractNumId w:val="2"/>
  </w:num>
  <w:num w:numId="5" w16cid:durableId="494036925">
    <w:abstractNumId w:val="8"/>
  </w:num>
  <w:num w:numId="6" w16cid:durableId="1771848013">
    <w:abstractNumId w:val="11"/>
  </w:num>
  <w:num w:numId="7" w16cid:durableId="1585383484">
    <w:abstractNumId w:val="10"/>
  </w:num>
  <w:num w:numId="8" w16cid:durableId="1728262293">
    <w:abstractNumId w:val="0"/>
  </w:num>
  <w:num w:numId="9" w16cid:durableId="1814635366">
    <w:abstractNumId w:val="7"/>
  </w:num>
  <w:num w:numId="10" w16cid:durableId="1536651278">
    <w:abstractNumId w:val="5"/>
  </w:num>
  <w:num w:numId="11" w16cid:durableId="1296905603">
    <w:abstractNumId w:val="12"/>
  </w:num>
  <w:num w:numId="12" w16cid:durableId="1771200790">
    <w:abstractNumId w:val="6"/>
  </w:num>
  <w:num w:numId="13" w16cid:durableId="72903485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4"/>
  <w:embedTrueTypeFonts/>
  <w:proofState w:spelling="clean" w:grammar="clean"/>
  <w:attachedTemplate r:id="rId1"/>
  <w:linkStyle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4A75"/>
    <w:rsid w:val="000E2C0E"/>
    <w:rsid w:val="00144E9C"/>
    <w:rsid w:val="00181E4C"/>
    <w:rsid w:val="001930B2"/>
    <w:rsid w:val="0019458C"/>
    <w:rsid w:val="001A4D05"/>
    <w:rsid w:val="001D4000"/>
    <w:rsid w:val="001D5C92"/>
    <w:rsid w:val="001E4CCA"/>
    <w:rsid w:val="00222C7A"/>
    <w:rsid w:val="002301F0"/>
    <w:rsid w:val="00280EEE"/>
    <w:rsid w:val="002D0973"/>
    <w:rsid w:val="002E61AB"/>
    <w:rsid w:val="00321E9A"/>
    <w:rsid w:val="003673C1"/>
    <w:rsid w:val="00385B2F"/>
    <w:rsid w:val="00482A7C"/>
    <w:rsid w:val="00485B97"/>
    <w:rsid w:val="004A2DEF"/>
    <w:rsid w:val="00521F9B"/>
    <w:rsid w:val="00544C48"/>
    <w:rsid w:val="005F6CE3"/>
    <w:rsid w:val="00600596"/>
    <w:rsid w:val="0072366E"/>
    <w:rsid w:val="007512D5"/>
    <w:rsid w:val="00752E5C"/>
    <w:rsid w:val="00883754"/>
    <w:rsid w:val="00884889"/>
    <w:rsid w:val="00947385"/>
    <w:rsid w:val="009A2C37"/>
    <w:rsid w:val="00A2466A"/>
    <w:rsid w:val="00A40E39"/>
    <w:rsid w:val="00A439B8"/>
    <w:rsid w:val="00A44A75"/>
    <w:rsid w:val="00A701F3"/>
    <w:rsid w:val="00AB636E"/>
    <w:rsid w:val="00B97EB5"/>
    <w:rsid w:val="00BC5A67"/>
    <w:rsid w:val="00BD375C"/>
    <w:rsid w:val="00BF7E83"/>
    <w:rsid w:val="00C95112"/>
    <w:rsid w:val="00CA4BC7"/>
    <w:rsid w:val="00D3132F"/>
    <w:rsid w:val="00D73264"/>
    <w:rsid w:val="00D97085"/>
    <w:rsid w:val="00DF4C77"/>
    <w:rsid w:val="00E3337C"/>
    <w:rsid w:val="00E629FB"/>
    <w:rsid w:val="00E77946"/>
    <w:rsid w:val="00FF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DFC81B"/>
  <w15:docId w15:val="{22247179-5BD5-F941-B916-36853308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9A2C37"/>
    <w:rPr>
      <w:rFonts w:eastAsiaTheme="minorHAnsi"/>
      <w:kern w:val="2"/>
      <w:lang w:val="en-US"/>
      <w14:ligatures w14:val="standardContextu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9A2C37"/>
    <w:pPr>
      <w:spacing w:before="200" w:after="120" w:line="240" w:lineRule="auto"/>
      <w:outlineLvl w:val="0"/>
    </w:pPr>
    <w:rPr>
      <w:rFonts w:eastAsia="Times New Roman"/>
      <w:b/>
      <w:bCs/>
      <w:color w:val="971D20" w:themeColor="accent3"/>
      <w:kern w:val="36"/>
      <w:shd w:val="clear" w:color="auto" w:fill="FFFFFF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A2C37"/>
    <w:pPr>
      <w:outlineLvl w:val="1"/>
    </w:pPr>
    <w:rPr>
      <w:i/>
      <w:iCs/>
      <w:color w:val="971D20" w:themeColor="accent3"/>
    </w:rPr>
  </w:style>
  <w:style w:type="paragraph" w:styleId="Heading3">
    <w:name w:val="heading 3"/>
    <w:aliases w:val="Caption/Cutline/Citation"/>
    <w:basedOn w:val="Normal"/>
    <w:next w:val="Normal"/>
    <w:link w:val="Heading3Char"/>
    <w:uiPriority w:val="9"/>
    <w:unhideWhenUsed/>
    <w:qFormat/>
    <w:rsid w:val="009A2C37"/>
    <w:pPr>
      <w:outlineLvl w:val="2"/>
    </w:pPr>
    <w:rPr>
      <w:i/>
      <w:iCs/>
      <w:sz w:val="18"/>
      <w:szCs w:val="18"/>
    </w:rPr>
  </w:style>
  <w:style w:type="paragraph" w:styleId="Heading4">
    <w:name w:val="heading 4"/>
    <w:basedOn w:val="Footer"/>
    <w:next w:val="Normal"/>
    <w:link w:val="Heading4Char"/>
    <w:uiPriority w:val="9"/>
    <w:unhideWhenUsed/>
    <w:qFormat/>
    <w:rsid w:val="009A2C37"/>
    <w:rPr>
      <w:b w:val="0"/>
      <w:bCs w:val="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A2C37"/>
    <w:pPr>
      <w:keepNext/>
      <w:keepLines/>
      <w:spacing w:before="80" w:after="40"/>
      <w:outlineLvl w:val="4"/>
    </w:pPr>
    <w:rPr>
      <w:rFonts w:eastAsiaTheme="majorEastAsia" w:cstheme="majorBidi"/>
      <w:color w:val="1E41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A2C3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A2C3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A2C3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A2C3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  <w:rsid w:val="009A2C3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9A2C37"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aliases w:val="Document Title"/>
    <w:basedOn w:val="Normal"/>
    <w:next w:val="Normal"/>
    <w:link w:val="TitleChar"/>
    <w:uiPriority w:val="10"/>
    <w:qFormat/>
    <w:rsid w:val="009A2C37"/>
    <w:rPr>
      <w:b/>
      <w:bCs/>
      <w: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character" w:customStyle="1" w:styleId="Heading7Char">
    <w:name w:val="Heading 7 Char"/>
    <w:basedOn w:val="DefaultParagraphFont"/>
    <w:link w:val="Heading7"/>
    <w:uiPriority w:val="9"/>
    <w:semiHidden/>
    <w:rsid w:val="009A2C37"/>
    <w:rPr>
      <w:rFonts w:eastAsiaTheme="majorEastAsia" w:cstheme="majorBidi"/>
      <w:color w:val="595959" w:themeColor="text1" w:themeTint="A6"/>
      <w:kern w:val="2"/>
      <w:lang w:val="en-US"/>
      <w14:ligatures w14:val="standardContextual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A2C37"/>
    <w:rPr>
      <w:rFonts w:eastAsiaTheme="majorEastAsia" w:cstheme="majorBidi"/>
      <w:i/>
      <w:iCs/>
      <w:color w:val="272727" w:themeColor="text1" w:themeTint="D8"/>
      <w:kern w:val="2"/>
      <w:lang w:val="en-US"/>
      <w14:ligatures w14:val="standardContextual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A2C37"/>
    <w:rPr>
      <w:rFonts w:eastAsiaTheme="majorEastAsia" w:cstheme="majorBidi"/>
      <w:color w:val="272727" w:themeColor="text1" w:themeTint="D8"/>
      <w:kern w:val="2"/>
      <w:lang w:val="en-US"/>
      <w14:ligatures w14:val="standardContextual"/>
    </w:rPr>
  </w:style>
  <w:style w:type="character" w:customStyle="1" w:styleId="Heading1Char">
    <w:name w:val="Heading 1 Char"/>
    <w:basedOn w:val="DefaultParagraphFont"/>
    <w:link w:val="Heading1"/>
    <w:uiPriority w:val="9"/>
    <w:rsid w:val="009A2C37"/>
    <w:rPr>
      <w:rFonts w:eastAsia="Times New Roman"/>
      <w:b/>
      <w:bCs/>
      <w:color w:val="971D20" w:themeColor="accent3"/>
      <w:kern w:val="36"/>
      <w:lang w:val="en-US"/>
    </w:rPr>
  </w:style>
  <w:style w:type="character" w:customStyle="1" w:styleId="Heading2Char">
    <w:name w:val="Heading 2 Char"/>
    <w:basedOn w:val="DefaultParagraphFont"/>
    <w:link w:val="Heading2"/>
    <w:uiPriority w:val="9"/>
    <w:rsid w:val="009A2C37"/>
    <w:rPr>
      <w:rFonts w:eastAsiaTheme="minorHAnsi"/>
      <w:i/>
      <w:iCs/>
      <w:color w:val="971D20" w:themeColor="accent3"/>
      <w:kern w:val="2"/>
      <w:lang w:val="en-US"/>
      <w14:ligatures w14:val="standardContextual"/>
    </w:rPr>
  </w:style>
  <w:style w:type="character" w:customStyle="1" w:styleId="Heading3Char">
    <w:name w:val="Heading 3 Char"/>
    <w:aliases w:val="Caption/Cutline/Citation Char"/>
    <w:basedOn w:val="DefaultParagraphFont"/>
    <w:link w:val="Heading3"/>
    <w:uiPriority w:val="9"/>
    <w:rsid w:val="009A2C37"/>
    <w:rPr>
      <w:rFonts w:eastAsiaTheme="minorHAnsi"/>
      <w:i/>
      <w:iCs/>
      <w:kern w:val="2"/>
      <w:sz w:val="18"/>
      <w:szCs w:val="18"/>
      <w:lang w:val="en-US"/>
      <w14:ligatures w14:val="standardContextual"/>
    </w:rPr>
  </w:style>
  <w:style w:type="character" w:customStyle="1" w:styleId="Heading4Char">
    <w:name w:val="Heading 4 Char"/>
    <w:basedOn w:val="DefaultParagraphFont"/>
    <w:link w:val="Heading4"/>
    <w:uiPriority w:val="9"/>
    <w:rsid w:val="009A2C37"/>
    <w:rPr>
      <w:rFonts w:eastAsiaTheme="minorHAnsi"/>
      <w:caps/>
      <w:kern w:val="2"/>
      <w:lang w:val="en-US"/>
      <w14:ligatures w14:val="standardContextual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A2C37"/>
    <w:rPr>
      <w:rFonts w:eastAsiaTheme="majorEastAsia" w:cstheme="majorBidi"/>
      <w:color w:val="1E4161" w:themeColor="accent1" w:themeShade="BF"/>
      <w:kern w:val="2"/>
      <w:lang w:val="en-US"/>
      <w14:ligatures w14:val="standardContextual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A2C37"/>
    <w:rPr>
      <w:rFonts w:eastAsiaTheme="majorEastAsia" w:cstheme="majorBidi"/>
      <w:i/>
      <w:iCs/>
      <w:color w:val="595959" w:themeColor="text1" w:themeTint="A6"/>
      <w:kern w:val="2"/>
      <w:lang w:val="en-US"/>
      <w14:ligatures w14:val="standardContextual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9A2C37"/>
    <w:rPr>
      <w:rFonts w:eastAsiaTheme="minorHAnsi"/>
      <w:b/>
      <w:bCs/>
      <w:caps/>
      <w:kern w:val="2"/>
      <w:sz w:val="32"/>
      <w:szCs w:val="32"/>
      <w:lang w:val="en-US"/>
      <w14:ligatures w14:val="standardContextual"/>
    </w:rPr>
  </w:style>
  <w:style w:type="character" w:styleId="FollowedHyperlink">
    <w:name w:val="FollowedHyperlink"/>
    <w:basedOn w:val="DefaultParagraphFont"/>
    <w:uiPriority w:val="99"/>
    <w:semiHidden/>
    <w:unhideWhenUsed/>
    <w:rsid w:val="009A2C37"/>
    <w:rPr>
      <w:color w:val="288AC3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9A2C37"/>
    <w:pPr>
      <w:tabs>
        <w:tab w:val="left" w:pos="934"/>
      </w:tabs>
      <w:spacing w:after="0" w:line="240" w:lineRule="auto"/>
      <w:jc w:val="right"/>
      <w:outlineLvl w:val="3"/>
    </w:pPr>
    <w:rPr>
      <w:b/>
      <w:bCs/>
      <w:caps/>
    </w:rPr>
  </w:style>
  <w:style w:type="character" w:customStyle="1" w:styleId="FooterChar">
    <w:name w:val="Footer Char"/>
    <w:basedOn w:val="DefaultParagraphFont"/>
    <w:link w:val="Footer"/>
    <w:uiPriority w:val="99"/>
    <w:rsid w:val="009A2C37"/>
    <w:rPr>
      <w:rFonts w:eastAsiaTheme="minorHAnsi"/>
      <w:b/>
      <w:bCs/>
      <w:caps/>
      <w:kern w:val="2"/>
      <w:lang w:val="en-US"/>
      <w14:ligatures w14:val="standardContextual"/>
    </w:rPr>
  </w:style>
  <w:style w:type="paragraph" w:styleId="NormalWeb">
    <w:name w:val="Normal (Web)"/>
    <w:basedOn w:val="Normal"/>
    <w:uiPriority w:val="99"/>
    <w:semiHidden/>
    <w:unhideWhenUsed/>
    <w:rsid w:val="009A2C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BlockQuote">
    <w:name w:val="Block Quote"/>
    <w:basedOn w:val="Normal"/>
    <w:qFormat/>
    <w:rsid w:val="009A2C37"/>
    <w:pPr>
      <w:ind w:left="720"/>
    </w:pPr>
    <w:rPr>
      <w:i/>
    </w:rPr>
  </w:style>
  <w:style w:type="character" w:styleId="Hyperlink">
    <w:name w:val="Hyperlink"/>
    <w:basedOn w:val="DefaultParagraphFont"/>
    <w:uiPriority w:val="99"/>
    <w:unhideWhenUsed/>
    <w:rsid w:val="009A2C37"/>
    <w:rPr>
      <w:color w:val="285782" w:themeColor="accent1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A2C37"/>
    <w:rPr>
      <w:color w:val="605E5C"/>
      <w:shd w:val="clear" w:color="auto" w:fill="E1DFDD"/>
    </w:rPr>
  </w:style>
  <w:style w:type="paragraph" w:customStyle="1" w:styleId="AnswerKey">
    <w:name w:val="Answer Key"/>
    <w:basedOn w:val="Normal"/>
    <w:qFormat/>
    <w:rsid w:val="009A2C37"/>
    <w:rPr>
      <w:color w:val="D30F7F" w:themeColor="accent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anngracia/Library/Group%20Containers/UBF8T346G9.Office/User%20Content.localized/Templates.localized/LEARN%20Vertical%20Template%202025.dotx" TargetMode="External"/></Relationships>
</file>

<file path=word/theme/theme1.xml><?xml version="1.0" encoding="utf-8"?>
<a:theme xmlns:a="http://schemas.openxmlformats.org/drawingml/2006/main" name="Office Theme">
  <a:themeElements>
    <a:clrScheme name="LEARN 2025">
      <a:dk1>
        <a:srgbClr val="000000"/>
      </a:dk1>
      <a:lt1>
        <a:srgbClr val="FFFFFF"/>
      </a:lt1>
      <a:dk2>
        <a:srgbClr val="595959"/>
      </a:dk2>
      <a:lt2>
        <a:srgbClr val="EEEEEE"/>
      </a:lt2>
      <a:accent1>
        <a:srgbClr val="285782"/>
      </a:accent1>
      <a:accent2>
        <a:srgbClr val="008CC9"/>
      </a:accent2>
      <a:accent3>
        <a:srgbClr val="971D20"/>
      </a:accent3>
      <a:accent4>
        <a:srgbClr val="E8BF3C"/>
      </a:accent4>
      <a:accent5>
        <a:srgbClr val="D30F7F"/>
      </a:accent5>
      <a:accent6>
        <a:srgbClr val="FFFFFF"/>
      </a:accent6>
      <a:hlink>
        <a:srgbClr val="288AC3"/>
      </a:hlink>
      <a:folHlink>
        <a:srgbClr val="288AC3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LEARN Vertical Template 2025.dotx</Template>
  <TotalTime>0</TotalTime>
  <Pages>3</Pages>
  <Words>619</Words>
  <Characters>3128</Characters>
  <Application>Microsoft Office Word</Application>
  <DocSecurity>0</DocSecurity>
  <Lines>82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Twists and Turns</vt:lpstr>
    </vt:vector>
  </TitlesOfParts>
  <Manager/>
  <Company/>
  <LinksUpToDate>false</LinksUpToDate>
  <CharactersWithSpaces>3718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Twists and Turns</dc:title>
  <dc:subject/>
  <dc:creator>K20 Center</dc:creator>
  <cp:keywords/>
  <dc:description/>
  <cp:lastModifiedBy>Gracia, Ann M.</cp:lastModifiedBy>
  <cp:revision>3</cp:revision>
  <cp:lastPrinted>2026-01-23T18:02:00Z</cp:lastPrinted>
  <dcterms:created xsi:type="dcterms:W3CDTF">2026-01-23T18:02:00Z</dcterms:created>
  <dcterms:modified xsi:type="dcterms:W3CDTF">2026-01-23T18:02:00Z</dcterms:modified>
  <cp:category/>
</cp:coreProperties>
</file>