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00E973" w14:textId="57109D24" w:rsidR="00A44A75" w:rsidRPr="009352DC" w:rsidRDefault="00544C48" w:rsidP="009352DC">
      <w:pPr>
        <w:pStyle w:val="Title"/>
      </w:pPr>
      <w:r w:rsidRPr="009352DC">
        <w:t>Research Task Cards </w:t>
      </w:r>
    </w:p>
    <w:tbl>
      <w:tblPr>
        <w:tblStyle w:val="a"/>
        <w:tblW w:w="9000" w:type="dxa"/>
        <w:tblInd w:w="0" w:type="dxa"/>
        <w:tblBorders>
          <w:top w:val="single" w:sz="4" w:space="0" w:color="288AC3"/>
          <w:left w:val="single" w:sz="4" w:space="0" w:color="288AC3"/>
          <w:bottom w:val="single" w:sz="4" w:space="0" w:color="288AC3"/>
          <w:right w:val="single" w:sz="4" w:space="0" w:color="288AC3"/>
          <w:insideH w:val="single" w:sz="4" w:space="0" w:color="288AC3"/>
          <w:insideV w:val="single" w:sz="4" w:space="0" w:color="288AC3"/>
        </w:tblBorders>
        <w:tblLayout w:type="fixed"/>
        <w:tblLook w:val="0600" w:firstRow="0" w:lastRow="0" w:firstColumn="0" w:lastColumn="0" w:noHBand="1" w:noVBand="1"/>
      </w:tblPr>
      <w:tblGrid>
        <w:gridCol w:w="9000"/>
      </w:tblGrid>
      <w:tr w:rsidR="00A44A75" w14:paraId="2D8FBE31" w14:textId="77777777">
        <w:trPr>
          <w:trHeight w:val="589"/>
          <w:tblHeader/>
        </w:trPr>
        <w:tc>
          <w:tcPr>
            <w:tcW w:w="9000" w:type="dxa"/>
            <w:shd w:val="clear" w:color="auto" w:fill="275781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2A08C58F" w14:textId="77777777" w:rsidR="00A44A75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The Iliad and the Trojan War</w:t>
            </w:r>
          </w:p>
        </w:tc>
      </w:tr>
      <w:tr w:rsidR="00A44A75" w14:paraId="714ED59C" w14:textId="77777777">
        <w:trPr>
          <w:trHeight w:val="694"/>
        </w:trPr>
        <w:tc>
          <w:tcPr>
            <w:tcW w:w="9000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7E801CF6" w14:textId="77777777" w:rsidR="00A44A75" w:rsidRDefault="00000000">
            <w:pPr>
              <w:spacing w:after="0" w:line="240" w:lineRule="auto"/>
            </w:pPr>
            <w:r>
              <w:t>Your Anchor Chart must include each of these:</w:t>
            </w:r>
          </w:p>
          <w:p w14:paraId="13E40E4B" w14:textId="09AB4181" w:rsidR="00A44A75" w:rsidRDefault="00000000" w:rsidP="009352DC">
            <w:pPr>
              <w:numPr>
                <w:ilvl w:val="0"/>
                <w:numId w:val="14"/>
              </w:numPr>
              <w:spacing w:after="0" w:line="240" w:lineRule="auto"/>
            </w:pPr>
            <w:r>
              <w:t>A title (written prominently)</w:t>
            </w:r>
            <w:r w:rsidR="00E629FB">
              <w:t>.</w:t>
            </w:r>
          </w:p>
          <w:p w14:paraId="2F050F91" w14:textId="7869B0A9" w:rsidR="00A44A75" w:rsidRDefault="00000000" w:rsidP="009352DC">
            <w:pPr>
              <w:numPr>
                <w:ilvl w:val="0"/>
                <w:numId w:val="14"/>
              </w:numPr>
              <w:spacing w:after="0" w:line="240" w:lineRule="auto"/>
            </w:pPr>
            <w:r>
              <w:t>An image that illustrates an important concept for the topic</w:t>
            </w:r>
            <w:r w:rsidR="00E629FB">
              <w:t>.</w:t>
            </w:r>
          </w:p>
          <w:p w14:paraId="7032E99E" w14:textId="77777777" w:rsidR="00A44A75" w:rsidRDefault="00A44A75">
            <w:pPr>
              <w:spacing w:after="0" w:line="240" w:lineRule="auto"/>
            </w:pPr>
          </w:p>
          <w:p w14:paraId="6C393839" w14:textId="48B3D309" w:rsidR="00A44A75" w:rsidRDefault="00C40110">
            <w:pPr>
              <w:spacing w:after="0" w:line="240" w:lineRule="auto"/>
            </w:pPr>
            <w:r w:rsidRPr="00C40110">
              <w:t>Your Anchor Chart must include a short paragraph about 3 of the following concepts:</w:t>
            </w:r>
          </w:p>
          <w:p w14:paraId="6A2EDD36" w14:textId="3C384F9E" w:rsidR="00A44A75" w:rsidRDefault="00544C48">
            <w:pPr>
              <w:numPr>
                <w:ilvl w:val="0"/>
                <w:numId w:val="3"/>
              </w:numPr>
              <w:spacing w:after="0" w:line="240" w:lineRule="auto"/>
            </w:pPr>
            <w:proofErr w:type="gramStart"/>
            <w:r>
              <w:t>A brief summary</w:t>
            </w:r>
            <w:proofErr w:type="gramEnd"/>
            <w:r>
              <w:t xml:space="preserve"> of the Trojan War.</w:t>
            </w:r>
          </w:p>
          <w:p w14:paraId="22E96039" w14:textId="77777777" w:rsidR="00A44A75" w:rsidRDefault="00000000">
            <w:pPr>
              <w:numPr>
                <w:ilvl w:val="0"/>
                <w:numId w:val="3"/>
              </w:numPr>
              <w:spacing w:after="0" w:line="240" w:lineRule="auto"/>
            </w:pPr>
            <w:r>
              <w:t>Major characters (at least 3)</w:t>
            </w:r>
          </w:p>
          <w:p w14:paraId="6E1D2AFE" w14:textId="3FE6FD2F" w:rsidR="00A44A75" w:rsidRDefault="00000000">
            <w:pPr>
              <w:numPr>
                <w:ilvl w:val="1"/>
                <w:numId w:val="3"/>
              </w:numPr>
              <w:spacing w:after="0" w:line="240" w:lineRule="auto"/>
            </w:pPr>
            <w:r>
              <w:t>Who they were and what role they played in the story</w:t>
            </w:r>
            <w:r w:rsidR="00544C48">
              <w:t>.</w:t>
            </w:r>
          </w:p>
          <w:p w14:paraId="70074CA1" w14:textId="77777777" w:rsidR="00A44A75" w:rsidRDefault="00000000">
            <w:pPr>
              <w:numPr>
                <w:ilvl w:val="0"/>
                <w:numId w:val="3"/>
              </w:numPr>
              <w:spacing w:after="0" w:line="240" w:lineRule="auto"/>
            </w:pPr>
            <w:r>
              <w:t>The role of gods and goddesses in the war.</w:t>
            </w:r>
          </w:p>
          <w:p w14:paraId="6313AE27" w14:textId="1B8BDA34" w:rsidR="00A44A75" w:rsidRDefault="00000000">
            <w:pPr>
              <w:numPr>
                <w:ilvl w:val="0"/>
                <w:numId w:val="3"/>
              </w:numPr>
              <w:spacing w:after="0" w:line="240" w:lineRule="auto"/>
            </w:pPr>
            <w:r>
              <w:t>Connections between The Iliad and the Odyssey</w:t>
            </w:r>
            <w:r w:rsidR="00544C48">
              <w:t>.</w:t>
            </w:r>
          </w:p>
          <w:p w14:paraId="050CFD24" w14:textId="77777777" w:rsidR="00A44A75" w:rsidRDefault="00A44A75">
            <w:pPr>
              <w:spacing w:after="0" w:line="240" w:lineRule="auto"/>
              <w:ind w:left="720"/>
            </w:pPr>
          </w:p>
          <w:p w14:paraId="5E5801ED" w14:textId="77777777" w:rsidR="00A44A75" w:rsidRDefault="00000000">
            <w:pPr>
              <w:spacing w:after="0" w:line="240" w:lineRule="auto"/>
              <w:rPr>
                <w:i/>
                <w:iCs/>
              </w:rPr>
            </w:pPr>
            <w:r>
              <w:rPr>
                <w:i/>
                <w:iCs/>
              </w:rPr>
              <w:t>Remember: This Anchor Chart is meant to teach your classmates about these concepts. Make sure it is easy to follow and written legibly.</w:t>
            </w:r>
          </w:p>
        </w:tc>
      </w:tr>
    </w:tbl>
    <w:p w14:paraId="7865ACD1" w14:textId="77777777" w:rsidR="00A44A75" w:rsidRDefault="00A44A75"/>
    <w:p w14:paraId="6FA3C463" w14:textId="77777777" w:rsidR="00A44A75" w:rsidRDefault="00A44A75">
      <w:pPr>
        <w:pStyle w:val="Title"/>
      </w:pPr>
      <w:bookmarkStart w:id="0" w:name="_me8049ky0dju" w:colFirst="0" w:colLast="0"/>
      <w:bookmarkEnd w:id="0"/>
    </w:p>
    <w:tbl>
      <w:tblPr>
        <w:tblStyle w:val="a0"/>
        <w:tblW w:w="9000" w:type="dxa"/>
        <w:tblInd w:w="0" w:type="dxa"/>
        <w:tblBorders>
          <w:top w:val="single" w:sz="4" w:space="0" w:color="288AC3"/>
          <w:left w:val="single" w:sz="4" w:space="0" w:color="288AC3"/>
          <w:bottom w:val="single" w:sz="4" w:space="0" w:color="288AC3"/>
          <w:right w:val="single" w:sz="4" w:space="0" w:color="288AC3"/>
          <w:insideH w:val="single" w:sz="4" w:space="0" w:color="288AC3"/>
          <w:insideV w:val="single" w:sz="4" w:space="0" w:color="288AC3"/>
        </w:tblBorders>
        <w:tblLayout w:type="fixed"/>
        <w:tblLook w:val="0600" w:firstRow="0" w:lastRow="0" w:firstColumn="0" w:lastColumn="0" w:noHBand="1" w:noVBand="1"/>
      </w:tblPr>
      <w:tblGrid>
        <w:gridCol w:w="9000"/>
      </w:tblGrid>
      <w:tr w:rsidR="00A44A75" w14:paraId="5C7FDBF1" w14:textId="77777777">
        <w:trPr>
          <w:trHeight w:val="589"/>
          <w:tblHeader/>
        </w:trPr>
        <w:tc>
          <w:tcPr>
            <w:tcW w:w="9000" w:type="dxa"/>
            <w:shd w:val="clear" w:color="auto" w:fill="275781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78B1EA8B" w14:textId="77777777" w:rsidR="00A44A75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Greek Gods and Goddesses</w:t>
            </w:r>
          </w:p>
        </w:tc>
      </w:tr>
      <w:tr w:rsidR="00A44A75" w14:paraId="5AEA052A" w14:textId="77777777">
        <w:trPr>
          <w:trHeight w:val="694"/>
        </w:trPr>
        <w:tc>
          <w:tcPr>
            <w:tcW w:w="90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2599B9" w14:textId="77777777" w:rsidR="00A44A75" w:rsidRDefault="00000000">
            <w:pPr>
              <w:spacing w:after="0" w:line="240" w:lineRule="auto"/>
            </w:pPr>
            <w:r>
              <w:t>Your Anchor Chart must include each of these:</w:t>
            </w:r>
          </w:p>
          <w:p w14:paraId="2D871AA3" w14:textId="0650D1AC" w:rsidR="00A44A75" w:rsidRDefault="00000000">
            <w:pPr>
              <w:numPr>
                <w:ilvl w:val="0"/>
                <w:numId w:val="2"/>
              </w:numPr>
              <w:spacing w:after="0" w:line="240" w:lineRule="auto"/>
            </w:pPr>
            <w:r>
              <w:t>A title (written prominently)</w:t>
            </w:r>
            <w:r w:rsidR="00544C48">
              <w:t>.</w:t>
            </w:r>
          </w:p>
          <w:p w14:paraId="33159D2F" w14:textId="5F3EC678" w:rsidR="00A44A75" w:rsidRDefault="00000000">
            <w:pPr>
              <w:numPr>
                <w:ilvl w:val="0"/>
                <w:numId w:val="2"/>
              </w:numPr>
              <w:spacing w:after="0" w:line="240" w:lineRule="auto"/>
            </w:pPr>
            <w:r>
              <w:t>An image that illustrates an important concept for the topic</w:t>
            </w:r>
            <w:r w:rsidR="00544C48">
              <w:t>.</w:t>
            </w:r>
          </w:p>
          <w:p w14:paraId="5F3BCFDE" w14:textId="77777777" w:rsidR="00A44A75" w:rsidRDefault="00A44A75">
            <w:pPr>
              <w:spacing w:after="0" w:line="240" w:lineRule="auto"/>
            </w:pPr>
          </w:p>
          <w:p w14:paraId="770AC220" w14:textId="77777777" w:rsidR="00C40110" w:rsidRDefault="00C40110" w:rsidP="00C40110">
            <w:pPr>
              <w:spacing w:after="0" w:line="240" w:lineRule="auto"/>
            </w:pPr>
            <w:r w:rsidRPr="00C40110">
              <w:t>Your Anchor Chart must include a short paragraph about 3 of the following concepts:</w:t>
            </w:r>
          </w:p>
          <w:p w14:paraId="31D23D72" w14:textId="77777777" w:rsidR="00A44A75" w:rsidRDefault="00000000">
            <w:pPr>
              <w:numPr>
                <w:ilvl w:val="0"/>
                <w:numId w:val="8"/>
              </w:numPr>
              <w:spacing w:after="0" w:line="240" w:lineRule="auto"/>
            </w:pPr>
            <w:r>
              <w:t>Names and roles of at least 3 major Olympian gods (Zeus, Athena, Poseidon, etc.).</w:t>
            </w:r>
          </w:p>
          <w:p w14:paraId="698C0FDC" w14:textId="77777777" w:rsidR="00A44A75" w:rsidRDefault="00000000">
            <w:pPr>
              <w:numPr>
                <w:ilvl w:val="0"/>
                <w:numId w:val="8"/>
              </w:numPr>
              <w:spacing w:after="0" w:line="240" w:lineRule="auto"/>
            </w:pPr>
            <w:r>
              <w:t>3 examples of punishment/reward from gods.</w:t>
            </w:r>
          </w:p>
          <w:p w14:paraId="3D4955C5" w14:textId="3E9A8941" w:rsidR="00A44A75" w:rsidRDefault="00000000">
            <w:pPr>
              <w:numPr>
                <w:ilvl w:val="1"/>
                <w:numId w:val="8"/>
              </w:numPr>
              <w:spacing w:after="0" w:line="240" w:lineRule="auto"/>
            </w:pPr>
            <w:r>
              <w:t>Include who and why</w:t>
            </w:r>
          </w:p>
          <w:p w14:paraId="416C4128" w14:textId="77777777" w:rsidR="00A44A75" w:rsidRDefault="00000000">
            <w:pPr>
              <w:numPr>
                <w:ilvl w:val="0"/>
                <w:numId w:val="8"/>
              </w:numPr>
              <w:spacing w:after="0" w:line="240" w:lineRule="auto"/>
            </w:pPr>
            <w:r>
              <w:t>The importance of rituals, sacrifices, and temples to Ancient Greeks.</w:t>
            </w:r>
          </w:p>
          <w:p w14:paraId="710C6628" w14:textId="77777777" w:rsidR="00A44A75" w:rsidRDefault="00000000">
            <w:pPr>
              <w:numPr>
                <w:ilvl w:val="0"/>
                <w:numId w:val="8"/>
              </w:numPr>
              <w:spacing w:after="0" w:line="240" w:lineRule="auto"/>
            </w:pPr>
            <w:r>
              <w:t xml:space="preserve">The Greek concept of hospitality </w:t>
            </w:r>
            <w:r>
              <w:rPr>
                <w:i/>
                <w:iCs/>
              </w:rPr>
              <w:t>(xenia)</w:t>
            </w:r>
            <w:r>
              <w:t xml:space="preserve"> and how it connects to the gods.</w:t>
            </w:r>
          </w:p>
          <w:p w14:paraId="03B80971" w14:textId="77777777" w:rsidR="00A44A75" w:rsidRDefault="00A44A75">
            <w:pPr>
              <w:spacing w:after="0" w:line="240" w:lineRule="auto"/>
            </w:pPr>
          </w:p>
          <w:p w14:paraId="464EDFBC" w14:textId="77777777" w:rsidR="00A44A75" w:rsidRDefault="00000000">
            <w:pPr>
              <w:spacing w:after="0" w:line="240" w:lineRule="auto"/>
              <w:rPr>
                <w:i/>
                <w:iCs/>
              </w:rPr>
            </w:pPr>
            <w:r>
              <w:rPr>
                <w:i/>
                <w:iCs/>
              </w:rPr>
              <w:t>Remember: This Anchor Chart is meant to teach your classmates about these concepts. Make sure it is easy to follow and written legibly.</w:t>
            </w:r>
          </w:p>
        </w:tc>
      </w:tr>
    </w:tbl>
    <w:p w14:paraId="5ED4FC3D" w14:textId="77777777" w:rsidR="00A44A75" w:rsidRDefault="00A44A75">
      <w:pPr>
        <w:pStyle w:val="Title"/>
      </w:pPr>
      <w:bookmarkStart w:id="1" w:name="_di5m2eufsd4" w:colFirst="0" w:colLast="0"/>
      <w:bookmarkEnd w:id="1"/>
    </w:p>
    <w:tbl>
      <w:tblPr>
        <w:tblStyle w:val="a1"/>
        <w:tblW w:w="9000" w:type="dxa"/>
        <w:tblInd w:w="0" w:type="dxa"/>
        <w:tblBorders>
          <w:top w:val="single" w:sz="4" w:space="0" w:color="288AC3"/>
          <w:left w:val="single" w:sz="4" w:space="0" w:color="288AC3"/>
          <w:bottom w:val="single" w:sz="4" w:space="0" w:color="288AC3"/>
          <w:right w:val="single" w:sz="4" w:space="0" w:color="288AC3"/>
          <w:insideH w:val="single" w:sz="4" w:space="0" w:color="288AC3"/>
          <w:insideV w:val="single" w:sz="4" w:space="0" w:color="288AC3"/>
        </w:tblBorders>
        <w:tblLayout w:type="fixed"/>
        <w:tblLook w:val="0600" w:firstRow="0" w:lastRow="0" w:firstColumn="0" w:lastColumn="0" w:noHBand="1" w:noVBand="1"/>
      </w:tblPr>
      <w:tblGrid>
        <w:gridCol w:w="9000"/>
      </w:tblGrid>
      <w:tr w:rsidR="00A44A75" w14:paraId="70EF2689" w14:textId="77777777">
        <w:trPr>
          <w:trHeight w:val="589"/>
          <w:tblHeader/>
        </w:trPr>
        <w:tc>
          <w:tcPr>
            <w:tcW w:w="9000" w:type="dxa"/>
            <w:shd w:val="clear" w:color="auto" w:fill="275781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2BDDA427" w14:textId="77777777" w:rsidR="00A44A75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lastRenderedPageBreak/>
              <w:t>Homer and Epic Poetry</w:t>
            </w:r>
          </w:p>
        </w:tc>
      </w:tr>
      <w:tr w:rsidR="00A44A75" w14:paraId="01673333" w14:textId="77777777">
        <w:trPr>
          <w:trHeight w:val="694"/>
        </w:trPr>
        <w:tc>
          <w:tcPr>
            <w:tcW w:w="90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A642B8" w14:textId="77777777" w:rsidR="00A44A75" w:rsidRDefault="00000000">
            <w:pPr>
              <w:spacing w:after="0" w:line="240" w:lineRule="auto"/>
            </w:pPr>
            <w:r>
              <w:t>Your Anchor Chart must include each of these:</w:t>
            </w:r>
          </w:p>
          <w:p w14:paraId="025A445F" w14:textId="184CBF68" w:rsidR="00A44A75" w:rsidRDefault="00000000">
            <w:pPr>
              <w:numPr>
                <w:ilvl w:val="0"/>
                <w:numId w:val="10"/>
              </w:numPr>
              <w:spacing w:after="0" w:line="240" w:lineRule="auto"/>
            </w:pPr>
            <w:r>
              <w:t>A title (written prominently)</w:t>
            </w:r>
          </w:p>
          <w:p w14:paraId="5BFD947A" w14:textId="49904B4B" w:rsidR="00A44A75" w:rsidRDefault="00000000">
            <w:pPr>
              <w:numPr>
                <w:ilvl w:val="0"/>
                <w:numId w:val="10"/>
              </w:numPr>
              <w:spacing w:after="0" w:line="240" w:lineRule="auto"/>
            </w:pPr>
            <w:r>
              <w:t>An image that illustrates an important concept for the topic</w:t>
            </w:r>
            <w:r w:rsidR="00544C48">
              <w:t>.</w:t>
            </w:r>
          </w:p>
          <w:p w14:paraId="2A35ED5B" w14:textId="77777777" w:rsidR="00A44A75" w:rsidRDefault="00A44A75">
            <w:pPr>
              <w:spacing w:after="0" w:line="240" w:lineRule="auto"/>
            </w:pPr>
          </w:p>
          <w:p w14:paraId="72C64D2B" w14:textId="77777777" w:rsidR="00C40110" w:rsidRDefault="00C40110" w:rsidP="00C40110">
            <w:pPr>
              <w:spacing w:after="0" w:line="240" w:lineRule="auto"/>
            </w:pPr>
            <w:r w:rsidRPr="00C40110">
              <w:t>Your Anchor Chart must include a short paragraph about 3 of the following concepts:</w:t>
            </w:r>
          </w:p>
          <w:p w14:paraId="2883B5DE" w14:textId="3FA55D6E" w:rsidR="00A44A75" w:rsidRDefault="00000000">
            <w:pPr>
              <w:numPr>
                <w:ilvl w:val="0"/>
                <w:numId w:val="6"/>
              </w:numPr>
              <w:spacing w:after="0" w:line="240" w:lineRule="auto"/>
            </w:pPr>
            <w:r>
              <w:t>Who Homer was (the legend and reality)</w:t>
            </w:r>
            <w:r w:rsidR="00544C48">
              <w:t>.</w:t>
            </w:r>
          </w:p>
          <w:p w14:paraId="5FE4D24C" w14:textId="77777777" w:rsidR="00A44A75" w:rsidRDefault="00000000">
            <w:pPr>
              <w:numPr>
                <w:ilvl w:val="0"/>
                <w:numId w:val="6"/>
              </w:numPr>
              <w:spacing w:after="0" w:line="240" w:lineRule="auto"/>
            </w:pPr>
            <w:r>
              <w:t>How poems like the Iliad and Odyssey were transmitted in Ancient Greece</w:t>
            </w:r>
          </w:p>
          <w:p w14:paraId="6864A6D7" w14:textId="77777777" w:rsidR="00A44A75" w:rsidRDefault="00000000">
            <w:pPr>
              <w:numPr>
                <w:ilvl w:val="0"/>
                <w:numId w:val="6"/>
              </w:numPr>
              <w:spacing w:after="0" w:line="240" w:lineRule="auto"/>
            </w:pPr>
            <w:r>
              <w:t>Epic Poetry</w:t>
            </w:r>
          </w:p>
          <w:p w14:paraId="78618242" w14:textId="45FE0EFD" w:rsidR="00A44A75" w:rsidRDefault="00000000">
            <w:pPr>
              <w:numPr>
                <w:ilvl w:val="1"/>
                <w:numId w:val="6"/>
              </w:numPr>
              <w:spacing w:after="0" w:line="240" w:lineRule="auto"/>
            </w:pPr>
            <w:r>
              <w:t>What it is and what makes it different from other types of poetry</w:t>
            </w:r>
            <w:r w:rsidR="00544C48">
              <w:t>.</w:t>
            </w:r>
          </w:p>
          <w:p w14:paraId="4FCF1D5B" w14:textId="77777777" w:rsidR="00A44A75" w:rsidRDefault="00000000">
            <w:pPr>
              <w:numPr>
                <w:ilvl w:val="0"/>
                <w:numId w:val="6"/>
              </w:numPr>
              <w:spacing w:after="0" w:line="240" w:lineRule="auto"/>
            </w:pPr>
            <w:r>
              <w:t>Homeric Epithets</w:t>
            </w:r>
          </w:p>
          <w:p w14:paraId="57A5FDCE" w14:textId="3E91EB6F" w:rsidR="00A44A75" w:rsidRDefault="00000000">
            <w:pPr>
              <w:numPr>
                <w:ilvl w:val="1"/>
                <w:numId w:val="6"/>
              </w:numPr>
              <w:spacing w:after="0" w:line="240" w:lineRule="auto"/>
            </w:pPr>
            <w:r>
              <w:t>What they are and examples</w:t>
            </w:r>
            <w:r w:rsidR="00544C48">
              <w:t>.</w:t>
            </w:r>
          </w:p>
          <w:p w14:paraId="1606A832" w14:textId="77777777" w:rsidR="00A44A75" w:rsidRDefault="00A44A75">
            <w:pPr>
              <w:spacing w:after="0" w:line="240" w:lineRule="auto"/>
            </w:pPr>
          </w:p>
          <w:p w14:paraId="186F5045" w14:textId="77777777" w:rsidR="00A44A75" w:rsidRDefault="00000000">
            <w:pPr>
              <w:spacing w:after="0" w:line="240" w:lineRule="auto"/>
              <w:rPr>
                <w:i/>
                <w:iCs/>
              </w:rPr>
            </w:pPr>
            <w:r>
              <w:rPr>
                <w:i/>
                <w:iCs/>
              </w:rPr>
              <w:t>Remember: This Anchor Chart is meant to teach your classmates about these concepts. Make sure it is easy to follow and written legibly.</w:t>
            </w:r>
          </w:p>
        </w:tc>
      </w:tr>
    </w:tbl>
    <w:p w14:paraId="6F23CD9E" w14:textId="77777777" w:rsidR="00A44A75" w:rsidRDefault="00A44A75">
      <w:pPr>
        <w:pStyle w:val="Title"/>
      </w:pPr>
      <w:bookmarkStart w:id="2" w:name="_68o7l5wk71h" w:colFirst="0" w:colLast="0"/>
      <w:bookmarkEnd w:id="2"/>
    </w:p>
    <w:tbl>
      <w:tblPr>
        <w:tblStyle w:val="a2"/>
        <w:tblW w:w="9000" w:type="dxa"/>
        <w:tblInd w:w="0" w:type="dxa"/>
        <w:tblBorders>
          <w:top w:val="single" w:sz="4" w:space="0" w:color="288AC3"/>
          <w:left w:val="single" w:sz="4" w:space="0" w:color="288AC3"/>
          <w:bottom w:val="single" w:sz="4" w:space="0" w:color="288AC3"/>
          <w:right w:val="single" w:sz="4" w:space="0" w:color="288AC3"/>
          <w:insideH w:val="single" w:sz="4" w:space="0" w:color="288AC3"/>
          <w:insideV w:val="single" w:sz="4" w:space="0" w:color="288AC3"/>
        </w:tblBorders>
        <w:tblLayout w:type="fixed"/>
        <w:tblLook w:val="0600" w:firstRow="0" w:lastRow="0" w:firstColumn="0" w:lastColumn="0" w:noHBand="1" w:noVBand="1"/>
      </w:tblPr>
      <w:tblGrid>
        <w:gridCol w:w="9000"/>
      </w:tblGrid>
      <w:tr w:rsidR="00A44A75" w14:paraId="0B917691" w14:textId="77777777">
        <w:trPr>
          <w:trHeight w:val="589"/>
          <w:tblHeader/>
        </w:trPr>
        <w:tc>
          <w:tcPr>
            <w:tcW w:w="9000" w:type="dxa"/>
            <w:shd w:val="clear" w:color="auto" w:fill="275781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4B94190A" w14:textId="77777777" w:rsidR="00A44A75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Heroes and Monsters</w:t>
            </w:r>
          </w:p>
        </w:tc>
      </w:tr>
      <w:tr w:rsidR="00A44A75" w14:paraId="6FF630C7" w14:textId="77777777">
        <w:trPr>
          <w:trHeight w:val="694"/>
        </w:trPr>
        <w:tc>
          <w:tcPr>
            <w:tcW w:w="90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7E5BA9" w14:textId="77777777" w:rsidR="00A44A75" w:rsidRDefault="00000000">
            <w:pPr>
              <w:spacing w:after="0" w:line="240" w:lineRule="auto"/>
            </w:pPr>
            <w:r>
              <w:t>Your Anchor Chart must include each of these:</w:t>
            </w:r>
          </w:p>
          <w:p w14:paraId="188F4B12" w14:textId="0344E2D3" w:rsidR="00A44A75" w:rsidRDefault="00000000">
            <w:pPr>
              <w:numPr>
                <w:ilvl w:val="0"/>
                <w:numId w:val="7"/>
              </w:numPr>
              <w:spacing w:after="0" w:line="240" w:lineRule="auto"/>
            </w:pPr>
            <w:r>
              <w:t>A title (written prominently)</w:t>
            </w:r>
            <w:r w:rsidR="00544C48">
              <w:t>.</w:t>
            </w:r>
          </w:p>
          <w:p w14:paraId="4C3FC1DD" w14:textId="7F01CDE6" w:rsidR="00A44A75" w:rsidRDefault="00000000">
            <w:pPr>
              <w:numPr>
                <w:ilvl w:val="0"/>
                <w:numId w:val="7"/>
              </w:numPr>
              <w:spacing w:after="0" w:line="240" w:lineRule="auto"/>
            </w:pPr>
            <w:r>
              <w:t>An image that illustrates an important concept for the topic</w:t>
            </w:r>
            <w:r w:rsidR="00544C48">
              <w:t>.</w:t>
            </w:r>
          </w:p>
          <w:p w14:paraId="44FD0A56" w14:textId="77777777" w:rsidR="00A44A75" w:rsidRDefault="00A44A75">
            <w:pPr>
              <w:spacing w:after="0" w:line="240" w:lineRule="auto"/>
            </w:pPr>
          </w:p>
          <w:p w14:paraId="3C8B5B17" w14:textId="77777777" w:rsidR="00C40110" w:rsidRDefault="00C40110" w:rsidP="00C40110">
            <w:pPr>
              <w:spacing w:after="0" w:line="240" w:lineRule="auto"/>
            </w:pPr>
            <w:r w:rsidRPr="00C40110">
              <w:t>Your Anchor Chart must include a short paragraph about 3 of the following concepts:</w:t>
            </w:r>
          </w:p>
          <w:p w14:paraId="346732BF" w14:textId="1C7BE942" w:rsidR="00A44A75" w:rsidRDefault="00000000">
            <w:pPr>
              <w:numPr>
                <w:ilvl w:val="0"/>
                <w:numId w:val="1"/>
              </w:numPr>
              <w:spacing w:after="0" w:line="240" w:lineRule="auto"/>
            </w:pPr>
            <w:r>
              <w:t>Notable Ancient Greek heroes (at least 3)</w:t>
            </w:r>
            <w:r w:rsidR="00544C48">
              <w:t>.</w:t>
            </w:r>
          </w:p>
          <w:p w14:paraId="76128806" w14:textId="5357BA90" w:rsidR="00A44A75" w:rsidRDefault="00000000">
            <w:pPr>
              <w:numPr>
                <w:ilvl w:val="1"/>
                <w:numId w:val="1"/>
              </w:numPr>
              <w:spacing w:after="0" w:line="240" w:lineRule="auto"/>
            </w:pPr>
            <w:r>
              <w:t>Who they were and what their most famous feats</w:t>
            </w:r>
            <w:r w:rsidR="00544C48">
              <w:t>.</w:t>
            </w:r>
          </w:p>
          <w:p w14:paraId="3FF948B0" w14:textId="0EBA4F2B" w:rsidR="00A44A75" w:rsidRDefault="00000000">
            <w:pPr>
              <w:numPr>
                <w:ilvl w:val="0"/>
                <w:numId w:val="1"/>
              </w:numPr>
              <w:spacing w:after="0" w:line="240" w:lineRule="auto"/>
            </w:pPr>
            <w:r>
              <w:t>Famous Ancient Greek monsters (at least 3)</w:t>
            </w:r>
            <w:r w:rsidR="00544C48">
              <w:t>.</w:t>
            </w:r>
          </w:p>
          <w:p w14:paraId="5966612D" w14:textId="679D0AF5" w:rsidR="00A44A75" w:rsidRDefault="00000000">
            <w:pPr>
              <w:numPr>
                <w:ilvl w:val="1"/>
                <w:numId w:val="1"/>
              </w:numPr>
              <w:spacing w:after="0" w:line="240" w:lineRule="auto"/>
            </w:pPr>
            <w:r>
              <w:t>What they were, who fought/encountered them</w:t>
            </w:r>
            <w:r w:rsidR="00544C48">
              <w:t>.</w:t>
            </w:r>
          </w:p>
          <w:p w14:paraId="47AAE200" w14:textId="58B04B23" w:rsidR="00A44A75" w:rsidRDefault="00000000">
            <w:pPr>
              <w:numPr>
                <w:ilvl w:val="0"/>
                <w:numId w:val="1"/>
              </w:numPr>
              <w:spacing w:after="0" w:line="240" w:lineRule="auto"/>
            </w:pPr>
            <w:r>
              <w:t>Characteristics of an Ancient Greek hero (at least 3)</w:t>
            </w:r>
            <w:r w:rsidR="00544C48">
              <w:t>.</w:t>
            </w:r>
          </w:p>
          <w:p w14:paraId="01ACEE00" w14:textId="7E3F6676" w:rsidR="00A44A75" w:rsidRDefault="00000000">
            <w:pPr>
              <w:numPr>
                <w:ilvl w:val="1"/>
                <w:numId w:val="1"/>
              </w:numPr>
              <w:spacing w:after="0" w:line="240" w:lineRule="auto"/>
            </w:pPr>
            <w:r>
              <w:t>Include specific examples (who had this characteristic, how did it help them)</w:t>
            </w:r>
            <w:r w:rsidR="00544C48">
              <w:t>.</w:t>
            </w:r>
          </w:p>
          <w:p w14:paraId="62331ADD" w14:textId="614ABA85" w:rsidR="00A44A75" w:rsidRDefault="00000000">
            <w:pPr>
              <w:numPr>
                <w:ilvl w:val="0"/>
                <w:numId w:val="1"/>
              </w:numPr>
              <w:spacing w:after="0" w:line="240" w:lineRule="auto"/>
            </w:pPr>
            <w:r>
              <w:t>Common heroic flaws (at least 3)</w:t>
            </w:r>
            <w:r w:rsidR="00544C48">
              <w:t>.</w:t>
            </w:r>
          </w:p>
          <w:p w14:paraId="5D9A7836" w14:textId="0AE271B0" w:rsidR="00A44A75" w:rsidRDefault="00000000">
            <w:pPr>
              <w:numPr>
                <w:ilvl w:val="1"/>
                <w:numId w:val="1"/>
              </w:numPr>
              <w:spacing w:after="0" w:line="240" w:lineRule="auto"/>
            </w:pPr>
            <w:r>
              <w:t>Include specific examples (who had this flaw, what effect did it have on them)</w:t>
            </w:r>
            <w:r w:rsidR="00544C48">
              <w:t>.</w:t>
            </w:r>
          </w:p>
          <w:p w14:paraId="0A029DFD" w14:textId="77777777" w:rsidR="00A44A75" w:rsidRDefault="00A44A75">
            <w:pPr>
              <w:spacing w:after="0" w:line="240" w:lineRule="auto"/>
            </w:pPr>
          </w:p>
          <w:p w14:paraId="2173BBBE" w14:textId="77777777" w:rsidR="00A44A75" w:rsidRDefault="00000000">
            <w:pPr>
              <w:spacing w:after="0" w:line="240" w:lineRule="auto"/>
              <w:rPr>
                <w:i/>
                <w:iCs/>
              </w:rPr>
            </w:pPr>
            <w:r>
              <w:rPr>
                <w:i/>
                <w:iCs/>
              </w:rPr>
              <w:t>Remember: This Anchor Chart is meant to teach your classmates about these concepts. Make sure it is easy to follow and written legibly.</w:t>
            </w:r>
          </w:p>
        </w:tc>
      </w:tr>
    </w:tbl>
    <w:p w14:paraId="52BA2A71" w14:textId="77777777" w:rsidR="00A44A75" w:rsidRDefault="00A44A75">
      <w:pPr>
        <w:pStyle w:val="Title"/>
      </w:pPr>
      <w:bookmarkStart w:id="3" w:name="_imenea9iuomq" w:colFirst="0" w:colLast="0"/>
      <w:bookmarkEnd w:id="3"/>
    </w:p>
    <w:tbl>
      <w:tblPr>
        <w:tblStyle w:val="a3"/>
        <w:tblW w:w="9000" w:type="dxa"/>
        <w:tblInd w:w="0" w:type="dxa"/>
        <w:tblBorders>
          <w:top w:val="single" w:sz="4" w:space="0" w:color="288AC3"/>
          <w:left w:val="single" w:sz="4" w:space="0" w:color="288AC3"/>
          <w:bottom w:val="single" w:sz="4" w:space="0" w:color="288AC3"/>
          <w:right w:val="single" w:sz="4" w:space="0" w:color="288AC3"/>
          <w:insideH w:val="single" w:sz="4" w:space="0" w:color="288AC3"/>
          <w:insideV w:val="single" w:sz="4" w:space="0" w:color="288AC3"/>
        </w:tblBorders>
        <w:tblLayout w:type="fixed"/>
        <w:tblLook w:val="0600" w:firstRow="0" w:lastRow="0" w:firstColumn="0" w:lastColumn="0" w:noHBand="1" w:noVBand="1"/>
      </w:tblPr>
      <w:tblGrid>
        <w:gridCol w:w="9000"/>
      </w:tblGrid>
      <w:tr w:rsidR="00A44A75" w14:paraId="1EA0BEB0" w14:textId="77777777">
        <w:trPr>
          <w:trHeight w:val="589"/>
          <w:tblHeader/>
        </w:trPr>
        <w:tc>
          <w:tcPr>
            <w:tcW w:w="9000" w:type="dxa"/>
            <w:shd w:val="clear" w:color="auto" w:fill="275781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4AFB1D52" w14:textId="77777777" w:rsidR="00A44A75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lastRenderedPageBreak/>
              <w:t>Ancient Greece</w:t>
            </w:r>
          </w:p>
        </w:tc>
      </w:tr>
      <w:tr w:rsidR="00A44A75" w14:paraId="6214E51D" w14:textId="77777777">
        <w:trPr>
          <w:trHeight w:val="694"/>
        </w:trPr>
        <w:tc>
          <w:tcPr>
            <w:tcW w:w="90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C02EFF" w14:textId="77777777" w:rsidR="00A44A75" w:rsidRDefault="00000000">
            <w:pPr>
              <w:spacing w:after="0" w:line="240" w:lineRule="auto"/>
            </w:pPr>
            <w:r>
              <w:t>Your Anchor Chart must include each of these:</w:t>
            </w:r>
          </w:p>
          <w:p w14:paraId="42D7A3EF" w14:textId="77777777" w:rsidR="00A44A75" w:rsidRDefault="00000000">
            <w:pPr>
              <w:numPr>
                <w:ilvl w:val="0"/>
                <w:numId w:val="4"/>
              </w:numPr>
              <w:spacing w:after="0" w:line="240" w:lineRule="auto"/>
            </w:pPr>
            <w:r>
              <w:t>A title (written prominently)</w:t>
            </w:r>
          </w:p>
          <w:p w14:paraId="65B8E39C" w14:textId="2C301999" w:rsidR="00A44A75" w:rsidRDefault="00000000">
            <w:pPr>
              <w:numPr>
                <w:ilvl w:val="0"/>
                <w:numId w:val="4"/>
              </w:numPr>
              <w:spacing w:after="0" w:line="240" w:lineRule="auto"/>
            </w:pPr>
            <w:r>
              <w:t>An image that illustrates an important concept for the topic</w:t>
            </w:r>
            <w:r w:rsidR="00544C48">
              <w:t>.</w:t>
            </w:r>
          </w:p>
          <w:p w14:paraId="0100C512" w14:textId="77777777" w:rsidR="00A44A75" w:rsidRDefault="00A44A75">
            <w:pPr>
              <w:spacing w:after="0" w:line="240" w:lineRule="auto"/>
            </w:pPr>
          </w:p>
          <w:p w14:paraId="49324D8F" w14:textId="77777777" w:rsidR="00C40110" w:rsidRDefault="00C40110" w:rsidP="00C40110">
            <w:pPr>
              <w:spacing w:after="0" w:line="240" w:lineRule="auto"/>
            </w:pPr>
            <w:r w:rsidRPr="00C40110">
              <w:t>Your Anchor Chart must include a short paragraph about 3 of the following concepts:</w:t>
            </w:r>
          </w:p>
          <w:p w14:paraId="0FF49932" w14:textId="4C52BFF3" w:rsidR="00A44A75" w:rsidRDefault="00000000">
            <w:pPr>
              <w:numPr>
                <w:ilvl w:val="0"/>
                <w:numId w:val="5"/>
              </w:numPr>
              <w:spacing w:after="0" w:line="240" w:lineRule="auto"/>
            </w:pPr>
            <w:r>
              <w:t>Important Historical Events (at least 3)</w:t>
            </w:r>
            <w:r w:rsidR="00544C48">
              <w:t>.</w:t>
            </w:r>
          </w:p>
          <w:p w14:paraId="35A5DB95" w14:textId="1D9A9E0D" w:rsidR="00A44A75" w:rsidRDefault="00000000">
            <w:pPr>
              <w:numPr>
                <w:ilvl w:val="1"/>
                <w:numId w:val="5"/>
              </w:numPr>
              <w:spacing w:after="0" w:line="240" w:lineRule="auto"/>
            </w:pPr>
            <w:r>
              <w:t>Include the date, what happened, and why it was important</w:t>
            </w:r>
            <w:r w:rsidR="00544C48">
              <w:t>.</w:t>
            </w:r>
          </w:p>
          <w:p w14:paraId="36E5BF1B" w14:textId="4FAE2B38" w:rsidR="00A44A75" w:rsidRDefault="00000000">
            <w:pPr>
              <w:numPr>
                <w:ilvl w:val="0"/>
                <w:numId w:val="5"/>
              </w:numPr>
              <w:spacing w:after="0" w:line="240" w:lineRule="auto"/>
            </w:pPr>
            <w:r>
              <w:t>Geography (islands, seas, mountains) and city-states</w:t>
            </w:r>
            <w:r w:rsidR="00544C48">
              <w:t>.</w:t>
            </w:r>
          </w:p>
          <w:p w14:paraId="26E1341E" w14:textId="67BCDCA8" w:rsidR="00A44A75" w:rsidRDefault="00000000">
            <w:pPr>
              <w:numPr>
                <w:ilvl w:val="0"/>
                <w:numId w:val="5"/>
              </w:numPr>
              <w:spacing w:after="0" w:line="240" w:lineRule="auto"/>
            </w:pPr>
            <w:r>
              <w:t>Artistic achievements (sculpture, pottery, theater, etc.)</w:t>
            </w:r>
            <w:r w:rsidR="00544C48">
              <w:t>.</w:t>
            </w:r>
          </w:p>
          <w:p w14:paraId="28993D6A" w14:textId="536A06A7" w:rsidR="00A44A75" w:rsidRDefault="00000000">
            <w:pPr>
              <w:numPr>
                <w:ilvl w:val="0"/>
                <w:numId w:val="5"/>
              </w:numPr>
              <w:spacing w:after="0" w:line="240" w:lineRule="auto"/>
            </w:pPr>
            <w:r>
              <w:t>Government systems (early democracy, kingships, etc.)</w:t>
            </w:r>
            <w:r w:rsidR="00544C48">
              <w:t>.</w:t>
            </w:r>
          </w:p>
          <w:p w14:paraId="19D5CF2C" w14:textId="77777777" w:rsidR="00A44A75" w:rsidRDefault="00A44A75">
            <w:pPr>
              <w:spacing w:after="0" w:line="240" w:lineRule="auto"/>
            </w:pPr>
          </w:p>
          <w:p w14:paraId="3A797F49" w14:textId="77777777" w:rsidR="00A44A75" w:rsidRDefault="00000000">
            <w:pPr>
              <w:spacing w:after="0" w:line="240" w:lineRule="auto"/>
              <w:rPr>
                <w:i/>
                <w:iCs/>
              </w:rPr>
            </w:pPr>
            <w:r>
              <w:rPr>
                <w:i/>
                <w:iCs/>
              </w:rPr>
              <w:t>Remember: This Anchor Chart is meant to teach your classmates about these concepts. Make sure it is easy to follow and written legibly.</w:t>
            </w:r>
          </w:p>
        </w:tc>
      </w:tr>
    </w:tbl>
    <w:p w14:paraId="56A68252" w14:textId="77777777" w:rsidR="00A44A75" w:rsidRDefault="00A44A75">
      <w:pPr>
        <w:pStyle w:val="Title"/>
      </w:pPr>
      <w:bookmarkStart w:id="4" w:name="_x6gi7pezw6a3" w:colFirst="0" w:colLast="0"/>
      <w:bookmarkEnd w:id="4"/>
    </w:p>
    <w:sectPr w:rsidR="00A44A7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9A1064" w14:textId="77777777" w:rsidR="00D3036D" w:rsidRDefault="00D3036D">
      <w:pPr>
        <w:spacing w:after="0" w:line="240" w:lineRule="auto"/>
      </w:pPr>
      <w:r>
        <w:separator/>
      </w:r>
    </w:p>
  </w:endnote>
  <w:endnote w:type="continuationSeparator" w:id="0">
    <w:p w14:paraId="0E019497" w14:textId="77777777" w:rsidR="00D3036D" w:rsidRDefault="00D303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1" w:fontKey="{CB6D7883-4698-A246-B5E3-EB4925848C7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CC8F3E73-0BC0-C544-8A51-FC147DC1AA5F}"/>
    <w:embedBold r:id="rId3" w:fontKey="{D11B52F1-2077-1749-A84F-6BE71205828A}"/>
    <w:embedItalic r:id="rId4" w:fontKey="{2EF6712A-927E-CD4E-BB87-F7182FF6A093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CB4FAF58-23F4-8942-95AD-FF924D5E0F0F}"/>
    <w:embedBold r:id="rId6" w:fontKey="{8640F868-768A-9D4D-AB8D-560963C6C4AE}"/>
    <w:embedItalic r:id="rId7" w:fontKey="{D572D4D8-7075-A04E-9A17-428BBB4B54C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71CCE814-512C-8140-B1AF-C675EA9CEA29}"/>
    <w:embedBold r:id="rId9" w:fontKey="{431D9C29-DAFB-0D4D-8A3D-A83C8C2EE3F9}"/>
    <w:embedItalic r:id="rId10" w:fontKey="{04F3688A-932D-444D-AD94-6AB37C0B69D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1" w:fontKey="{D6C60314-4BAD-1047-94B9-77BE351C1F5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7F813C" w14:textId="77777777" w:rsidR="00A44A75" w:rsidRDefault="00A44A75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bCs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294E02" w14:textId="2928ED68" w:rsidR="00A44A75" w:rsidRDefault="009352DC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bCs/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275B3A2A" wp14:editId="2D749FEA">
              <wp:simplePos x="0" y="0"/>
              <wp:positionH relativeFrom="column">
                <wp:posOffset>3124200</wp:posOffset>
              </wp:positionH>
              <wp:positionV relativeFrom="paragraph">
                <wp:posOffset>-238328</wp:posOffset>
              </wp:positionV>
              <wp:extent cx="1838325" cy="241935"/>
              <wp:effectExtent l="0" t="0" r="0" b="0"/>
              <wp:wrapSquare wrapText="bothSides" distT="0" distB="0" distL="114300" distR="114300"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38325" cy="241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C71A8B9" w14:textId="4B3BB5DA" w:rsidR="00A44A75" w:rsidRDefault="009352DC" w:rsidP="009352DC">
                          <w:pPr>
                            <w:pStyle w:val="Footer"/>
                          </w:pPr>
                          <w:fldSimple w:instr=" TITLE  \* MERGEFORMAT ">
                            <w:r>
                              <w:t>Twists and Turns</w:t>
                            </w:r>
                          </w:fldSimple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75B3A2A" id="Rectangle 1" o:spid="_x0000_s1026" style="position:absolute;margin-left:246pt;margin-top:-18.75pt;width:144.75pt;height:19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" filled="f" stroked="f">
              <v:textbox inset="2.53958mm,1.2694mm,2.53958mm,1.2694mm">
                <w:txbxContent>
                  <w:p w14:paraId="4C71A8B9" w14:textId="4B3BB5DA" w:rsidR="00A44A75" w:rsidRDefault="009352DC" w:rsidP="009352DC">
                    <w:pPr>
                      <w:pStyle w:val="Footer"/>
                    </w:pPr>
                    <w:fldSimple w:instr=" TITLE  \* MERGEFORMAT ">
                      <w:r>
                        <w:t>Twists and Turns</w:t>
                      </w:r>
                    </w:fldSimple>
                  </w:p>
                </w:txbxContent>
              </v:textbox>
              <w10:wrap type="square"/>
            </v:rect>
          </w:pict>
        </mc:Fallback>
      </mc:AlternateContent>
    </w:r>
    <w:r w:rsidR="00000000">
      <w:rPr>
        <w:b/>
        <w:bCs/>
        <w:color w:val="000000"/>
      </w:rPr>
      <w:tab/>
    </w:r>
    <w:r w:rsidR="00000000">
      <w:rPr>
        <w:b/>
        <w:bCs/>
        <w:color w:val="000000"/>
      </w:rPr>
      <w:tab/>
    </w:r>
    <w:r w:rsidR="00000000">
      <w:rPr>
        <w:b/>
        <w:bCs/>
        <w:color w:val="000000"/>
      </w:rPr>
      <w:tab/>
    </w:r>
    <w:r w:rsidR="00000000">
      <w:rPr>
        <w:b/>
        <w:bCs/>
        <w:color w:val="000000"/>
      </w:rPr>
      <w:tab/>
    </w:r>
    <w:r w:rsidR="00000000">
      <w:rPr>
        <w:b/>
        <w:bCs/>
        <w:color w:val="000000"/>
      </w:rPr>
      <w:tab/>
    </w:r>
    <w:r w:rsidR="00000000">
      <w:rPr>
        <w:b/>
        <w:bCs/>
        <w:color w:val="000000"/>
      </w:rPr>
      <w:tab/>
    </w:r>
    <w:r w:rsidR="00000000">
      <w:rPr>
        <w:b/>
        <w:bCs/>
        <w:color w:val="000000"/>
      </w:rPr>
      <w:tab/>
    </w:r>
    <w:r w:rsidR="00000000">
      <w:rPr>
        <w:b/>
        <w:bCs/>
        <w:color w:val="000000"/>
      </w:rPr>
      <w:tab/>
    </w:r>
    <w:r w:rsidR="00000000">
      <w:rPr>
        <w:noProof/>
      </w:rPr>
      <w:drawing>
        <wp:anchor distT="0" distB="0" distL="0" distR="0" simplePos="0" relativeHeight="251658240" behindDoc="1" locked="0" layoutInCell="1" hidden="0" allowOverlap="1" wp14:anchorId="3D16FF1C" wp14:editId="22286508">
          <wp:simplePos x="0" y="0"/>
          <wp:positionH relativeFrom="column">
            <wp:posOffset>1040569</wp:posOffset>
          </wp:positionH>
          <wp:positionV relativeFrom="paragraph">
            <wp:posOffset>-239931</wp:posOffset>
          </wp:positionV>
          <wp:extent cx="4902200" cy="508000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902200" cy="508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55121E" w14:textId="77777777" w:rsidR="00A44A75" w:rsidRDefault="00A44A75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bCs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1E44C9" w14:textId="77777777" w:rsidR="00D3036D" w:rsidRDefault="00D3036D">
      <w:pPr>
        <w:spacing w:after="0" w:line="240" w:lineRule="auto"/>
      </w:pPr>
      <w:r>
        <w:separator/>
      </w:r>
    </w:p>
  </w:footnote>
  <w:footnote w:type="continuationSeparator" w:id="0">
    <w:p w14:paraId="5B0D370D" w14:textId="77777777" w:rsidR="00D3036D" w:rsidRDefault="00D303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0CC4C0" w14:textId="77777777" w:rsidR="00A44A75" w:rsidRDefault="00A44A7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B07AE5" w14:textId="77777777" w:rsidR="00A44A75" w:rsidRDefault="00A44A7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FB4586" w14:textId="77777777" w:rsidR="00A44A75" w:rsidRDefault="00A44A7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C64B2B"/>
    <w:multiLevelType w:val="multilevel"/>
    <w:tmpl w:val="FD24F1A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D291F2D"/>
    <w:multiLevelType w:val="multilevel"/>
    <w:tmpl w:val="7F9C0AA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0DE4DEC"/>
    <w:multiLevelType w:val="multilevel"/>
    <w:tmpl w:val="5A64244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D2022ED"/>
    <w:multiLevelType w:val="multilevel"/>
    <w:tmpl w:val="FD9AA56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F4028BC"/>
    <w:multiLevelType w:val="multilevel"/>
    <w:tmpl w:val="4C7EEE8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1BE6570"/>
    <w:multiLevelType w:val="hybridMultilevel"/>
    <w:tmpl w:val="8C2011A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6A43394"/>
    <w:multiLevelType w:val="multilevel"/>
    <w:tmpl w:val="54304F9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54394EBB"/>
    <w:multiLevelType w:val="hybridMultilevel"/>
    <w:tmpl w:val="1FB234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B8D7768"/>
    <w:multiLevelType w:val="multilevel"/>
    <w:tmpl w:val="3A7294C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5DBD73D0"/>
    <w:multiLevelType w:val="multilevel"/>
    <w:tmpl w:val="C7EE6F9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5E18767C"/>
    <w:multiLevelType w:val="multilevel"/>
    <w:tmpl w:val="D17AD69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6DE95851"/>
    <w:multiLevelType w:val="multilevel"/>
    <w:tmpl w:val="4E8CD36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7A0C6D1C"/>
    <w:multiLevelType w:val="multilevel"/>
    <w:tmpl w:val="F6B2A55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7BBE0BCB"/>
    <w:multiLevelType w:val="multilevel"/>
    <w:tmpl w:val="26E81E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841699915">
    <w:abstractNumId w:val="10"/>
  </w:num>
  <w:num w:numId="2" w16cid:durableId="1335303117">
    <w:abstractNumId w:val="4"/>
  </w:num>
  <w:num w:numId="3" w16cid:durableId="1252621072">
    <w:abstractNumId w:val="1"/>
  </w:num>
  <w:num w:numId="4" w16cid:durableId="1635066002">
    <w:abstractNumId w:val="2"/>
  </w:num>
  <w:num w:numId="5" w16cid:durableId="494036925">
    <w:abstractNumId w:val="9"/>
  </w:num>
  <w:num w:numId="6" w16cid:durableId="1771848013">
    <w:abstractNumId w:val="12"/>
  </w:num>
  <w:num w:numId="7" w16cid:durableId="1585383484">
    <w:abstractNumId w:val="11"/>
  </w:num>
  <w:num w:numId="8" w16cid:durableId="1728262293">
    <w:abstractNumId w:val="0"/>
  </w:num>
  <w:num w:numId="9" w16cid:durableId="1814635366">
    <w:abstractNumId w:val="8"/>
  </w:num>
  <w:num w:numId="10" w16cid:durableId="1536651278">
    <w:abstractNumId w:val="6"/>
  </w:num>
  <w:num w:numId="11" w16cid:durableId="1296905603">
    <w:abstractNumId w:val="13"/>
  </w:num>
  <w:num w:numId="12" w16cid:durableId="1771200790">
    <w:abstractNumId w:val="7"/>
  </w:num>
  <w:num w:numId="13" w16cid:durableId="729034853">
    <w:abstractNumId w:val="5"/>
  </w:num>
  <w:num w:numId="14" w16cid:durableId="11359568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attachedTemplate r:id="rId1"/>
  <w:linkStyle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4A75"/>
    <w:rsid w:val="00170A45"/>
    <w:rsid w:val="001930B2"/>
    <w:rsid w:val="00222C7A"/>
    <w:rsid w:val="002301F0"/>
    <w:rsid w:val="003737AE"/>
    <w:rsid w:val="004A2DEF"/>
    <w:rsid w:val="00544C48"/>
    <w:rsid w:val="009352DC"/>
    <w:rsid w:val="00A44A75"/>
    <w:rsid w:val="00B97EB5"/>
    <w:rsid w:val="00BC5A67"/>
    <w:rsid w:val="00C40110"/>
    <w:rsid w:val="00C559CC"/>
    <w:rsid w:val="00C95112"/>
    <w:rsid w:val="00D3036D"/>
    <w:rsid w:val="00E629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CDFC81B"/>
  <w15:docId w15:val="{22247179-5BD5-F941-B916-3685330808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9352DC"/>
    <w:rPr>
      <w:rFonts w:eastAsiaTheme="minorHAnsi"/>
      <w:kern w:val="2"/>
      <w:lang w:val="en-US"/>
      <w14:ligatures w14:val="standardContextu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9352DC"/>
    <w:pPr>
      <w:spacing w:before="200" w:after="120" w:line="240" w:lineRule="auto"/>
      <w:outlineLvl w:val="0"/>
    </w:pPr>
    <w:rPr>
      <w:rFonts w:eastAsia="Times New Roman"/>
      <w:b/>
      <w:bCs/>
      <w:color w:val="971D20" w:themeColor="accent3"/>
      <w:kern w:val="36"/>
      <w:shd w:val="clear" w:color="auto" w:fill="FFFFFF"/>
      <w14:ligatures w14:val="non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352DC"/>
    <w:pPr>
      <w:outlineLvl w:val="1"/>
    </w:pPr>
    <w:rPr>
      <w:i/>
      <w:iCs/>
      <w:color w:val="971D20" w:themeColor="accent3"/>
    </w:rPr>
  </w:style>
  <w:style w:type="paragraph" w:styleId="Heading3">
    <w:name w:val="heading 3"/>
    <w:aliases w:val="Caption/Cutline/Citation"/>
    <w:basedOn w:val="Normal"/>
    <w:next w:val="Normal"/>
    <w:link w:val="Heading3Char"/>
    <w:uiPriority w:val="9"/>
    <w:unhideWhenUsed/>
    <w:qFormat/>
    <w:rsid w:val="009352DC"/>
    <w:pPr>
      <w:outlineLvl w:val="2"/>
    </w:pPr>
    <w:rPr>
      <w:i/>
      <w:iCs/>
      <w:sz w:val="18"/>
      <w:szCs w:val="18"/>
    </w:rPr>
  </w:style>
  <w:style w:type="paragraph" w:styleId="Heading4">
    <w:name w:val="heading 4"/>
    <w:basedOn w:val="Footer"/>
    <w:next w:val="Normal"/>
    <w:link w:val="Heading4Char"/>
    <w:uiPriority w:val="9"/>
    <w:unhideWhenUsed/>
    <w:qFormat/>
    <w:rsid w:val="009352DC"/>
    <w:rPr>
      <w:b w:val="0"/>
      <w:bCs w:val="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352DC"/>
    <w:pPr>
      <w:keepNext/>
      <w:keepLines/>
      <w:spacing w:before="80" w:after="40"/>
      <w:outlineLvl w:val="4"/>
    </w:pPr>
    <w:rPr>
      <w:rFonts w:eastAsiaTheme="majorEastAsia" w:cstheme="majorBidi"/>
      <w:color w:val="1E41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352D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352D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352D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352D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  <w:rsid w:val="009352DC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9352DC"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aliases w:val="Document Title"/>
    <w:basedOn w:val="Normal"/>
    <w:next w:val="Normal"/>
    <w:link w:val="TitleChar"/>
    <w:uiPriority w:val="10"/>
    <w:qFormat/>
    <w:rsid w:val="009352DC"/>
    <w:rPr>
      <w:b/>
      <w:bCs/>
      <w:caps/>
      <w:sz w:val="32"/>
      <w:szCs w:val="3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character" w:customStyle="1" w:styleId="Heading7Char">
    <w:name w:val="Heading 7 Char"/>
    <w:basedOn w:val="DefaultParagraphFont"/>
    <w:link w:val="Heading7"/>
    <w:uiPriority w:val="9"/>
    <w:semiHidden/>
    <w:rsid w:val="009352DC"/>
    <w:rPr>
      <w:rFonts w:eastAsiaTheme="majorEastAsia" w:cstheme="majorBidi"/>
      <w:color w:val="595959" w:themeColor="text1" w:themeTint="A6"/>
      <w:kern w:val="2"/>
      <w:lang w:val="en-US"/>
      <w14:ligatures w14:val="standardContextual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352DC"/>
    <w:rPr>
      <w:rFonts w:eastAsiaTheme="majorEastAsia" w:cstheme="majorBidi"/>
      <w:i/>
      <w:iCs/>
      <w:color w:val="272727" w:themeColor="text1" w:themeTint="D8"/>
      <w:kern w:val="2"/>
      <w:lang w:val="en-US"/>
      <w14:ligatures w14:val="standardContextual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352DC"/>
    <w:rPr>
      <w:rFonts w:eastAsiaTheme="majorEastAsia" w:cstheme="majorBidi"/>
      <w:color w:val="272727" w:themeColor="text1" w:themeTint="D8"/>
      <w:kern w:val="2"/>
      <w:lang w:val="en-US"/>
      <w14:ligatures w14:val="standardContextual"/>
    </w:rPr>
  </w:style>
  <w:style w:type="character" w:customStyle="1" w:styleId="Heading1Char">
    <w:name w:val="Heading 1 Char"/>
    <w:basedOn w:val="DefaultParagraphFont"/>
    <w:link w:val="Heading1"/>
    <w:uiPriority w:val="9"/>
    <w:rsid w:val="009352DC"/>
    <w:rPr>
      <w:rFonts w:eastAsia="Times New Roman"/>
      <w:b/>
      <w:bCs/>
      <w:color w:val="971D20" w:themeColor="accent3"/>
      <w:kern w:val="36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9352DC"/>
    <w:rPr>
      <w:rFonts w:eastAsiaTheme="minorHAnsi"/>
      <w:i/>
      <w:iCs/>
      <w:color w:val="971D20" w:themeColor="accent3"/>
      <w:kern w:val="2"/>
      <w:lang w:val="en-US"/>
      <w14:ligatures w14:val="standardContextual"/>
    </w:rPr>
  </w:style>
  <w:style w:type="character" w:customStyle="1" w:styleId="Heading3Char">
    <w:name w:val="Heading 3 Char"/>
    <w:aliases w:val="Caption/Cutline/Citation Char"/>
    <w:basedOn w:val="DefaultParagraphFont"/>
    <w:link w:val="Heading3"/>
    <w:uiPriority w:val="9"/>
    <w:rsid w:val="009352DC"/>
    <w:rPr>
      <w:rFonts w:eastAsiaTheme="minorHAnsi"/>
      <w:i/>
      <w:iCs/>
      <w:kern w:val="2"/>
      <w:sz w:val="18"/>
      <w:szCs w:val="18"/>
      <w:lang w:val="en-US"/>
      <w14:ligatures w14:val="standardContextual"/>
    </w:rPr>
  </w:style>
  <w:style w:type="character" w:customStyle="1" w:styleId="Heading4Char">
    <w:name w:val="Heading 4 Char"/>
    <w:basedOn w:val="DefaultParagraphFont"/>
    <w:link w:val="Heading4"/>
    <w:uiPriority w:val="9"/>
    <w:rsid w:val="009352DC"/>
    <w:rPr>
      <w:rFonts w:eastAsiaTheme="minorHAnsi"/>
      <w:caps/>
      <w:kern w:val="2"/>
      <w:lang w:val="en-US"/>
      <w14:ligatures w14:val="standardContextual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352DC"/>
    <w:rPr>
      <w:rFonts w:eastAsiaTheme="majorEastAsia" w:cstheme="majorBidi"/>
      <w:color w:val="1E4161" w:themeColor="accent1" w:themeShade="BF"/>
      <w:kern w:val="2"/>
      <w:lang w:val="en-US"/>
      <w14:ligatures w14:val="standardContextual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352DC"/>
    <w:rPr>
      <w:rFonts w:eastAsiaTheme="majorEastAsia" w:cstheme="majorBidi"/>
      <w:i/>
      <w:iCs/>
      <w:color w:val="595959" w:themeColor="text1" w:themeTint="A6"/>
      <w:kern w:val="2"/>
      <w:lang w:val="en-US"/>
      <w14:ligatures w14:val="standardContextual"/>
    </w:rPr>
  </w:style>
  <w:style w:type="character" w:customStyle="1" w:styleId="TitleChar">
    <w:name w:val="Title Char"/>
    <w:aliases w:val="Document Title Char"/>
    <w:basedOn w:val="DefaultParagraphFont"/>
    <w:link w:val="Title"/>
    <w:uiPriority w:val="10"/>
    <w:rsid w:val="009352DC"/>
    <w:rPr>
      <w:rFonts w:eastAsiaTheme="minorHAnsi"/>
      <w:b/>
      <w:bCs/>
      <w:caps/>
      <w:kern w:val="2"/>
      <w:sz w:val="32"/>
      <w:szCs w:val="32"/>
      <w:lang w:val="en-US"/>
      <w14:ligatures w14:val="standardContextual"/>
    </w:rPr>
  </w:style>
  <w:style w:type="character" w:styleId="FollowedHyperlink">
    <w:name w:val="FollowedHyperlink"/>
    <w:basedOn w:val="DefaultParagraphFont"/>
    <w:uiPriority w:val="99"/>
    <w:semiHidden/>
    <w:unhideWhenUsed/>
    <w:rsid w:val="009352DC"/>
    <w:rPr>
      <w:color w:val="288AC3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9352DC"/>
    <w:pPr>
      <w:tabs>
        <w:tab w:val="left" w:pos="934"/>
      </w:tabs>
      <w:spacing w:after="0" w:line="240" w:lineRule="auto"/>
      <w:jc w:val="right"/>
      <w:outlineLvl w:val="3"/>
    </w:pPr>
    <w:rPr>
      <w:b/>
      <w:bCs/>
      <w:caps/>
    </w:rPr>
  </w:style>
  <w:style w:type="character" w:customStyle="1" w:styleId="FooterChar">
    <w:name w:val="Footer Char"/>
    <w:basedOn w:val="DefaultParagraphFont"/>
    <w:link w:val="Footer"/>
    <w:uiPriority w:val="99"/>
    <w:rsid w:val="009352DC"/>
    <w:rPr>
      <w:rFonts w:eastAsiaTheme="minorHAnsi"/>
      <w:b/>
      <w:bCs/>
      <w:caps/>
      <w:kern w:val="2"/>
      <w:lang w:val="en-US"/>
      <w14:ligatures w14:val="standardContextual"/>
    </w:rPr>
  </w:style>
  <w:style w:type="paragraph" w:styleId="NormalWeb">
    <w:name w:val="Normal (Web)"/>
    <w:basedOn w:val="Normal"/>
    <w:uiPriority w:val="99"/>
    <w:semiHidden/>
    <w:unhideWhenUsed/>
    <w:rsid w:val="009352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BlockQuote">
    <w:name w:val="Block Quote"/>
    <w:basedOn w:val="Normal"/>
    <w:qFormat/>
    <w:rsid w:val="009352DC"/>
    <w:pPr>
      <w:ind w:left="720"/>
    </w:pPr>
    <w:rPr>
      <w:i/>
    </w:rPr>
  </w:style>
  <w:style w:type="character" w:styleId="Hyperlink">
    <w:name w:val="Hyperlink"/>
    <w:basedOn w:val="DefaultParagraphFont"/>
    <w:uiPriority w:val="99"/>
    <w:unhideWhenUsed/>
    <w:rsid w:val="009352DC"/>
    <w:rPr>
      <w:color w:val="285782" w:themeColor="accent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352DC"/>
    <w:rPr>
      <w:color w:val="605E5C"/>
      <w:shd w:val="clear" w:color="auto" w:fill="E1DFDD"/>
    </w:rPr>
  </w:style>
  <w:style w:type="paragraph" w:customStyle="1" w:styleId="AnswerKey">
    <w:name w:val="Answer Key"/>
    <w:basedOn w:val="Normal"/>
    <w:qFormat/>
    <w:rsid w:val="009352DC"/>
    <w:rPr>
      <w:color w:val="D30F7F" w:themeColor="accent5"/>
    </w:rPr>
  </w:style>
  <w:style w:type="paragraph" w:styleId="ListParagraph">
    <w:name w:val="List Paragraph"/>
    <w:basedOn w:val="Normal"/>
    <w:uiPriority w:val="34"/>
    <w:qFormat/>
    <w:rsid w:val="009352D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anngracia/Library/Group%20Containers/UBF8T346G9.Office/User%20Content.localized/Templates.localized/LEARN%20Vertical%20Template%202025.dotx" TargetMode="External"/></Relationships>
</file>

<file path=word/theme/theme1.xml><?xml version="1.0" encoding="utf-8"?>
<a:theme xmlns:a="http://schemas.openxmlformats.org/drawingml/2006/main" name="Office Theme">
  <a:themeElements>
    <a:clrScheme name="LEARN 2025">
      <a:dk1>
        <a:srgbClr val="000000"/>
      </a:dk1>
      <a:lt1>
        <a:srgbClr val="FFFFFF"/>
      </a:lt1>
      <a:dk2>
        <a:srgbClr val="595959"/>
      </a:dk2>
      <a:lt2>
        <a:srgbClr val="EEEEEE"/>
      </a:lt2>
      <a:accent1>
        <a:srgbClr val="285782"/>
      </a:accent1>
      <a:accent2>
        <a:srgbClr val="008CC9"/>
      </a:accent2>
      <a:accent3>
        <a:srgbClr val="971D20"/>
      </a:accent3>
      <a:accent4>
        <a:srgbClr val="E8BF3C"/>
      </a:accent4>
      <a:accent5>
        <a:srgbClr val="D30F7F"/>
      </a:accent5>
      <a:accent6>
        <a:srgbClr val="FFFFFF"/>
      </a:accent6>
      <a:hlink>
        <a:srgbClr val="288AC3"/>
      </a:hlink>
      <a:folHlink>
        <a:srgbClr val="288AC3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LEARN Vertical Template 2025.dotx</Template>
  <TotalTime>0</TotalTime>
  <Pages>3</Pages>
  <Words>557</Words>
  <Characters>2846</Characters>
  <Application>Microsoft Office Word</Application>
  <DocSecurity>0</DocSecurity>
  <Lines>82</Lines>
  <Paragraphs>60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3374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Twists and Turns</dc:title>
  <dc:subject/>
  <dc:creator>K20 Center</dc:creator>
  <cp:keywords/>
  <dc:description/>
  <cp:lastModifiedBy>Gracia, Ann M.</cp:lastModifiedBy>
  <cp:revision>3</cp:revision>
  <cp:lastPrinted>2026-01-23T18:00:00Z</cp:lastPrinted>
  <dcterms:created xsi:type="dcterms:W3CDTF">2026-01-23T18:00:00Z</dcterms:created>
  <dcterms:modified xsi:type="dcterms:W3CDTF">2026-01-23T18:00:00Z</dcterms:modified>
  <cp:category/>
</cp:coreProperties>
</file>