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7FBEF" w14:textId="77777777" w:rsidR="00B064CA" w:rsidRPr="00E90051" w:rsidRDefault="00000000" w:rsidP="00E90051">
      <w:pPr>
        <w:pStyle w:val="Title"/>
      </w:pPr>
      <w:r w:rsidRPr="00E90051">
        <w:t>EXIT TICKET</w:t>
      </w:r>
    </w:p>
    <w:p w14:paraId="1238DA0A" w14:textId="77777777" w:rsidR="00B064CA" w:rsidRPr="00E90051" w:rsidRDefault="00000000" w:rsidP="00E90051">
      <w:pPr>
        <w:pStyle w:val="Heading1"/>
      </w:pPr>
      <w:r w:rsidRPr="00E90051">
        <w:t>ACT Practice Question</w:t>
      </w:r>
    </w:p>
    <w:p w14:paraId="2A117FC9" w14:textId="77777777" w:rsidR="00B064CA" w:rsidRDefault="00000000">
      <w:r>
        <w:t>Selene made a coffee mug in art class. She calculated that her cup could hold 100 cm</w:t>
      </w:r>
      <w:r>
        <w:rPr>
          <w:vertAlign w:val="superscript"/>
        </w:rPr>
        <w:t>3</w:t>
      </w:r>
      <w:r>
        <w:t xml:space="preserve"> of coffee. Ashwyn made a similar mug, but the base and height were three times larger than Selene’s. How much water can Ashwyn’s mug hold?</w:t>
      </w:r>
    </w:p>
    <w:p w14:paraId="7C6006CD" w14:textId="77777777" w:rsidR="00B064CA" w:rsidRDefault="00000000">
      <w:pPr>
        <w:numPr>
          <w:ilvl w:val="0"/>
          <w:numId w:val="1"/>
        </w:numPr>
        <w:spacing w:after="0"/>
      </w:pPr>
      <w:r>
        <w:t>300 cm</w:t>
      </w:r>
      <w:r>
        <w:rPr>
          <w:vertAlign w:val="superscript"/>
        </w:rPr>
        <w:t>3</w:t>
      </w:r>
    </w:p>
    <w:p w14:paraId="0AF1DCF0" w14:textId="77777777" w:rsidR="00B064CA" w:rsidRDefault="00000000">
      <w:pPr>
        <w:numPr>
          <w:ilvl w:val="0"/>
          <w:numId w:val="1"/>
        </w:numPr>
        <w:spacing w:after="0"/>
      </w:pPr>
      <w:r>
        <w:t>900 cm</w:t>
      </w:r>
      <w:r>
        <w:rPr>
          <w:vertAlign w:val="superscript"/>
        </w:rPr>
        <w:t>3</w:t>
      </w:r>
    </w:p>
    <w:p w14:paraId="7BB59D67" w14:textId="77777777" w:rsidR="00B064CA" w:rsidRDefault="00000000">
      <w:pPr>
        <w:numPr>
          <w:ilvl w:val="0"/>
          <w:numId w:val="1"/>
        </w:numPr>
        <w:spacing w:after="0"/>
      </w:pPr>
      <w:r>
        <w:t>1,800 cm</w:t>
      </w:r>
      <w:r>
        <w:rPr>
          <w:vertAlign w:val="superscript"/>
        </w:rPr>
        <w:t>3</w:t>
      </w:r>
    </w:p>
    <w:p w14:paraId="01647DCB" w14:textId="77777777" w:rsidR="00B064CA" w:rsidRDefault="00000000">
      <w:pPr>
        <w:numPr>
          <w:ilvl w:val="0"/>
          <w:numId w:val="1"/>
        </w:numPr>
      </w:pPr>
      <w:r>
        <w:t>2,700 cm</w:t>
      </w:r>
      <w:r>
        <w:rPr>
          <w:vertAlign w:val="superscript"/>
        </w:rPr>
        <w:t>3</w:t>
      </w:r>
    </w:p>
    <w:p w14:paraId="073A9484" w14:textId="77777777" w:rsidR="00B064CA" w:rsidRDefault="00B064CA"/>
    <w:p w14:paraId="6D602F2B" w14:textId="77777777" w:rsidR="00B064CA" w:rsidRDefault="00B064CA"/>
    <w:p w14:paraId="1DFE7833" w14:textId="1C433623" w:rsidR="00B064CA" w:rsidRDefault="00E900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995364" wp14:editId="6189B9D1">
                <wp:simplePos x="0" y="0"/>
                <wp:positionH relativeFrom="column">
                  <wp:posOffset>1676400</wp:posOffset>
                </wp:positionH>
                <wp:positionV relativeFrom="paragraph">
                  <wp:posOffset>255905</wp:posOffset>
                </wp:positionV>
                <wp:extent cx="3720465" cy="292735"/>
                <wp:effectExtent l="0" t="0" r="0" b="0"/>
                <wp:wrapNone/>
                <wp:docPr id="1191094546" name="Rectangle 119109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46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5F7E8" w14:textId="60148EC8" w:rsidR="00B064CA" w:rsidRDefault="00E90051" w:rsidP="00E90051">
                            <w:pPr>
                              <w:pStyle w:val="Footer"/>
                            </w:pPr>
                            <w:fldSimple w:instr=" TITLE  \* MERGEFORMAT ">
                              <w:r>
                                <w:t>Scaling the Skyline</w:t>
                              </w:r>
                            </w:fldSimple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95364" id="Rectangle 1191094546" o:spid="_x0000_s1026" style="position:absolute;margin-left:132pt;margin-top:20.15pt;width:292.9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" filled="f" stroked="f">
                <v:textbox inset="2.53958mm,1.2694mm,2.53958mm,1.2694mm">
                  <w:txbxContent>
                    <w:p w14:paraId="75E5F7E8" w14:textId="60148EC8" w:rsidR="00B064CA" w:rsidRDefault="00E90051" w:rsidP="00E90051">
                      <w:pPr>
                        <w:pStyle w:val="Footer"/>
                      </w:pPr>
                      <w:fldSimple w:instr=" TITLE  \* MERGEFORMAT ">
                        <w:r>
                          <w:t>Scaling the Skyline</w:t>
                        </w:r>
                      </w:fldSimple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D3F7827" wp14:editId="72E8A187">
            <wp:simplePos x="0" y="0"/>
            <wp:positionH relativeFrom="column">
              <wp:posOffset>1466850</wp:posOffset>
            </wp:positionH>
            <wp:positionV relativeFrom="paragraph">
              <wp:posOffset>283552</wp:posOffset>
            </wp:positionV>
            <wp:extent cx="4902200" cy="508000"/>
            <wp:effectExtent l="0" t="0" r="0" b="0"/>
            <wp:wrapNone/>
            <wp:docPr id="11910945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560A14" w14:textId="53AB407B" w:rsidR="00B064CA" w:rsidRDefault="00000000">
      <w:r>
        <w:t> </w:t>
      </w:r>
      <w:r>
        <w:br/>
      </w:r>
    </w:p>
    <w:p w14:paraId="6DCD7B07" w14:textId="77777777" w:rsidR="00B064C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E184433" wp14:editId="33FD4CBE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191094545" name="Straight Arrow Connector 119109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9953" y="3780000"/>
                          <a:ext cx="787209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2789C3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1910945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51CAD6" w14:textId="77777777" w:rsidR="00E90051" w:rsidRDefault="00E90051">
      <w:pPr>
        <w:pStyle w:val="Title"/>
      </w:pPr>
    </w:p>
    <w:p w14:paraId="7EF5AC9B" w14:textId="110148C8" w:rsidR="00B064CA" w:rsidRDefault="00000000">
      <w:pPr>
        <w:pStyle w:val="Title"/>
      </w:pPr>
      <w:r>
        <w:t>EXIT TICKET</w:t>
      </w:r>
    </w:p>
    <w:p w14:paraId="31EBBA42" w14:textId="77777777" w:rsidR="00B064CA" w:rsidRDefault="00000000" w:rsidP="00E90051">
      <w:pPr>
        <w:pStyle w:val="Heading1"/>
      </w:pPr>
      <w:r>
        <w:t>ACT Practice Question</w:t>
      </w:r>
    </w:p>
    <w:p w14:paraId="3B554ADF" w14:textId="77777777" w:rsidR="00B064CA" w:rsidRDefault="00000000">
      <w:r>
        <w:t>Selene made a coffee mug in art class. She calculated that her cup could hold 100 cm</w:t>
      </w:r>
      <w:r>
        <w:rPr>
          <w:vertAlign w:val="superscript"/>
        </w:rPr>
        <w:t>3</w:t>
      </w:r>
      <w:r>
        <w:t xml:space="preserve"> of coffee. Ashwyn made a similar mug, but the base and height were three times larger than Selene’s. How much water can Ashwyn’s mug hold?</w:t>
      </w:r>
    </w:p>
    <w:p w14:paraId="52261F22" w14:textId="77777777" w:rsidR="00B064CA" w:rsidRDefault="00000000">
      <w:pPr>
        <w:numPr>
          <w:ilvl w:val="0"/>
          <w:numId w:val="1"/>
        </w:numPr>
        <w:spacing w:after="0"/>
      </w:pPr>
      <w:r>
        <w:t>300 cm</w:t>
      </w:r>
      <w:r>
        <w:rPr>
          <w:vertAlign w:val="superscript"/>
        </w:rPr>
        <w:t>3</w:t>
      </w:r>
    </w:p>
    <w:p w14:paraId="1B853831" w14:textId="77777777" w:rsidR="00B064CA" w:rsidRDefault="00000000">
      <w:pPr>
        <w:numPr>
          <w:ilvl w:val="0"/>
          <w:numId w:val="1"/>
        </w:numPr>
        <w:spacing w:after="0"/>
      </w:pPr>
      <w:r>
        <w:t>900 cm</w:t>
      </w:r>
      <w:r>
        <w:rPr>
          <w:vertAlign w:val="superscript"/>
        </w:rPr>
        <w:t>3</w:t>
      </w:r>
    </w:p>
    <w:p w14:paraId="60C9654C" w14:textId="77777777" w:rsidR="00B064CA" w:rsidRDefault="00000000">
      <w:pPr>
        <w:numPr>
          <w:ilvl w:val="0"/>
          <w:numId w:val="1"/>
        </w:numPr>
        <w:spacing w:after="0"/>
      </w:pPr>
      <w:r>
        <w:t>1,800 cm</w:t>
      </w:r>
      <w:r>
        <w:rPr>
          <w:vertAlign w:val="superscript"/>
        </w:rPr>
        <w:t>3</w:t>
      </w:r>
    </w:p>
    <w:p w14:paraId="294008FA" w14:textId="77777777" w:rsidR="00B064CA" w:rsidRDefault="00000000">
      <w:pPr>
        <w:numPr>
          <w:ilvl w:val="0"/>
          <w:numId w:val="1"/>
        </w:numPr>
      </w:pPr>
      <w:r>
        <w:t>2,700 cm</w:t>
      </w:r>
      <w:r>
        <w:rPr>
          <w:vertAlign w:val="superscript"/>
        </w:rPr>
        <w:t>3</w:t>
      </w:r>
    </w:p>
    <w:p w14:paraId="18A515AC" w14:textId="77777777" w:rsidR="00B064CA" w:rsidRDefault="00B064CA"/>
    <w:p w14:paraId="103D1977" w14:textId="77777777" w:rsidR="00B064CA" w:rsidRDefault="00B064CA"/>
    <w:p w14:paraId="1306A3A1" w14:textId="77777777" w:rsidR="00B064CA" w:rsidRDefault="00B064CA"/>
    <w:p w14:paraId="633AAE59" w14:textId="77777777" w:rsidR="00B064CA" w:rsidRDefault="00B064CA"/>
    <w:sectPr w:rsidR="00B064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6AC1E" w14:textId="77777777" w:rsidR="00586E08" w:rsidRDefault="00586E08">
      <w:pPr>
        <w:spacing w:after="0" w:line="240" w:lineRule="auto"/>
      </w:pPr>
      <w:r>
        <w:separator/>
      </w:r>
    </w:p>
  </w:endnote>
  <w:endnote w:type="continuationSeparator" w:id="0">
    <w:p w14:paraId="190F32BD" w14:textId="77777777" w:rsidR="00586E08" w:rsidRDefault="0058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15CE9C-FB2A-8846-9D51-B10765008FCC}"/>
    <w:embedBold r:id="rId2" w:fontKey="{BE2C65E0-2D9D-4B45-B3B0-B881E9E26176}"/>
    <w:embedItalic r:id="rId3" w:fontKey="{F3D0FC70-ED5D-B846-A9E2-B865B4FB3DD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C5A06D5-94FB-E243-98ED-75DF37A64298}"/>
    <w:embedBold r:id="rId5" w:fontKey="{6309AAD4-660C-9E47-BD7C-943858098C7C}"/>
    <w:embedItalic r:id="rId6" w:fontKey="{AFA9706F-1762-4746-86F6-2F710833C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60A060C-DE9C-A94F-A942-BF41376922CD}"/>
    <w:embedBold r:id="rId8" w:fontKey="{DA17A422-0863-D44C-8262-79758F8A6DA2}"/>
    <w:embedItalic r:id="rId9" w:fontKey="{1C9F08E6-E479-3943-84F9-2C8FD57532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F0C003B-AA83-4548-906C-BACFC502584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9D67A58-9555-CF41-8B1F-05A55F742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4ECF" w14:textId="77777777" w:rsidR="00E90051" w:rsidRDefault="00E90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25C1B" w14:textId="5258FD88" w:rsidR="00B064CA" w:rsidRDefault="00E9005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94A64E" wp14:editId="11C157AB">
              <wp:simplePos x="0" y="0"/>
              <wp:positionH relativeFrom="column">
                <wp:posOffset>-947420</wp:posOffset>
              </wp:positionH>
              <wp:positionV relativeFrom="paragraph">
                <wp:posOffset>-4197175</wp:posOffset>
              </wp:positionV>
              <wp:extent cx="7901354" cy="0"/>
              <wp:effectExtent l="0" t="0" r="0" b="12700"/>
              <wp:wrapNone/>
              <wp:docPr id="809152727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01354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578255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6pt,-330.5pt" to="547.55pt,-3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" strokecolor="#008cc9 [3205]" strokeweight="1pt">
              <v:stroke dashstyle="dash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5272F7" wp14:editId="39B1FE56">
              <wp:simplePos x="0" y="0"/>
              <wp:positionH relativeFrom="column">
                <wp:posOffset>1335112</wp:posOffset>
              </wp:positionH>
              <wp:positionV relativeFrom="paragraph">
                <wp:posOffset>-97155</wp:posOffset>
              </wp:positionV>
              <wp:extent cx="3804920" cy="269240"/>
              <wp:effectExtent l="0" t="0" r="0" b="0"/>
              <wp:wrapSquare wrapText="bothSides" distT="0" distB="0" distL="114300" distR="114300"/>
              <wp:docPr id="1191094544" name="Rectangle 1191094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49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C3C6B7" w14:textId="2F4CA628" w:rsidR="00B064CA" w:rsidRDefault="00E90051" w:rsidP="00E90051">
                          <w:pPr>
                            <w:pStyle w:val="Footer"/>
                          </w:pPr>
                          <w:fldSimple w:instr=" TITLE  \* MERGEFORMAT ">
                            <w:r>
                              <w:t>Scaling the Skyline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5272F7" id="Rectangle 1191094544" o:spid="_x0000_s1027" style="position:absolute;left:0;text-align:left;margin-left:105.15pt;margin-top:-7.65pt;width:299.6pt;height:2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" filled="f" stroked="f">
              <v:textbox inset="2.53958mm,1.2694mm,2.53958mm,1.2694mm">
                <w:txbxContent>
                  <w:p w14:paraId="53C3C6B7" w14:textId="2F4CA628" w:rsidR="00B064CA" w:rsidRDefault="00E90051" w:rsidP="00E90051">
                    <w:pPr>
                      <w:pStyle w:val="Footer"/>
                    </w:pPr>
                    <w:fldSimple w:instr=" TITLE  \* MERGEFORMAT ">
                      <w:r>
                        <w:t>Scaling the Skyline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b/>
        <w:bCs/>
        <w:smallCap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453CF19F" wp14:editId="115E5098">
          <wp:simplePos x="0" y="0"/>
          <wp:positionH relativeFrom="column">
            <wp:posOffset>1215390</wp:posOffset>
          </wp:positionH>
          <wp:positionV relativeFrom="paragraph">
            <wp:posOffset>-89121</wp:posOffset>
          </wp:positionV>
          <wp:extent cx="4902200" cy="508000"/>
          <wp:effectExtent l="0" t="0" r="0" b="0"/>
          <wp:wrapNone/>
          <wp:docPr id="11910945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0FFC0" w14:textId="77777777" w:rsidR="00E90051" w:rsidRDefault="00E90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C135D" w14:textId="77777777" w:rsidR="00586E08" w:rsidRDefault="00586E08">
      <w:pPr>
        <w:spacing w:after="0" w:line="240" w:lineRule="auto"/>
      </w:pPr>
      <w:r>
        <w:separator/>
      </w:r>
    </w:p>
  </w:footnote>
  <w:footnote w:type="continuationSeparator" w:id="0">
    <w:p w14:paraId="7471DB05" w14:textId="77777777" w:rsidR="00586E08" w:rsidRDefault="00586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4E1A7" w14:textId="77777777" w:rsidR="00E90051" w:rsidRDefault="00E900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BDD8C" w14:textId="77777777" w:rsidR="00E90051" w:rsidRDefault="00E900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742F" w14:textId="77777777" w:rsidR="00E90051" w:rsidRDefault="00E900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6C610C"/>
    <w:multiLevelType w:val="multilevel"/>
    <w:tmpl w:val="BC1C249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4915740">
    <w:abstractNumId w:val="2"/>
  </w:num>
  <w:num w:numId="2" w16cid:durableId="1296905603">
    <w:abstractNumId w:val="3"/>
  </w:num>
  <w:num w:numId="3" w16cid:durableId="1771200790">
    <w:abstractNumId w:val="1"/>
  </w:num>
  <w:num w:numId="4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4CA"/>
    <w:rsid w:val="002028FD"/>
    <w:rsid w:val="00586E08"/>
    <w:rsid w:val="00776E0C"/>
    <w:rsid w:val="00967931"/>
    <w:rsid w:val="00A752C4"/>
    <w:rsid w:val="00B064CA"/>
    <w:rsid w:val="00D35748"/>
    <w:rsid w:val="00E9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284935"/>
  <w15:docId w15:val="{56C92FC7-2A77-2947-9C77-477679C2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90051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051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051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90051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90051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051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E9005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90051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90051"/>
    <w:rPr>
      <w:b/>
      <w:bCs/>
      <w: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90051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90051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90051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E90051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051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051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051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051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051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90051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E90051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90051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90051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E9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E90051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90051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0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0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051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E90051"/>
    <w:pPr>
      <w:ind w:left="720"/>
      <w:contextualSpacing/>
    </w:pPr>
  </w:style>
  <w:style w:type="paragraph" w:customStyle="1" w:styleId="AnswerKey">
    <w:name w:val="Answer Key"/>
    <w:basedOn w:val="Normal"/>
    <w:qFormat/>
    <w:rsid w:val="00E90051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PKqpjGhjH1zs5DUDCrpdMYYKw==">CgMxLjA4AHIhMTJYRElKc3JxTERjWjhZVnB0SVNYaDQ5bVB6R05qSEZZ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2</TotalTime>
  <Pages>1</Pages>
  <Words>116</Words>
  <Characters>489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Scaling the Skyline</vt:lpstr>
    </vt:vector>
  </TitlesOfParts>
  <Manager/>
  <Company/>
  <LinksUpToDate>false</LinksUpToDate>
  <CharactersWithSpaces>589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the Skyline</dc:title>
  <dc:subject/>
  <dc:creator>K20 Center</dc:creator>
  <cp:keywords/>
  <dc:description/>
  <cp:lastModifiedBy>Gracia, Ann M.</cp:lastModifiedBy>
  <cp:revision>3</cp:revision>
  <cp:lastPrinted>2026-03-23T14:56:00Z</cp:lastPrinted>
  <dcterms:created xsi:type="dcterms:W3CDTF">2026-03-23T14:56:00Z</dcterms:created>
  <dcterms:modified xsi:type="dcterms:W3CDTF">2026-03-23T14:56:00Z</dcterms:modified>
  <cp:category/>
</cp:coreProperties>
</file>