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D2CE0" w14:textId="68F6A807" w:rsidR="00F33303" w:rsidRDefault="003D06B3" w:rsidP="002208BC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B441D" wp14:editId="0B7C4893">
                <wp:simplePos x="0" y="0"/>
                <wp:positionH relativeFrom="column">
                  <wp:posOffset>-661072</wp:posOffset>
                </wp:positionH>
                <wp:positionV relativeFrom="paragraph">
                  <wp:posOffset>340360</wp:posOffset>
                </wp:positionV>
                <wp:extent cx="5674659" cy="3881717"/>
                <wp:effectExtent l="0" t="0" r="15240" b="17780"/>
                <wp:wrapNone/>
                <wp:docPr id="133584238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4659" cy="388171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37C323" id="Oval 2" o:spid="_x0000_s1026" style="position:absolute;margin-left:-52.05pt;margin-top:26.8pt;width:446.8pt;height:3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" filled="f" strokecolor="#288ac3 [3204]" strokeweight="1pt">
                <v:stroke joinstyle="miter"/>
              </v:oval>
            </w:pict>
          </mc:Fallback>
        </mc:AlternateContent>
      </w:r>
      <w:r w:rsidR="00EC2BEA">
        <w:t>diagrama de venn</w:t>
      </w:r>
    </w:p>
    <w:p w14:paraId="70E2606D" w14:textId="11743DF7" w:rsidR="002208BC" w:rsidRPr="002208BC" w:rsidRDefault="003D06B3" w:rsidP="002208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23F33" wp14:editId="6061A348">
                <wp:simplePos x="0" y="0"/>
                <wp:positionH relativeFrom="column">
                  <wp:posOffset>2897282</wp:posOffset>
                </wp:positionH>
                <wp:positionV relativeFrom="paragraph">
                  <wp:posOffset>95362</wp:posOffset>
                </wp:positionV>
                <wp:extent cx="6039970" cy="3827332"/>
                <wp:effectExtent l="0" t="0" r="18415" b="8255"/>
                <wp:wrapNone/>
                <wp:docPr id="56787818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970" cy="382733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9B51B4" id="Oval 2" o:spid="_x0000_s1026" style="position:absolute;margin-left:228.15pt;margin-top:7.5pt;width:475.6pt;height:30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" filled="f" strokecolor="#288ac3 [32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E1B8D" wp14:editId="01DF1CF0">
                <wp:simplePos x="0" y="0"/>
                <wp:positionH relativeFrom="margin">
                  <wp:posOffset>5387526</wp:posOffset>
                </wp:positionH>
                <wp:positionV relativeFrom="paragraph">
                  <wp:posOffset>256615</wp:posOffset>
                </wp:positionV>
                <wp:extent cx="1704975" cy="3905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09D31" w14:textId="72E67711" w:rsidR="003D06B3" w:rsidRPr="003D06B3" w:rsidRDefault="003D06B3" w:rsidP="003D06B3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</w:pPr>
                            <w:r w:rsidRPr="003D06B3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Bud</w:t>
                            </w:r>
                            <w:r w:rsidR="00EC2BEA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ismo</w:t>
                            </w:r>
                          </w:p>
                          <w:p w14:paraId="291B3E9D" w14:textId="77777777" w:rsidR="003D06B3" w:rsidRDefault="003D06B3" w:rsidP="003D06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E1B8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2pt;margin-top:20.2pt;width:134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" filled="f" stroked="f" strokeweight=".5pt">
                <v:textbox>
                  <w:txbxContent>
                    <w:p w14:paraId="68809D31" w14:textId="72E67711" w:rsidR="003D06B3" w:rsidRPr="003D06B3" w:rsidRDefault="003D06B3" w:rsidP="003D06B3">
                      <w:pPr>
                        <w:jc w:val="center"/>
                        <w:rPr>
                          <w:b/>
                          <w:bCs/>
                          <w:color w:val="971D20" w:themeColor="accent3"/>
                          <w:sz w:val="28"/>
                        </w:rPr>
                      </w:pPr>
                      <w:r w:rsidRPr="003D06B3"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Bud</w:t>
                      </w:r>
                      <w:r w:rsidR="00EC2BEA"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ismo</w:t>
                      </w:r>
                    </w:p>
                    <w:p w14:paraId="291B3E9D" w14:textId="77777777" w:rsidR="003D06B3" w:rsidRDefault="003D06B3" w:rsidP="003D06B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2EAA96" wp14:editId="488FE388">
                <wp:simplePos x="0" y="0"/>
                <wp:positionH relativeFrom="margin">
                  <wp:posOffset>1192642</wp:posOffset>
                </wp:positionH>
                <wp:positionV relativeFrom="paragraph">
                  <wp:posOffset>229533</wp:posOffset>
                </wp:positionV>
                <wp:extent cx="1704975" cy="4000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BE83AB" w14:textId="4271D39B" w:rsidR="003D06B3" w:rsidRDefault="00EC2BEA" w:rsidP="003D06B3">
                            <w:r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Confucianismo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EAA96" id="Text Box 3" o:spid="_x0000_s1027" type="#_x0000_t202" style="position:absolute;margin-left:93.9pt;margin-top:18.05pt;width:134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7AWVGAIAADMEAAAOAAAAZHJzL2Uyb0RvYy54bWysU01vGyEQvVfqf0Dc6127dpysvI7cRK4q&#13;&#10;WUkkp8oZs+BFYhkK2Lvur+/A+qtpT1UvMDDDfLz3mN13jSZ74bwCU9LhIKdEGA6VMtuSfn9dfrql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" filled="f" stroked="f" strokeweight=".5pt">
                <v:textbox>
                  <w:txbxContent>
                    <w:p w14:paraId="40BE83AB" w14:textId="4271D39B" w:rsidR="003D06B3" w:rsidRDefault="00EC2BEA" w:rsidP="003D06B3">
                      <w:r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Confucianismo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B79463" w14:textId="2686B496" w:rsidR="00F33303" w:rsidRDefault="00F33303" w:rsidP="00F33303">
      <w:r>
        <w:br/>
      </w:r>
    </w:p>
    <w:p w14:paraId="615AA2F4" w14:textId="42D71E1F" w:rsidR="00F33303" w:rsidRPr="00DC1CA0" w:rsidRDefault="00F33303" w:rsidP="00F33303"/>
    <w:p w14:paraId="6D2A61A0" w14:textId="0229080E" w:rsidR="001B5BA6" w:rsidRPr="00F33303" w:rsidRDefault="00CB41C1" w:rsidP="00F3330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BD393A" wp14:editId="55BF7721">
                <wp:simplePos x="0" y="0"/>
                <wp:positionH relativeFrom="margin">
                  <wp:posOffset>3305928</wp:posOffset>
                </wp:positionH>
                <wp:positionV relativeFrom="paragraph">
                  <wp:posOffset>4104005</wp:posOffset>
                </wp:positionV>
                <wp:extent cx="1704975" cy="361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97912E" w14:textId="77777777" w:rsidR="00EC2BEA" w:rsidRPr="00EC2BEA" w:rsidRDefault="00EC2BEA" w:rsidP="00EC2BEA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</w:pPr>
                            <w:r w:rsidRPr="00EC2BEA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  <w:lang w:val="es"/>
                              </w:rPr>
                              <w:t>Taoísmo</w:t>
                            </w:r>
                          </w:p>
                          <w:p w14:paraId="54766EAC" w14:textId="77777777" w:rsidR="003D06B3" w:rsidRDefault="003D06B3" w:rsidP="003D06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393A" id="Text Box 2" o:spid="_x0000_s1028" type="#_x0000_t202" style="position:absolute;margin-left:260.3pt;margin-top:323.15pt;width:134.2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" filled="f" stroked="f" strokeweight=".5pt">
                <v:textbox>
                  <w:txbxContent>
                    <w:p w14:paraId="6097912E" w14:textId="77777777" w:rsidR="00EC2BEA" w:rsidRPr="00EC2BEA" w:rsidRDefault="00EC2BEA" w:rsidP="00EC2BEA">
                      <w:pPr>
                        <w:jc w:val="center"/>
                        <w:rPr>
                          <w:b/>
                          <w:bCs/>
                          <w:color w:val="971D20" w:themeColor="accent3"/>
                          <w:sz w:val="28"/>
                        </w:rPr>
                      </w:pPr>
                      <w:r w:rsidRPr="00EC2BEA">
                        <w:rPr>
                          <w:b/>
                          <w:bCs/>
                          <w:color w:val="971D20" w:themeColor="accent3"/>
                          <w:sz w:val="28"/>
                          <w:lang w:val="es"/>
                        </w:rPr>
                        <w:t>Taoísmo</w:t>
                      </w:r>
                    </w:p>
                    <w:p w14:paraId="54766EAC" w14:textId="77777777" w:rsidR="003D06B3" w:rsidRDefault="003D06B3" w:rsidP="003D06B3"/>
                  </w:txbxContent>
                </v:textbox>
                <w10:wrap anchorx="margin"/>
              </v:shape>
            </w:pict>
          </mc:Fallback>
        </mc:AlternateContent>
      </w:r>
      <w:r w:rsidR="003D06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AA7FF4" wp14:editId="5FD25C4A">
                <wp:simplePos x="0" y="0"/>
                <wp:positionH relativeFrom="column">
                  <wp:posOffset>1290768</wp:posOffset>
                </wp:positionH>
                <wp:positionV relativeFrom="paragraph">
                  <wp:posOffset>739140</wp:posOffset>
                </wp:positionV>
                <wp:extent cx="5629836" cy="3827929"/>
                <wp:effectExtent l="0" t="0" r="9525" b="7620"/>
                <wp:wrapNone/>
                <wp:docPr id="145642883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836" cy="38279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9034A4" id="Oval 2" o:spid="_x0000_s1026" style="position:absolute;margin-left:101.65pt;margin-top:58.2pt;width:443.3pt;height:30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" filled="f" strokecolor="#288ac3 [3204]" strokeweight="1pt">
                <v:stroke joinstyle="miter"/>
              </v:oval>
            </w:pict>
          </mc:Fallback>
        </mc:AlternateContent>
      </w:r>
    </w:p>
    <w:sectPr w:rsidR="001B5BA6" w:rsidRPr="00F33303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25209F" w14:textId="77777777" w:rsidR="005C6A96" w:rsidRDefault="005C6A96" w:rsidP="009A4615">
      <w:pPr>
        <w:spacing w:after="0" w:line="240" w:lineRule="auto"/>
      </w:pPr>
      <w:r>
        <w:separator/>
      </w:r>
    </w:p>
  </w:endnote>
  <w:endnote w:type="continuationSeparator" w:id="0">
    <w:p w14:paraId="65941FF7" w14:textId="77777777" w:rsidR="005C6A96" w:rsidRDefault="005C6A96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FE7726" w14:textId="77777777" w:rsidR="00CB41C1" w:rsidRDefault="00CB4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421289CE" w:rsidR="00D04F53" w:rsidRPr="00C76450" w:rsidRDefault="00CB41C1" w:rsidP="00C76450">
                          <w:pPr>
                            <w:pStyle w:val="Footer"/>
                          </w:pPr>
                          <w:fldSimple w:instr=" TITLE  \* MERGEFORMAT ">
                            <w:r w:rsidR="001C078B">
                              <w:t>The Three Vinegar Tasters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37F7EDFF" w14:textId="421289CE" w:rsidR="00D04F53" w:rsidRPr="00C76450" w:rsidRDefault="00CB41C1" w:rsidP="00C76450">
                    <w:pPr>
                      <w:pStyle w:val="Footer"/>
                    </w:pPr>
                    <w:fldSimple w:instr=" TITLE  \* MERGEFORMAT ">
                      <w:r w:rsidR="001C078B">
                        <w:t>The Three Vinegar Tasters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2A99E" w14:textId="77777777" w:rsidR="00CB41C1" w:rsidRDefault="00CB4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D9617" w14:textId="77777777" w:rsidR="005C6A96" w:rsidRDefault="005C6A96" w:rsidP="009A4615">
      <w:pPr>
        <w:spacing w:after="0" w:line="240" w:lineRule="auto"/>
      </w:pPr>
      <w:r>
        <w:separator/>
      </w:r>
    </w:p>
  </w:footnote>
  <w:footnote w:type="continuationSeparator" w:id="0">
    <w:p w14:paraId="6F208653" w14:textId="77777777" w:rsidR="005C6A96" w:rsidRDefault="005C6A96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AE3DB" w14:textId="77777777" w:rsidR="00CB41C1" w:rsidRDefault="00CB4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03248" w14:textId="77777777" w:rsidR="00CB41C1" w:rsidRDefault="00CB41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18B7DD" w14:textId="77777777" w:rsidR="00CB41C1" w:rsidRDefault="00CB4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C078B"/>
    <w:rsid w:val="001E6BCA"/>
    <w:rsid w:val="002208BC"/>
    <w:rsid w:val="00246BC1"/>
    <w:rsid w:val="002574A4"/>
    <w:rsid w:val="00316C07"/>
    <w:rsid w:val="0032364F"/>
    <w:rsid w:val="003668DB"/>
    <w:rsid w:val="003D06B3"/>
    <w:rsid w:val="00424E6B"/>
    <w:rsid w:val="00467B1F"/>
    <w:rsid w:val="00480109"/>
    <w:rsid w:val="004856EB"/>
    <w:rsid w:val="0048595C"/>
    <w:rsid w:val="004A4344"/>
    <w:rsid w:val="005448C2"/>
    <w:rsid w:val="00555159"/>
    <w:rsid w:val="005716BA"/>
    <w:rsid w:val="005A3A1A"/>
    <w:rsid w:val="005C6A96"/>
    <w:rsid w:val="0063271E"/>
    <w:rsid w:val="006669F0"/>
    <w:rsid w:val="00695DE4"/>
    <w:rsid w:val="006F637F"/>
    <w:rsid w:val="00741DDB"/>
    <w:rsid w:val="007F4DDC"/>
    <w:rsid w:val="00886FBD"/>
    <w:rsid w:val="00912773"/>
    <w:rsid w:val="009171B5"/>
    <w:rsid w:val="00967529"/>
    <w:rsid w:val="009A4615"/>
    <w:rsid w:val="009E1DD4"/>
    <w:rsid w:val="00A71218"/>
    <w:rsid w:val="00AB30CE"/>
    <w:rsid w:val="00AD0F89"/>
    <w:rsid w:val="00BE33F2"/>
    <w:rsid w:val="00BE5865"/>
    <w:rsid w:val="00C53852"/>
    <w:rsid w:val="00C76450"/>
    <w:rsid w:val="00C86A74"/>
    <w:rsid w:val="00CB41C1"/>
    <w:rsid w:val="00D04F53"/>
    <w:rsid w:val="00D71FBC"/>
    <w:rsid w:val="00DD3628"/>
    <w:rsid w:val="00DE0B48"/>
    <w:rsid w:val="00E46C11"/>
    <w:rsid w:val="00EC2BEA"/>
    <w:rsid w:val="00EC2F41"/>
    <w:rsid w:val="00EF0DD6"/>
    <w:rsid w:val="00F33303"/>
    <w:rsid w:val="00F35875"/>
    <w:rsid w:val="00F64B76"/>
    <w:rsid w:val="00F819F9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ownloads/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2.dotx</Template>
  <TotalTime>0</TotalTime>
  <Pages>1</Pages>
  <Words>3</Words>
  <Characters>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Three Vinegar Tasters</dc:title>
  <dc:subject/>
  <dc:creator>K20 Center</dc:creator>
  <cp:keywords/>
  <dc:description/>
  <cp:lastModifiedBy>Gracia, Ann M.</cp:lastModifiedBy>
  <cp:revision>3</cp:revision>
  <cp:lastPrinted>2026-08-12T16:34:00Z</cp:lastPrinted>
  <dcterms:created xsi:type="dcterms:W3CDTF">2026-08-12T16:34:00Z</dcterms:created>
  <dcterms:modified xsi:type="dcterms:W3CDTF">2026-08-12T16:34:00Z</dcterms:modified>
  <cp:category/>
</cp:coreProperties>
</file>