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6D2CE0" w14:textId="2E53CF27" w:rsidR="00F33303" w:rsidRDefault="003D06B3" w:rsidP="002208BC">
      <w:pPr>
        <w:pStyle w:val="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AB441D" wp14:editId="0B7C4893">
                <wp:simplePos x="0" y="0"/>
                <wp:positionH relativeFrom="column">
                  <wp:posOffset>-661072</wp:posOffset>
                </wp:positionH>
                <wp:positionV relativeFrom="paragraph">
                  <wp:posOffset>340360</wp:posOffset>
                </wp:positionV>
                <wp:extent cx="5674659" cy="3881717"/>
                <wp:effectExtent l="0" t="0" r="15240" b="17780"/>
                <wp:wrapNone/>
                <wp:docPr id="1335842387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4659" cy="388171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37C323" id="Oval 2" o:spid="_x0000_s1026" style="position:absolute;margin-left:-52.05pt;margin-top:26.8pt;width:446.8pt;height:30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" filled="f" strokecolor="#288ac3 [3204]" strokeweight="1pt">
                <v:stroke joinstyle="miter"/>
              </v:oval>
            </w:pict>
          </mc:Fallback>
        </mc:AlternateContent>
      </w:r>
      <w:r>
        <w:t>venn diagram</w:t>
      </w:r>
    </w:p>
    <w:p w14:paraId="70E2606D" w14:textId="11743DF7" w:rsidR="002208BC" w:rsidRPr="002208BC" w:rsidRDefault="003D06B3" w:rsidP="002208B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F23F33" wp14:editId="6061A348">
                <wp:simplePos x="0" y="0"/>
                <wp:positionH relativeFrom="column">
                  <wp:posOffset>2897282</wp:posOffset>
                </wp:positionH>
                <wp:positionV relativeFrom="paragraph">
                  <wp:posOffset>95362</wp:posOffset>
                </wp:positionV>
                <wp:extent cx="6039970" cy="3827332"/>
                <wp:effectExtent l="0" t="0" r="18415" b="8255"/>
                <wp:wrapNone/>
                <wp:docPr id="567878180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9970" cy="3827332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9B51B4" id="Oval 2" o:spid="_x0000_s1026" style="position:absolute;margin-left:228.15pt;margin-top:7.5pt;width:475.6pt;height:30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" filled="f" strokecolor="#288ac3 [32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7E1B8D" wp14:editId="12591E12">
                <wp:simplePos x="0" y="0"/>
                <wp:positionH relativeFrom="margin">
                  <wp:posOffset>5387526</wp:posOffset>
                </wp:positionH>
                <wp:positionV relativeFrom="paragraph">
                  <wp:posOffset>256615</wp:posOffset>
                </wp:positionV>
                <wp:extent cx="1704975" cy="39052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809D31" w14:textId="77777777" w:rsidR="003D06B3" w:rsidRPr="003D06B3" w:rsidRDefault="003D06B3" w:rsidP="003D06B3">
                            <w:pPr>
                              <w:jc w:val="center"/>
                              <w:rPr>
                                <w:b/>
                                <w:bCs/>
                                <w:color w:val="971D20" w:themeColor="accent3"/>
                                <w:sz w:val="28"/>
                              </w:rPr>
                            </w:pPr>
                            <w:r w:rsidRPr="003D06B3">
                              <w:rPr>
                                <w:b/>
                                <w:bCs/>
                                <w:color w:val="971D20" w:themeColor="accent3"/>
                                <w:sz w:val="28"/>
                              </w:rPr>
                              <w:t>Buddhism</w:t>
                            </w:r>
                          </w:p>
                          <w:p w14:paraId="291B3E9D" w14:textId="77777777" w:rsidR="003D06B3" w:rsidRDefault="003D06B3" w:rsidP="003D06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7E1B8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24.2pt;margin-top:20.2pt;width:134.25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" filled="f" stroked="f" strokeweight=".5pt">
                <v:textbox>
                  <w:txbxContent>
                    <w:p w14:paraId="68809D31" w14:textId="77777777" w:rsidR="003D06B3" w:rsidRPr="003D06B3" w:rsidRDefault="003D06B3" w:rsidP="003D06B3">
                      <w:pPr>
                        <w:jc w:val="center"/>
                        <w:rPr>
                          <w:b/>
                          <w:bCs/>
                          <w:color w:val="971D20" w:themeColor="accent3"/>
                          <w:sz w:val="28"/>
                        </w:rPr>
                      </w:pPr>
                      <w:r w:rsidRPr="003D06B3">
                        <w:rPr>
                          <w:b/>
                          <w:bCs/>
                          <w:color w:val="971D20" w:themeColor="accent3"/>
                          <w:sz w:val="28"/>
                        </w:rPr>
                        <w:t>Buddhism</w:t>
                      </w:r>
                    </w:p>
                    <w:p w14:paraId="291B3E9D" w14:textId="77777777" w:rsidR="003D06B3" w:rsidRDefault="003D06B3" w:rsidP="003D06B3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2EAA96" wp14:editId="2E215C72">
                <wp:simplePos x="0" y="0"/>
                <wp:positionH relativeFrom="margin">
                  <wp:posOffset>1192642</wp:posOffset>
                </wp:positionH>
                <wp:positionV relativeFrom="paragraph">
                  <wp:posOffset>229533</wp:posOffset>
                </wp:positionV>
                <wp:extent cx="1704975" cy="4000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FEA9A2" w14:textId="77777777" w:rsidR="003D06B3" w:rsidRPr="003D06B3" w:rsidRDefault="003D06B3" w:rsidP="003D06B3">
                            <w:pPr>
                              <w:jc w:val="center"/>
                              <w:rPr>
                                <w:b/>
                                <w:bCs/>
                                <w:color w:val="971D20" w:themeColor="accent3"/>
                                <w:sz w:val="28"/>
                              </w:rPr>
                            </w:pPr>
                            <w:r w:rsidRPr="003D06B3">
                              <w:rPr>
                                <w:b/>
                                <w:bCs/>
                                <w:color w:val="971D20" w:themeColor="accent3"/>
                                <w:sz w:val="28"/>
                              </w:rPr>
                              <w:t>Confucianism</w:t>
                            </w:r>
                          </w:p>
                          <w:p w14:paraId="40BE83AB" w14:textId="77777777" w:rsidR="003D06B3" w:rsidRDefault="003D06B3" w:rsidP="003D06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EAA96" id="Text Box 3" o:spid="_x0000_s1027" type="#_x0000_t202" style="position:absolute;margin-left:93.9pt;margin-top:18.05pt;width:134.25pt;height:31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" filled="f" stroked="f" strokeweight=".5pt">
                <v:textbox>
                  <w:txbxContent>
                    <w:p w14:paraId="2CFEA9A2" w14:textId="77777777" w:rsidR="003D06B3" w:rsidRPr="003D06B3" w:rsidRDefault="003D06B3" w:rsidP="003D06B3">
                      <w:pPr>
                        <w:jc w:val="center"/>
                        <w:rPr>
                          <w:b/>
                          <w:bCs/>
                          <w:color w:val="971D20" w:themeColor="accent3"/>
                          <w:sz w:val="28"/>
                        </w:rPr>
                      </w:pPr>
                      <w:r w:rsidRPr="003D06B3">
                        <w:rPr>
                          <w:b/>
                          <w:bCs/>
                          <w:color w:val="971D20" w:themeColor="accent3"/>
                          <w:sz w:val="28"/>
                        </w:rPr>
                        <w:t>Confucianism</w:t>
                      </w:r>
                    </w:p>
                    <w:p w14:paraId="40BE83AB" w14:textId="77777777" w:rsidR="003D06B3" w:rsidRDefault="003D06B3" w:rsidP="003D06B3"/>
                  </w:txbxContent>
                </v:textbox>
                <w10:wrap anchorx="margin"/>
              </v:shape>
            </w:pict>
          </mc:Fallback>
        </mc:AlternateContent>
      </w:r>
    </w:p>
    <w:p w14:paraId="17B79463" w14:textId="2686B496" w:rsidR="00F33303" w:rsidRDefault="00F33303" w:rsidP="00F33303">
      <w:r>
        <w:br/>
      </w:r>
    </w:p>
    <w:p w14:paraId="615AA2F4" w14:textId="42D71E1F" w:rsidR="00F33303" w:rsidRPr="00DC1CA0" w:rsidRDefault="00F33303" w:rsidP="00F33303"/>
    <w:p w14:paraId="6D2A61A0" w14:textId="3EA3F59F" w:rsidR="001B5BA6" w:rsidRPr="00F33303" w:rsidRDefault="00BD2511" w:rsidP="00F33303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BD393A" wp14:editId="2E6EFB9C">
                <wp:simplePos x="0" y="0"/>
                <wp:positionH relativeFrom="margin">
                  <wp:posOffset>3305928</wp:posOffset>
                </wp:positionH>
                <wp:positionV relativeFrom="paragraph">
                  <wp:posOffset>4082739</wp:posOffset>
                </wp:positionV>
                <wp:extent cx="1704975" cy="3619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44C640" w14:textId="77777777" w:rsidR="003D06B3" w:rsidRPr="003D06B3" w:rsidRDefault="003D06B3" w:rsidP="003D06B3">
                            <w:pPr>
                              <w:jc w:val="center"/>
                              <w:rPr>
                                <w:b/>
                                <w:bCs/>
                                <w:color w:val="971D20" w:themeColor="accent3"/>
                                <w:sz w:val="28"/>
                              </w:rPr>
                            </w:pPr>
                            <w:r w:rsidRPr="003D06B3">
                              <w:rPr>
                                <w:b/>
                                <w:bCs/>
                                <w:color w:val="971D20" w:themeColor="accent3"/>
                                <w:sz w:val="28"/>
                              </w:rPr>
                              <w:t>Taoism</w:t>
                            </w:r>
                          </w:p>
                          <w:p w14:paraId="54766EAC" w14:textId="77777777" w:rsidR="003D06B3" w:rsidRDefault="003D06B3" w:rsidP="003D06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D393A" id="Text Box 2" o:spid="_x0000_s1028" type="#_x0000_t202" style="position:absolute;margin-left:260.3pt;margin-top:321.5pt;width:134.25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" filled="f" stroked="f" strokeweight=".5pt">
                <v:textbox>
                  <w:txbxContent>
                    <w:p w14:paraId="6744C640" w14:textId="77777777" w:rsidR="003D06B3" w:rsidRPr="003D06B3" w:rsidRDefault="003D06B3" w:rsidP="003D06B3">
                      <w:pPr>
                        <w:jc w:val="center"/>
                        <w:rPr>
                          <w:b/>
                          <w:bCs/>
                          <w:color w:val="971D20" w:themeColor="accent3"/>
                          <w:sz w:val="28"/>
                        </w:rPr>
                      </w:pPr>
                      <w:r w:rsidRPr="003D06B3">
                        <w:rPr>
                          <w:b/>
                          <w:bCs/>
                          <w:color w:val="971D20" w:themeColor="accent3"/>
                          <w:sz w:val="28"/>
                        </w:rPr>
                        <w:t>Taoism</w:t>
                      </w:r>
                    </w:p>
                    <w:p w14:paraId="54766EAC" w14:textId="77777777" w:rsidR="003D06B3" w:rsidRDefault="003D06B3" w:rsidP="003D06B3"/>
                  </w:txbxContent>
                </v:textbox>
                <w10:wrap anchorx="margin"/>
              </v:shape>
            </w:pict>
          </mc:Fallback>
        </mc:AlternateContent>
      </w:r>
      <w:r w:rsidR="003D06B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AA7FF4" wp14:editId="6064EAA6">
                <wp:simplePos x="0" y="0"/>
                <wp:positionH relativeFrom="column">
                  <wp:posOffset>1290768</wp:posOffset>
                </wp:positionH>
                <wp:positionV relativeFrom="paragraph">
                  <wp:posOffset>739140</wp:posOffset>
                </wp:positionV>
                <wp:extent cx="5629836" cy="3827929"/>
                <wp:effectExtent l="0" t="0" r="9525" b="7620"/>
                <wp:wrapNone/>
                <wp:docPr id="1456428830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9836" cy="382792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B9F7D9" id="Oval 2" o:spid="_x0000_s1026" style="position:absolute;margin-left:101.65pt;margin-top:58.2pt;width:443.3pt;height:30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" filled="f" strokecolor="#288ac3 [3204]" strokeweight="1pt">
                <v:stroke joinstyle="miter"/>
              </v:oval>
            </w:pict>
          </mc:Fallback>
        </mc:AlternateContent>
      </w:r>
    </w:p>
    <w:sectPr w:rsidR="001B5BA6" w:rsidRPr="00F33303" w:rsidSect="009A46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0B1893" w14:textId="77777777" w:rsidR="00440C49" w:rsidRDefault="00440C49" w:rsidP="009A4615">
      <w:pPr>
        <w:spacing w:after="0" w:line="240" w:lineRule="auto"/>
      </w:pPr>
      <w:r>
        <w:separator/>
      </w:r>
    </w:p>
  </w:endnote>
  <w:endnote w:type="continuationSeparator" w:id="0">
    <w:p w14:paraId="71D5455E" w14:textId="77777777" w:rsidR="00440C49" w:rsidRDefault="00440C49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D78ADC" w14:textId="77777777" w:rsidR="00BD2511" w:rsidRDefault="00BD25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3CF216" w14:textId="77777777" w:rsidR="00D04F53" w:rsidRPr="00304DC6" w:rsidRDefault="00A71218" w:rsidP="00C86A74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09F8D" wp14:editId="7045B957">
              <wp:simplePos x="0" y="0"/>
              <wp:positionH relativeFrom="column">
                <wp:posOffset>3658870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0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F7EDFF" w14:textId="46CBFF9E" w:rsidR="00D04F53" w:rsidRPr="00C76450" w:rsidRDefault="00BD2511" w:rsidP="00C76450">
                          <w:pPr>
                            <w:pStyle w:val="Footer"/>
                          </w:pPr>
                          <w:fldSimple w:instr=" TITLE  \* MERGEFORMAT ">
                            <w:r w:rsidR="00514103">
                              <w:t>The Three Vinegar Tasters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D9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288.1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" filled="f" stroked="f" strokeweight=".5pt">
              <v:textbox style="mso-fit-shape-to-text:t">
                <w:txbxContent>
                  <w:p w14:paraId="37F7EDFF" w14:textId="46CBFF9E" w:rsidR="00D04F53" w:rsidRPr="00C76450" w:rsidRDefault="00BD2511" w:rsidP="00C76450">
                    <w:pPr>
                      <w:pStyle w:val="Footer"/>
                    </w:pPr>
                    <w:fldSimple w:instr=" TITLE  \* MERGEFORMAT ">
                      <w:r w:rsidR="00514103">
                        <w:t>The Three Vinegar Tasters</w:t>
                      </w:r>
                    </w:fldSimple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3DE425A2" wp14:editId="74848866">
          <wp:simplePos x="0" y="0"/>
          <wp:positionH relativeFrom="column">
            <wp:posOffset>3538090</wp:posOffset>
          </wp:positionH>
          <wp:positionV relativeFrom="paragraph">
            <wp:posOffset>-179070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ECCCF8" w14:textId="77777777" w:rsidR="00BD2511" w:rsidRDefault="00BD25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60C161" w14:textId="77777777" w:rsidR="00440C49" w:rsidRDefault="00440C49" w:rsidP="009A4615">
      <w:pPr>
        <w:spacing w:after="0" w:line="240" w:lineRule="auto"/>
      </w:pPr>
      <w:r>
        <w:separator/>
      </w:r>
    </w:p>
  </w:footnote>
  <w:footnote w:type="continuationSeparator" w:id="0">
    <w:p w14:paraId="2EF7F0AF" w14:textId="77777777" w:rsidR="00440C49" w:rsidRDefault="00440C49" w:rsidP="009A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FE91DA" w14:textId="77777777" w:rsidR="00BD2511" w:rsidRDefault="00BD25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FCAA15" w14:textId="77777777" w:rsidR="00BD2511" w:rsidRDefault="00BD25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88CFD9" w14:textId="77777777" w:rsidR="00BD2511" w:rsidRDefault="00BD25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DD4"/>
    <w:rsid w:val="00053774"/>
    <w:rsid w:val="00065807"/>
    <w:rsid w:val="000A6A2A"/>
    <w:rsid w:val="0011355B"/>
    <w:rsid w:val="00151CCF"/>
    <w:rsid w:val="001A3F95"/>
    <w:rsid w:val="001B5BA6"/>
    <w:rsid w:val="001C0115"/>
    <w:rsid w:val="001E6BCA"/>
    <w:rsid w:val="002208BC"/>
    <w:rsid w:val="00246BC1"/>
    <w:rsid w:val="002574A4"/>
    <w:rsid w:val="00316C07"/>
    <w:rsid w:val="0032364F"/>
    <w:rsid w:val="003668DB"/>
    <w:rsid w:val="003D06B3"/>
    <w:rsid w:val="00424E6B"/>
    <w:rsid w:val="00440C49"/>
    <w:rsid w:val="00467B1F"/>
    <w:rsid w:val="00480109"/>
    <w:rsid w:val="004856EB"/>
    <w:rsid w:val="0048595C"/>
    <w:rsid w:val="00514103"/>
    <w:rsid w:val="005448C2"/>
    <w:rsid w:val="00555159"/>
    <w:rsid w:val="005716BA"/>
    <w:rsid w:val="005A3A1A"/>
    <w:rsid w:val="0063271E"/>
    <w:rsid w:val="006669F0"/>
    <w:rsid w:val="00695DE4"/>
    <w:rsid w:val="006F637F"/>
    <w:rsid w:val="00741DDB"/>
    <w:rsid w:val="007F4DDC"/>
    <w:rsid w:val="00886FBD"/>
    <w:rsid w:val="00912773"/>
    <w:rsid w:val="009171B5"/>
    <w:rsid w:val="00967529"/>
    <w:rsid w:val="009A4615"/>
    <w:rsid w:val="009E1DD4"/>
    <w:rsid w:val="00A71218"/>
    <w:rsid w:val="00AB30CE"/>
    <w:rsid w:val="00AD0F89"/>
    <w:rsid w:val="00BD2511"/>
    <w:rsid w:val="00BE33F2"/>
    <w:rsid w:val="00BE5865"/>
    <w:rsid w:val="00C53852"/>
    <w:rsid w:val="00C76450"/>
    <w:rsid w:val="00C86A74"/>
    <w:rsid w:val="00D04F53"/>
    <w:rsid w:val="00D71FBC"/>
    <w:rsid w:val="00DD3628"/>
    <w:rsid w:val="00DE0B48"/>
    <w:rsid w:val="00E46C11"/>
    <w:rsid w:val="00EC2F41"/>
    <w:rsid w:val="00EF0DD6"/>
    <w:rsid w:val="00F33303"/>
    <w:rsid w:val="00F35875"/>
    <w:rsid w:val="00F64B76"/>
    <w:rsid w:val="00F819F9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0AD6E"/>
  <w15:chartTrackingRefBased/>
  <w15:docId w15:val="{088B3C8F-2450-344A-9CFC-C1DA64EE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33303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rPr>
      <w:color w:val="D30F7F" w:themeColor="accent5"/>
    </w:rPr>
  </w:style>
  <w:style w:type="paragraph" w:customStyle="1" w:styleId="RowHeader">
    <w:name w:val="Row Header"/>
    <w:basedOn w:val="Normal"/>
    <w:qFormat/>
    <w:rsid w:val="002208BC"/>
    <w:pPr>
      <w:spacing w:after="0" w:line="240" w:lineRule="auto"/>
    </w:pPr>
    <w:rPr>
      <w:rFonts w:asciiTheme="minorHAnsi" w:hAnsiTheme="minorHAnsi" w:cstheme="minorBidi"/>
      <w:b/>
      <w:color w:val="288AC3" w:themeColor="accent1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halstied/Downloads/Horizontal%20(25)&#8212;Template%202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Horizontal (25)—Template 2.dotx</Template>
  <TotalTime>0</TotalTime>
  <Pages>1</Pages>
  <Words>2</Words>
  <Characters>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Horizontal Template</vt:lpstr>
    </vt:vector>
  </TitlesOfParts>
  <Manager/>
  <Company/>
  <LinksUpToDate>false</LinksUpToDate>
  <CharactersWithSpaces>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Three Vinegar Tasters</dc:title>
  <dc:subject/>
  <dc:creator>K20 Center</dc:creator>
  <cp:keywords/>
  <dc:description/>
  <cp:lastModifiedBy>Gracia, Ann M.</cp:lastModifiedBy>
  <cp:revision>3</cp:revision>
  <cp:lastPrinted>2026-08-12T16:33:00Z</cp:lastPrinted>
  <dcterms:created xsi:type="dcterms:W3CDTF">2026-08-12T16:33:00Z</dcterms:created>
  <dcterms:modified xsi:type="dcterms:W3CDTF">2026-08-12T16:33:00Z</dcterms:modified>
  <cp:category/>
</cp:coreProperties>
</file>