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eGrid"/>
        <w:tblW w:w="13645" w:type="dxa"/>
        <w:tblCellSpacing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18" w:space="0" w:color="BED7D3" w:themeColor="accent3"/>
          <w:insideV w:val="dashed" w:sz="18" w:space="0" w:color="BED7D3" w:themeColor="accent3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5"/>
        <w:gridCol w:w="4534"/>
        <w:gridCol w:w="4556"/>
      </w:tblGrid>
      <w:tr w:rsidR="00105E98" w14:paraId="07A7B53F" w14:textId="3B46A59B" w:rsidTr="005B7E69">
        <w:trPr>
          <w:trHeight w:val="8660"/>
          <w:tblCellSpacing w:w="21" w:type="dxa"/>
        </w:trPr>
        <w:tc>
          <w:tcPr>
            <w:tcW w:w="4492" w:type="dxa"/>
          </w:tcPr>
          <w:p w14:paraId="1B5A0442" w14:textId="285A9A34" w:rsidR="00105E98" w:rsidRDefault="00895E9E" w:rsidP="00105E98">
            <w:pPr>
              <w:pStyle w:val="Heading1"/>
              <w:outlineLvl w:val="0"/>
              <w:rPr>
                <w:noProof/>
              </w:rPr>
            </w:pPr>
            <w:r>
              <w:t xml:space="preserve"> </w:t>
            </w:r>
            <w:r w:rsidR="00105E98">
              <w:rPr>
                <w:noProof/>
              </w:rPr>
              <w:t>You are President Abraham Lincoln.</w:t>
            </w:r>
          </w:p>
          <w:p w14:paraId="41A35C49" w14:textId="405516D7" w:rsidR="00105E98" w:rsidRDefault="00105E98" w:rsidP="00105E98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FA1472" wp14:editId="5035E59A">
                  <wp:extent cx="2324100" cy="2790825"/>
                  <wp:effectExtent l="0" t="0" r="0" b="9525"/>
                  <wp:docPr id="56" name="image2.jpg" descr="A person wearing a suit and t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jpg" descr="A person wearing a suit and tie&#10;&#10;Description automatically generated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79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B4055" w14:textId="77777777" w:rsidR="00105E98" w:rsidRDefault="00105E98" w:rsidP="00105E98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Pr="00105E98">
              <w:rPr>
                <w:sz w:val="20"/>
                <w:szCs w:val="18"/>
              </w:rPr>
              <w:t xml:space="preserve">I am the 16th President of the United States of America. I am modernizing the U.S. economy, and I want to preserve the Union. I am currently working with Congress to ratify the Thirteenth Amendment to the Constitution of the United States, which would outlaw slavery across the country. I denounced the </w:t>
            </w:r>
            <w:r w:rsidRPr="00105E98">
              <w:rPr>
                <w:i/>
                <w:sz w:val="20"/>
                <w:szCs w:val="18"/>
              </w:rPr>
              <w:t>Dred Scott v. Sandford</w:t>
            </w:r>
            <w:r w:rsidRPr="00105E98">
              <w:rPr>
                <w:sz w:val="20"/>
                <w:szCs w:val="18"/>
              </w:rPr>
              <w:t xml:space="preserve"> decision, because I think that it is a conspiracy to continue slavery.</w:t>
            </w:r>
            <w:r>
              <w:rPr>
                <w:sz w:val="20"/>
                <w:szCs w:val="18"/>
              </w:rPr>
              <w:t>”</w:t>
            </w:r>
          </w:p>
          <w:p w14:paraId="0D1AF79F" w14:textId="36115CB1" w:rsidR="00105E98" w:rsidRPr="00105E98" w:rsidRDefault="00105E98" w:rsidP="00E74805">
            <w:pPr>
              <w:pStyle w:val="Citation"/>
            </w:pPr>
            <w:r w:rsidRPr="00105E98">
              <w:t>Gardner, A. (1863, Nov. 8). Abraham Lincoln, the sixteenth president of the United States.</w:t>
            </w:r>
            <w:r>
              <w:t xml:space="preserve"> </w:t>
            </w:r>
            <w:r w:rsidRPr="00105E98">
              <w:t>Retrieved from https://commons.wikimedia.org/wiki/File:Abraham_Lincoln_November_1863.jpg</w:t>
            </w:r>
          </w:p>
        </w:tc>
        <w:tc>
          <w:tcPr>
            <w:tcW w:w="4492" w:type="dxa"/>
          </w:tcPr>
          <w:p w14:paraId="269E02E7" w14:textId="667F5329" w:rsidR="00105E98" w:rsidRDefault="00105E98" w:rsidP="00105E98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 xml:space="preserve">You are </w:t>
            </w:r>
            <w:r w:rsidR="00496EB7">
              <w:rPr>
                <w:noProof/>
              </w:rPr>
              <w:t>General Robert E. Lee</w:t>
            </w:r>
            <w:r>
              <w:rPr>
                <w:noProof/>
              </w:rPr>
              <w:t>.</w:t>
            </w:r>
          </w:p>
          <w:p w14:paraId="16E22BD7" w14:textId="757EB9D7" w:rsidR="00105E98" w:rsidRDefault="00847A54" w:rsidP="00105E98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AC5AA7" wp14:editId="0E6A05D6">
                  <wp:extent cx="2193389" cy="3248025"/>
                  <wp:effectExtent l="0" t="0" r="0" b="0"/>
                  <wp:docPr id="57" name="image6.jpg" descr="A person wearing a unifor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6.jpg" descr="A person wearing a uniform&#10;&#10;Description automatically generated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10" cy="3257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B89B5D" w14:textId="1A876A08" w:rsidR="00105E98" w:rsidRDefault="00105E98" w:rsidP="00105E98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496EB7" w:rsidRPr="00496EB7">
              <w:rPr>
                <w:sz w:val="20"/>
                <w:szCs w:val="18"/>
              </w:rPr>
              <w:t>I am a general of the Confederate Army. I was previously offered the command of the Federal forces, but I resigned from the army after Virginia seceded, because I will not fight against my own people. I own Custis-Lee Mansion at Arlington, and as executor of the estate, my family owns 196 slaves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33CD0888" w14:textId="51D009D3" w:rsidR="00105E98" w:rsidRPr="00E74805" w:rsidRDefault="00847A54" w:rsidP="00E74805">
            <w:pPr>
              <w:pStyle w:val="Citation"/>
            </w:pPr>
            <w:proofErr w:type="spellStart"/>
            <w:r w:rsidRPr="00847A54">
              <w:t>Vannerson</w:t>
            </w:r>
            <w:proofErr w:type="spellEnd"/>
            <w:r w:rsidRPr="00847A54">
              <w:t xml:space="preserve">, J. (1864, March). Portrait of Gen. Robert E. Lee, officer of the Confederate Army. </w:t>
            </w:r>
            <w:r w:rsidRPr="00847A54">
              <w:rPr>
                <w:iCs/>
              </w:rPr>
              <w:t>The Library of Congress Prints &amp; Photographs Online Catalog</w:t>
            </w:r>
            <w:r w:rsidRPr="00847A54">
              <w:t>. Retrieved from https://commons.wikimedia.org/wiki/File:Robert_Edward_Lee.jpg</w:t>
            </w:r>
          </w:p>
        </w:tc>
        <w:tc>
          <w:tcPr>
            <w:tcW w:w="4493" w:type="dxa"/>
          </w:tcPr>
          <w:p w14:paraId="03DDA6C8" w14:textId="3F7EBD22" w:rsidR="00105E98" w:rsidRDefault="00105E98" w:rsidP="00105E98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 xml:space="preserve">You are </w:t>
            </w:r>
            <w:r w:rsidR="00496EB7">
              <w:rPr>
                <w:noProof/>
              </w:rPr>
              <w:t>John Lincoln Clem</w:t>
            </w:r>
            <w:r>
              <w:rPr>
                <w:noProof/>
              </w:rPr>
              <w:t>.</w:t>
            </w:r>
          </w:p>
          <w:p w14:paraId="6953FC61" w14:textId="2BC159B2" w:rsidR="00105E98" w:rsidRDefault="00E74805" w:rsidP="00105E98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ABE82" wp14:editId="4C3CC14A">
                  <wp:extent cx="2074831" cy="3333750"/>
                  <wp:effectExtent l="0" t="0" r="1905" b="0"/>
                  <wp:docPr id="58" name="image4.jpg" descr="A person standing in front of a 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.jpg" descr="A person standing in front of a door&#10;&#10;Description automatically generated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28" cy="3344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05F825" w14:textId="51C16798" w:rsidR="00105E98" w:rsidRDefault="00105E98" w:rsidP="00105E98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496EB7" w:rsidRPr="00496EB7">
              <w:rPr>
                <w:sz w:val="20"/>
                <w:szCs w:val="18"/>
              </w:rPr>
              <w:t>I am a Union Army drummer boy. I ran away from home when I was 9 to join the Union Army, but I was denied twice. Instead, I tagged along anyway, and the 22nd Michigan Infantry adopted me. They let me officially enlist on my 11th birthday. After the Battle of Chickamauga, I was promoted to sergeant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204C0ED1" w14:textId="3AE327EC" w:rsidR="00105E98" w:rsidRPr="00E74805" w:rsidRDefault="00E74805" w:rsidP="00E74805">
            <w:pPr>
              <w:pStyle w:val="Citation"/>
            </w:pPr>
            <w:r w:rsidRPr="00E74805">
              <w:t xml:space="preserve">Heritage Auctions. (1865). Civil War Union signed carte de </w:t>
            </w:r>
            <w:proofErr w:type="spellStart"/>
            <w:r w:rsidRPr="00E74805">
              <w:t>viste</w:t>
            </w:r>
            <w:proofErr w:type="spellEnd"/>
            <w:r w:rsidRPr="00E74805">
              <w:t xml:space="preserve"> of drummer boy Johnny Clem. </w:t>
            </w:r>
            <w:r w:rsidRPr="00E74805">
              <w:rPr>
                <w:iCs/>
              </w:rPr>
              <w:t>Wikimedia Commons</w:t>
            </w:r>
            <w:r w:rsidRPr="00E74805">
              <w:t>. Retrieved from https://commons.wikimedia.org/wiki/File:John_Clem_signed_CDV.jpg</w:t>
            </w:r>
          </w:p>
        </w:tc>
      </w:tr>
      <w:tr w:rsidR="00496EB7" w14:paraId="1103132C" w14:textId="77777777" w:rsidTr="005B7E69">
        <w:trPr>
          <w:trHeight w:val="8660"/>
          <w:tblCellSpacing w:w="21" w:type="dxa"/>
        </w:trPr>
        <w:tc>
          <w:tcPr>
            <w:tcW w:w="4492" w:type="dxa"/>
          </w:tcPr>
          <w:p w14:paraId="38D8D857" w14:textId="491E3813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lastRenderedPageBreak/>
              <w:t>You are Harriet Tubman.</w:t>
            </w:r>
          </w:p>
          <w:p w14:paraId="71F06688" w14:textId="58D41018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5A7A5B0F" wp14:editId="38272C4D">
                  <wp:extent cx="1885950" cy="2486025"/>
                  <wp:effectExtent l="0" t="0" r="0" b="9525"/>
                  <wp:docPr id="30" name="Google Shape;138;p26">
                    <a:hlinkClick xmlns:a="http://schemas.openxmlformats.org/drawingml/2006/main" r:id="rId11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AFC6EA-2FF3-4B99-A9D8-611E64C9AC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ogle Shape;138;p26">
                            <a:hlinkClick r:id="rId11"/>
                            <a:extLst>
                              <a:ext uri="{FF2B5EF4-FFF2-40B4-BE49-F238E27FC236}">
                                <a16:creationId xmlns:a16="http://schemas.microsoft.com/office/drawing/2014/main" id="{15AFC6EA-2FF3-4B99-A9D8-611E64C9AC78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46" cy="25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A62F2" w14:textId="5F2BCE94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Pr="00496EB7">
              <w:rPr>
                <w:sz w:val="20"/>
                <w:szCs w:val="18"/>
              </w:rPr>
              <w:t>I was born a slave, and as a child as young as 5, I was rented out by my owners to neighbors as a domestic servant. When I was 12, I suffered head injuries as I tried to keep my master from beating another slave. Two of my brothers and I used a network of escape routes and safe houses in 1849 to escape to the North. This network is known as the Underground Railroad, and I have helped nearly 70 other enslaved men and women use it to escape to free states and Canada. I still participate in antislavery efforts, including supporting John Brown’s raid on Harpers Ferry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73D2BB59" w14:textId="3A5E1106" w:rsidR="00496EB7" w:rsidRPr="00105E98" w:rsidRDefault="00E74805" w:rsidP="00E74805">
            <w:pPr>
              <w:pStyle w:val="Citation"/>
            </w:pPr>
            <w:proofErr w:type="spellStart"/>
            <w:r w:rsidRPr="00E74805">
              <w:t>Squyer</w:t>
            </w:r>
            <w:proofErr w:type="spellEnd"/>
            <w:r w:rsidRPr="00E74805">
              <w:t>, H.S. (1885). Portrait of Harriet Tubman. National Portrait Gallery. Retrieved from https://commons.wikimedia.org/wiki/File:Harriet_Tubman_by_Squyer,_NPG,_c1885.jpg</w:t>
            </w:r>
          </w:p>
        </w:tc>
        <w:tc>
          <w:tcPr>
            <w:tcW w:w="4492" w:type="dxa"/>
          </w:tcPr>
          <w:p w14:paraId="766A3293" w14:textId="0E3CA0EB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>You are Stand Watie.</w:t>
            </w:r>
          </w:p>
          <w:p w14:paraId="63232B4F" w14:textId="7248BD3A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6B9044D7" wp14:editId="18ADE62B">
                  <wp:extent cx="2649220" cy="2903220"/>
                  <wp:effectExtent l="0" t="0" r="0" b="0"/>
                  <wp:docPr id="31" name="Google Shape;145;p27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C20E02-BFE9-494D-8F62-B8C3327520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oogle Shape;145;p27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id="{C7C20E02-BFE9-494D-8F62-B8C3327520E2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07A16" w14:textId="77777777" w:rsidR="00E74805" w:rsidRDefault="00E74805" w:rsidP="00E174ED">
            <w:pPr>
              <w:jc w:val="both"/>
              <w:rPr>
                <w:sz w:val="20"/>
                <w:szCs w:val="18"/>
              </w:rPr>
            </w:pPr>
          </w:p>
          <w:p w14:paraId="0BC8051C" w14:textId="1378C8C9" w:rsidR="00E74805" w:rsidRPr="00E74805" w:rsidRDefault="00496EB7" w:rsidP="00E74805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Pr="00496EB7">
              <w:rPr>
                <w:sz w:val="20"/>
                <w:szCs w:val="18"/>
              </w:rPr>
              <w:t>I am the Principal Chief of the Cherokee Nation, and I serve as a general in the Confederate Army commanding the Confederate Indian cavalry. When I was younger, I served as a clerk for the Cherokee Supreme Court, and I was among the minority of tribe members who supported removal to the western Cherokee Nation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02A30FA2" w14:textId="39A095E6" w:rsidR="00496EB7" w:rsidRPr="00E74805" w:rsidRDefault="00E74805" w:rsidP="00E74805">
            <w:pPr>
              <w:pStyle w:val="Citation"/>
            </w:pPr>
            <w:proofErr w:type="spellStart"/>
            <w:r w:rsidRPr="00E74805">
              <w:t>N.a.</w:t>
            </w:r>
            <w:proofErr w:type="spellEnd"/>
            <w:r w:rsidRPr="00E74805">
              <w:t xml:space="preserve"> (n.d.). Portrait of Stand </w:t>
            </w:r>
            <w:proofErr w:type="spellStart"/>
            <w:r w:rsidRPr="00E74805">
              <w:t>Watie</w:t>
            </w:r>
            <w:proofErr w:type="spellEnd"/>
            <w:r w:rsidRPr="00E74805">
              <w:t xml:space="preserve"> as leader of the Treaty Party of the Cherokee Nation. </w:t>
            </w:r>
            <w:r w:rsidRPr="00E74805">
              <w:rPr>
                <w:iCs/>
              </w:rPr>
              <w:t>Wikimedia Commons</w:t>
            </w:r>
            <w:r w:rsidRPr="00E74805">
              <w:t>. Retrieved from https://en.wikipedia.org/wiki/Stand_Watie#/media/File:Stand_Watie.jpg</w:t>
            </w:r>
          </w:p>
        </w:tc>
        <w:tc>
          <w:tcPr>
            <w:tcW w:w="4493" w:type="dxa"/>
          </w:tcPr>
          <w:p w14:paraId="449B647C" w14:textId="37749BB6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>You are George Kye.</w:t>
            </w:r>
          </w:p>
          <w:p w14:paraId="186AD074" w14:textId="46DD188F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  <w:shd w:val="clear" w:color="auto" w:fil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0406C2" wp14:editId="74F84885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829945</wp:posOffset>
                      </wp:positionV>
                      <wp:extent cx="1323975" cy="523875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30A5EF" w14:textId="093FD5D6" w:rsidR="00E74805" w:rsidRPr="00E74805" w:rsidRDefault="00E74805" w:rsidP="00E748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K</w:t>
                                  </w: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nown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P</w:t>
                                  </w: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0406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49.85pt;margin-top:65.35pt;width:104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" filled="f" stroked="f" strokeweight=".5pt">
                      <v:textbox>
                        <w:txbxContent>
                          <w:p w14:paraId="1130A5EF" w14:textId="093FD5D6" w:rsidR="00E74805" w:rsidRPr="00E74805" w:rsidRDefault="00E74805" w:rsidP="00E7480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</w:t>
                            </w: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nown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</w:t>
                            </w: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4805">
              <w:rPr>
                <w:noProof/>
              </w:rPr>
              <w:drawing>
                <wp:inline distT="0" distB="0" distL="0" distR="0" wp14:anchorId="4BC1ECDC" wp14:editId="5EEC2CD4">
                  <wp:extent cx="2519106" cy="2752725"/>
                  <wp:effectExtent l="0" t="0" r="0" b="0"/>
                  <wp:docPr id="3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F7C88-9C09-466B-B784-A09B367243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>
                            <a:extLst>
                              <a:ext uri="{FF2B5EF4-FFF2-40B4-BE49-F238E27FC236}">
                                <a16:creationId xmlns:a16="http://schemas.microsoft.com/office/drawing/2014/main" id="{5B0F7C88-9C09-466B-B784-A09B367243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39" cy="276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2BAE0E" w14:textId="31D2A2B6" w:rsidR="00E74805" w:rsidRPr="00357219" w:rsidRDefault="00496EB7" w:rsidP="00357219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Pr="00496EB7">
              <w:rPr>
                <w:sz w:val="20"/>
                <w:szCs w:val="18"/>
              </w:rPr>
              <w:t>I am a slave on Abraham Stover’s Arkansas plantation. I served in the Confederate Army as a substitute for my maste</w:t>
            </w:r>
            <w:r>
              <w:rPr>
                <w:sz w:val="20"/>
                <w:szCs w:val="18"/>
              </w:rPr>
              <w:t>r</w:t>
            </w:r>
            <w:r w:rsidRPr="00105E98">
              <w:rPr>
                <w:sz w:val="20"/>
                <w:szCs w:val="18"/>
              </w:rPr>
              <w:t>.</w:t>
            </w:r>
            <w:r w:rsidRPr="00496EB7">
              <w:rPr>
                <w:rFonts w:ascii="Calibri" w:eastAsia="Calibri" w:hAnsi="Calibri" w:cs="Calibri"/>
                <w:color w:val="3E5C61" w:themeColor="text1"/>
                <w:sz w:val="18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‘</w:t>
            </w:r>
            <w:r w:rsidRPr="00496EB7">
              <w:rPr>
                <w:sz w:val="20"/>
                <w:szCs w:val="18"/>
              </w:rPr>
              <w:t>When the war come along, I was a grown man, and I went off to serve because old Master was too old to go, but he had to send somebody anyways. I served as George Stover, but every time the sergeant would call ‘Abe Stover,’ I would answer ‘Here.’</w:t>
            </w:r>
            <w:r>
              <w:rPr>
                <w:sz w:val="20"/>
                <w:szCs w:val="18"/>
              </w:rPr>
              <w:t>”</w:t>
            </w:r>
          </w:p>
          <w:p w14:paraId="25217E9D" w14:textId="27066442" w:rsidR="00496EB7" w:rsidRPr="00E74805" w:rsidRDefault="00E74805" w:rsidP="00E74805">
            <w:pPr>
              <w:pStyle w:val="Citation"/>
            </w:pPr>
            <w:proofErr w:type="spellStart"/>
            <w:r w:rsidRPr="00E74805">
              <w:t>N.a.</w:t>
            </w:r>
            <w:proofErr w:type="spellEnd"/>
            <w:r w:rsidRPr="00E74805">
              <w:t xml:space="preserve"> (2006 August). Man silhouette. Wikimedia Commons. Retrieved from https://commons.wikimedia.org/wiki/File:Man_silhouette.svg</w:t>
            </w:r>
          </w:p>
        </w:tc>
      </w:tr>
      <w:tr w:rsidR="00496EB7" w14:paraId="52EF5369" w14:textId="77777777" w:rsidTr="005B7E69">
        <w:trPr>
          <w:trHeight w:val="8660"/>
          <w:tblCellSpacing w:w="21" w:type="dxa"/>
        </w:trPr>
        <w:tc>
          <w:tcPr>
            <w:tcW w:w="4492" w:type="dxa"/>
          </w:tcPr>
          <w:p w14:paraId="5E83C748" w14:textId="42E27363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lastRenderedPageBreak/>
              <w:t>You are Michael Corcoran.</w:t>
            </w:r>
          </w:p>
          <w:p w14:paraId="00810AF3" w14:textId="55A7F777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27CD7D54" wp14:editId="76D5264A">
                  <wp:extent cx="2343150" cy="2746966"/>
                  <wp:effectExtent l="0" t="0" r="0" b="0"/>
                  <wp:docPr id="3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699C49-7E7D-4B40-B6AF-1B4EDBE354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A699C49-7E7D-4B40-B6AF-1B4EDBE354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17" cy="277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DAE11" w14:textId="05C2E95B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E74805" w:rsidRPr="00E74805">
              <w:rPr>
                <w:sz w:val="20"/>
                <w:szCs w:val="18"/>
              </w:rPr>
              <w:t xml:space="preserve">I am a general in the Union Army. I was born in </w:t>
            </w:r>
            <w:proofErr w:type="spellStart"/>
            <w:r w:rsidR="00E74805" w:rsidRPr="00E74805">
              <w:rPr>
                <w:sz w:val="20"/>
                <w:szCs w:val="18"/>
              </w:rPr>
              <w:t>Ballymote</w:t>
            </w:r>
            <w:proofErr w:type="spellEnd"/>
            <w:r w:rsidR="00E74805" w:rsidRPr="00E74805">
              <w:rPr>
                <w:sz w:val="20"/>
                <w:szCs w:val="18"/>
              </w:rPr>
              <w:t xml:space="preserve">, Ireland, and I emigrated to the United States when I was 22 years old. I enlisted in the 69th New York Militia, and as colonel, I refused to march my regiment on parade for the Prince of Wales to protest the British imposition of the Irish Famine. I was removed from command, but once the Civil War broke out, I was restored to command, because I was instrumental in bringing other Irish immigrants to the Union cause. I </w:t>
            </w:r>
            <w:proofErr w:type="spellStart"/>
            <w:r w:rsidR="00E74805" w:rsidRPr="00E74805">
              <w:rPr>
                <w:sz w:val="20"/>
                <w:szCs w:val="18"/>
              </w:rPr>
              <w:t>l</w:t>
            </w:r>
            <w:bookmarkStart w:id="0" w:name="_GoBack"/>
            <w:bookmarkEnd w:id="0"/>
            <w:r w:rsidR="00E74805" w:rsidRPr="00E74805">
              <w:rPr>
                <w:sz w:val="20"/>
                <w:szCs w:val="18"/>
              </w:rPr>
              <w:t>ed</w:t>
            </w:r>
            <w:proofErr w:type="spellEnd"/>
            <w:r w:rsidR="00E74805" w:rsidRPr="00E74805">
              <w:rPr>
                <w:sz w:val="20"/>
                <w:szCs w:val="18"/>
              </w:rPr>
              <w:t xml:space="preserve"> my regiment into action at the First Battle of Bull Run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635BBF4E" w14:textId="48B793CA" w:rsidR="00496EB7" w:rsidRPr="00E74805" w:rsidRDefault="00E74805" w:rsidP="00E74805">
            <w:pPr>
              <w:pStyle w:val="Citation"/>
            </w:pPr>
            <w:r w:rsidRPr="00E74805">
              <w:t>Brady, M. (1865). Gen. Michael Corcoran. U.S. National Archives and Records Administration. Retrieved from https://commons.wikimedia.org/wiki/File:Gen._Michael_Corcoran_-_NARA_-_528494.jpg</w:t>
            </w:r>
          </w:p>
        </w:tc>
        <w:tc>
          <w:tcPr>
            <w:tcW w:w="4492" w:type="dxa"/>
          </w:tcPr>
          <w:p w14:paraId="51C705C0" w14:textId="1348A76E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>You are William Harvey Carney.</w:t>
            </w:r>
          </w:p>
          <w:p w14:paraId="5B347E99" w14:textId="079495D4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6A44A434" wp14:editId="2425A940">
                  <wp:extent cx="1707181" cy="2933700"/>
                  <wp:effectExtent l="0" t="0" r="7620" b="0"/>
                  <wp:docPr id="35" name="Google Shape;166;p30">
                    <a:hlinkClick xmlns:a="http://schemas.openxmlformats.org/drawingml/2006/main" r:id="rId17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04D8C0-AEFF-49D0-B901-DCA698F9F9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oogle Shape;166;p30">
                            <a:hlinkClick r:id="rId17"/>
                            <a:extLst>
                              <a:ext uri="{FF2B5EF4-FFF2-40B4-BE49-F238E27FC236}">
                                <a16:creationId xmlns:a16="http://schemas.microsoft.com/office/drawing/2014/main" id="{0404D8C0-AEFF-49D0-B901-DCA698F9F9D4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8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68" cy="29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9AA59" w14:textId="4652CF5D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E74805" w:rsidRPr="00E74805">
              <w:rPr>
                <w:sz w:val="20"/>
                <w:szCs w:val="18"/>
              </w:rPr>
              <w:t>I was born in slavery in Virginia, and with my family, I escaped servitude on the Underground Railroad, a network of escape routes and safe houses that allowed slaves to flee to free states and Canada. I signed up to join the war in 1863 after President Lincoln signed a decree allowing African Americans to serve in the Union Army. I planted the flag atop Fort Wagner in South Carolina. As a result, I am the first African American soldier to receive the Medal of Honor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2A38C7FD" w14:textId="61A403A8" w:rsidR="00496EB7" w:rsidRPr="00E74805" w:rsidRDefault="00E74805" w:rsidP="00E74805">
            <w:pPr>
              <w:pStyle w:val="Citation"/>
            </w:pPr>
            <w:r w:rsidRPr="00E74805">
              <w:t xml:space="preserve">Ritchie, J. (c. 1864). William Harvey Carney. </w:t>
            </w:r>
            <w:r w:rsidRPr="00E74805">
              <w:rPr>
                <w:iCs/>
              </w:rPr>
              <w:t>National Museum of African American History &amp; Culture</w:t>
            </w:r>
            <w:r w:rsidRPr="00E74805">
              <w:t>. Retrieved from https://commons.wikimedia.org/wiki/File:William_Harvey_Carney_c1864.jpg</w:t>
            </w:r>
          </w:p>
        </w:tc>
        <w:tc>
          <w:tcPr>
            <w:tcW w:w="4493" w:type="dxa"/>
          </w:tcPr>
          <w:p w14:paraId="5F5CFC77" w14:textId="2CA55B79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>You are Mathew Brady.</w:t>
            </w:r>
          </w:p>
          <w:p w14:paraId="0D4E4CFB" w14:textId="2B1223EC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71F8E31B" wp14:editId="69AAB0F1">
                  <wp:extent cx="2057030" cy="2743200"/>
                  <wp:effectExtent l="0" t="0" r="635" b="0"/>
                  <wp:docPr id="36" name="Google Shape;173;p31">
                    <a:hlinkClick xmlns:a="http://schemas.openxmlformats.org/drawingml/2006/main" r:id="rId1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A43A17-D6BE-4DAF-B3FA-26384CADE0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oogle Shape;173;p31">
                            <a:hlinkClick r:id="rId19"/>
                            <a:extLst>
                              <a:ext uri="{FF2B5EF4-FFF2-40B4-BE49-F238E27FC236}">
                                <a16:creationId xmlns:a16="http://schemas.microsoft.com/office/drawing/2014/main" id="{17A43A17-D6BE-4DAF-B3FA-26384CADE0CD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85" cy="278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BF44E" w14:textId="14D75582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E74805" w:rsidRPr="00E74805">
              <w:rPr>
                <w:sz w:val="20"/>
                <w:szCs w:val="18"/>
              </w:rPr>
              <w:t>I was born in New York to Irish immigrants. I was tutored by Samuel Morse, the inventor of the telegraph, in the newly developed technology of daguerreotype, an early type of photography. At the outbreak of the Civil War, I worked to document and photograph the war. I organized a group of photographers to follow the troops as the first field photographers. I shocked the nation when my exhibit, “The Dead of Antietam,” revealed the first photographs of the carnage of the war to the public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6A0813DF" w14:textId="51B6872C" w:rsidR="00496EB7" w:rsidRPr="00E74805" w:rsidRDefault="00E74805" w:rsidP="00E74805">
            <w:pPr>
              <w:pStyle w:val="Citation"/>
            </w:pPr>
            <w:r w:rsidRPr="00E74805">
              <w:t xml:space="preserve">N.A. (1875). Mathew Brady. </w:t>
            </w:r>
            <w:r w:rsidRPr="00E74805">
              <w:rPr>
                <w:iCs/>
              </w:rPr>
              <w:t>Brady-Handy Photograph Collection, Library of Congress</w:t>
            </w:r>
            <w:r w:rsidRPr="00E74805">
              <w:t>. Retrieved</w:t>
            </w:r>
            <w:r>
              <w:t xml:space="preserve"> from </w:t>
            </w:r>
            <w:r w:rsidRPr="00E74805">
              <w:t>https://commons.wikimedia.org/wiki/File:Mathew_Brady_circa_1875.png</w:t>
            </w:r>
          </w:p>
        </w:tc>
      </w:tr>
      <w:tr w:rsidR="00496EB7" w14:paraId="20753FA7" w14:textId="77777777" w:rsidTr="005B7E69">
        <w:trPr>
          <w:gridAfter w:val="1"/>
          <w:wAfter w:w="4493" w:type="dxa"/>
          <w:trHeight w:val="8639"/>
          <w:tblCellSpacing w:w="21" w:type="dxa"/>
        </w:trPr>
        <w:tc>
          <w:tcPr>
            <w:tcW w:w="4492" w:type="dxa"/>
          </w:tcPr>
          <w:p w14:paraId="2F3047AA" w14:textId="2431E74B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lastRenderedPageBreak/>
              <w:t>You are Mary Jane Richards.</w:t>
            </w:r>
            <w:r w:rsidR="00E74805">
              <w:rPr>
                <w:noProof/>
                <w:shd w:val="clear" w:color="auto" w:fill="auto"/>
              </w:rPr>
              <w:t xml:space="preserve"> </w:t>
            </w:r>
          </w:p>
          <w:p w14:paraId="6A3A0C89" w14:textId="2982E7F0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  <w:shd w:val="clear" w:color="auto" w:fil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A22968" wp14:editId="2F3627E7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948690</wp:posOffset>
                      </wp:positionV>
                      <wp:extent cx="1323975" cy="5238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EA24FB" w14:textId="77777777" w:rsidR="00E74805" w:rsidRPr="00E74805" w:rsidRDefault="00E74805" w:rsidP="00E748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K</w:t>
                                  </w: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nown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P</w:t>
                                  </w:r>
                                  <w:r w:rsidRPr="00E74805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22968" id="Text Box 41" o:spid="_x0000_s1027" type="#_x0000_t202" style="position:absolute;left:0;text-align:left;margin-left:48.5pt;margin-top:74.7pt;width:104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" filled="f" stroked="f" strokeweight=".5pt">
                      <v:textbox>
                        <w:txbxContent>
                          <w:p w14:paraId="58EA24FB" w14:textId="77777777" w:rsidR="00E74805" w:rsidRPr="00E74805" w:rsidRDefault="00E74805" w:rsidP="00E7480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</w:t>
                            </w: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nown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</w:t>
                            </w:r>
                            <w:r w:rsidRPr="00E748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4805">
              <w:rPr>
                <w:noProof/>
              </w:rPr>
              <w:drawing>
                <wp:inline distT="0" distB="0" distL="0" distR="0" wp14:anchorId="596A8882" wp14:editId="6703C934">
                  <wp:extent cx="2519106" cy="2752725"/>
                  <wp:effectExtent l="0" t="0" r="0" b="0"/>
                  <wp:docPr id="3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F7C88-9C09-466B-B784-A09B367243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>
                            <a:extLst>
                              <a:ext uri="{FF2B5EF4-FFF2-40B4-BE49-F238E27FC236}">
                                <a16:creationId xmlns:a16="http://schemas.microsoft.com/office/drawing/2014/main" id="{5B0F7C88-9C09-466B-B784-A09B367243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39" cy="276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FFE46C" w14:textId="09246098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E74805" w:rsidRPr="00E74805">
              <w:rPr>
                <w:sz w:val="20"/>
                <w:szCs w:val="18"/>
              </w:rPr>
              <w:t>I have many names, including Mary Elizabeth Bowser. I was born a slave in Virginia, but I was baptized in a predominantly white church and attended school. I even joined a white missionary and a group of black emigrants on a trip to Liberia, where I lived for five years. When I returned from Liberia, I was employed by Elizabeth Van Lew as a Union spy. So far, I have helped secure food and medicine for Union soldiers, and I have even helped some escape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26EAD85B" w14:textId="4DD71F80" w:rsidR="00496EB7" w:rsidRPr="00105E98" w:rsidRDefault="00E74805" w:rsidP="00E74805">
            <w:pPr>
              <w:pStyle w:val="Citation"/>
            </w:pPr>
            <w:proofErr w:type="spellStart"/>
            <w:r w:rsidRPr="00E74805">
              <w:t>N.a.</w:t>
            </w:r>
            <w:proofErr w:type="spellEnd"/>
            <w:r w:rsidRPr="00E74805">
              <w:t xml:space="preserve"> (2006 August). Man silhouette. Wikimedia Commons. Retrieved from https://commons.wikimedia.org/wiki/File:Man_silhouette.svg</w:t>
            </w:r>
          </w:p>
        </w:tc>
        <w:tc>
          <w:tcPr>
            <w:tcW w:w="4492" w:type="dxa"/>
          </w:tcPr>
          <w:p w14:paraId="1A7ADBB9" w14:textId="22289AB9" w:rsidR="00496EB7" w:rsidRDefault="00496EB7" w:rsidP="00E174ED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>You are Loreta Janeta Velazquez.</w:t>
            </w:r>
          </w:p>
          <w:p w14:paraId="764C18AD" w14:textId="68CE97FF" w:rsidR="00496EB7" w:rsidRDefault="00E74805" w:rsidP="00E174ED">
            <w:pPr>
              <w:pStyle w:val="Heading1"/>
              <w:outlineLvl w:val="0"/>
              <w:rPr>
                <w:noProof/>
              </w:rPr>
            </w:pPr>
            <w:r w:rsidRPr="00E74805">
              <w:rPr>
                <w:noProof/>
              </w:rPr>
              <w:drawing>
                <wp:inline distT="0" distB="0" distL="0" distR="0" wp14:anchorId="58A9FE35" wp14:editId="0255EBB0">
                  <wp:extent cx="1676400" cy="2346395"/>
                  <wp:effectExtent l="0" t="0" r="0" b="0"/>
                  <wp:docPr id="37" name="Google Shape;187;p33">
                    <a:hlinkClick xmlns:a="http://schemas.openxmlformats.org/drawingml/2006/main" r:id="rId21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C2FAF-41D7-40CC-92BC-4D566D7787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oogle Shape;187;p33">
                            <a:hlinkClick r:id="rId21"/>
                            <a:extLst>
                              <a:ext uri="{FF2B5EF4-FFF2-40B4-BE49-F238E27FC236}">
                                <a16:creationId xmlns:a16="http://schemas.microsoft.com/office/drawing/2014/main" id="{7C5C2FAF-41D7-40CC-92BC-4D566D7787CC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62" cy="238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BA832" w14:textId="79D481A1" w:rsidR="00496EB7" w:rsidRDefault="00496EB7" w:rsidP="00E174ED">
            <w:pPr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“</w:t>
            </w:r>
            <w:r w:rsidR="00E74805" w:rsidRPr="00E74805">
              <w:rPr>
                <w:sz w:val="20"/>
                <w:szCs w:val="18"/>
              </w:rPr>
              <w:t>I was born in Cuba, but I went to school in New Orleans. I moved to Texas after I eloped. Once Texas seceded from the Union, my husband joined the Confederate Army. He would not take me with him, so I had a uniform made, and I disguised myself as a man named Harry Buford. I raised a regiment of volunteers in Arkansas and brought them to my husband in Florida, where I presented myself as their commanding officer. I fought in the First Battle of Bull Run, and then I donned a dress and gathered intelligence in Washington, D.C., for the Confederacy</w:t>
            </w:r>
            <w:r w:rsidRPr="00105E98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”</w:t>
            </w:r>
          </w:p>
          <w:p w14:paraId="3750700A" w14:textId="65EAB9CA" w:rsidR="00496EB7" w:rsidRDefault="00E74805" w:rsidP="00E74805">
            <w:pPr>
              <w:pStyle w:val="Citation"/>
            </w:pPr>
            <w:proofErr w:type="spellStart"/>
            <w:r w:rsidRPr="00E74805">
              <w:t>TradingCardsNPS</w:t>
            </w:r>
            <w:proofErr w:type="spellEnd"/>
            <w:r w:rsidRPr="00E74805">
              <w:t xml:space="preserve">. (2012, May 18). Civil War Soldier, Spy, and Author. </w:t>
            </w:r>
            <w:r w:rsidRPr="00E74805">
              <w:rPr>
                <w:iCs/>
              </w:rPr>
              <w:t xml:space="preserve">Wikimedia Commons. </w:t>
            </w:r>
            <w:r w:rsidRPr="00E74805">
              <w:t>Retrieved from https://commons.wikimedia.org/wiki/File:Civil_War_Soldier,_Spy,_and_Author_(7223011484).jpg</w:t>
            </w:r>
          </w:p>
        </w:tc>
      </w:tr>
    </w:tbl>
    <w:p w14:paraId="6BF5408F" w14:textId="77777777" w:rsidR="00895E9E" w:rsidRPr="00895E9E" w:rsidRDefault="00895E9E" w:rsidP="00E74805">
      <w:pPr>
        <w:pStyle w:val="BodyText"/>
      </w:pPr>
    </w:p>
    <w:sectPr w:rsidR="00895E9E" w:rsidRPr="00895E9E" w:rsidSect="00105E98">
      <w:footerReference w:type="default" r:id="rId23"/>
      <w:pgSz w:w="15840" w:h="12240" w:orient="landscape"/>
      <w:pgMar w:top="1440" w:right="1080" w:bottom="144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07BA5" w14:textId="77777777" w:rsidR="00105E98" w:rsidRDefault="00105E98" w:rsidP="00293785">
      <w:pPr>
        <w:spacing w:after="0" w:line="240" w:lineRule="auto"/>
      </w:pPr>
      <w:r>
        <w:separator/>
      </w:r>
    </w:p>
  </w:endnote>
  <w:endnote w:type="continuationSeparator" w:id="0">
    <w:p w14:paraId="3D6FE475" w14:textId="77777777" w:rsidR="00105E98" w:rsidRDefault="00105E98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A794D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890D5C" wp14:editId="0DD286AC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961D90" w14:textId="129B3128" w:rsidR="00293785" w:rsidRDefault="00177A8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1C051E911075418883FB31CA6A1BCFD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47E7C">
                                <w:t>Blue or Gray?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90D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5B961D90" w14:textId="129B3128" w:rsidR="00293785" w:rsidRDefault="0035721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1C051E911075418883FB31CA6A1BCFD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47E7C">
                          <w:t>Blue or Gray?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0853EE3" wp14:editId="72CA7276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05D80" w14:textId="77777777" w:rsidR="00105E98" w:rsidRDefault="00105E98" w:rsidP="00293785">
      <w:pPr>
        <w:spacing w:after="0" w:line="240" w:lineRule="auto"/>
      </w:pPr>
      <w:r>
        <w:separator/>
      </w:r>
    </w:p>
  </w:footnote>
  <w:footnote w:type="continuationSeparator" w:id="0">
    <w:p w14:paraId="7D66903C" w14:textId="77777777" w:rsidR="00105E98" w:rsidRDefault="00105E98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98"/>
    <w:rsid w:val="0004006F"/>
    <w:rsid w:val="00053775"/>
    <w:rsid w:val="0005619A"/>
    <w:rsid w:val="000716BE"/>
    <w:rsid w:val="00105E98"/>
    <w:rsid w:val="0011259B"/>
    <w:rsid w:val="00116FDD"/>
    <w:rsid w:val="00125621"/>
    <w:rsid w:val="00177A85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2D4D7A"/>
    <w:rsid w:val="00357219"/>
    <w:rsid w:val="0036040A"/>
    <w:rsid w:val="00446C13"/>
    <w:rsid w:val="00496EB7"/>
    <w:rsid w:val="005078B4"/>
    <w:rsid w:val="0053328A"/>
    <w:rsid w:val="00540FC6"/>
    <w:rsid w:val="005B7E69"/>
    <w:rsid w:val="00645D7F"/>
    <w:rsid w:val="00656940"/>
    <w:rsid w:val="00666C03"/>
    <w:rsid w:val="00686DAB"/>
    <w:rsid w:val="00696D80"/>
    <w:rsid w:val="006E1542"/>
    <w:rsid w:val="00721EA4"/>
    <w:rsid w:val="007B055F"/>
    <w:rsid w:val="00847A54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C4F77"/>
    <w:rsid w:val="00CD3CF6"/>
    <w:rsid w:val="00CE317F"/>
    <w:rsid w:val="00CE336D"/>
    <w:rsid w:val="00D106FF"/>
    <w:rsid w:val="00D47E7C"/>
    <w:rsid w:val="00D626EB"/>
    <w:rsid w:val="00E74805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33CED0"/>
  <w15:docId w15:val="{3DD2E446-23F3-453D-9081-3C761243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105E98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5E98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autoRedefine/>
    <w:qFormat/>
    <w:rsid w:val="00E74805"/>
    <w:pPr>
      <w:spacing w:after="0"/>
    </w:pPr>
    <w:rPr>
      <w:i/>
      <w:color w:val="3E5C61"/>
      <w:sz w:val="14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05E98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fr.m.wikipedia.org/wiki/Fichier:Stand_Watie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lickr.com/photos/tradingcardsnpsyahoocom/722301148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William_Harvey_Carney_c1864.jpg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Harriet_Tubman_by_Squyer,_NPG,_c1885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commons.wikimedia.org/wiki/File:Mathew_Brady_1875_croppe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10285e41d43c4120/Desktop/Attachment%20Horizont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C051E911075418883FB31CA6A1BC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E5393-BE41-4104-A77C-A1C02A80D2CC}"/>
      </w:docPartPr>
      <w:docPartBody>
        <w:p w:rsidR="00622290" w:rsidRDefault="00622290">
          <w:pPr>
            <w:pStyle w:val="1C051E911075418883FB31CA6A1BCFD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90"/>
    <w:rsid w:val="0062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051E911075418883FB31CA6A1BCFD1">
    <w:name w:val="1C051E911075418883FB31CA6A1BCF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8A3DC-34B1-45B0-8A2D-B0A31CE2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Attachment%20Horizontal.dotx</Template>
  <TotalTime>58</TotalTime>
  <Pages>4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or Gray?</dc:title>
  <dc:creator>K20Center@groups.ou.edu</dc:creator>
  <cp:lastModifiedBy>Taylor Thurston</cp:lastModifiedBy>
  <cp:revision>4</cp:revision>
  <cp:lastPrinted>2016-07-14T14:08:00Z</cp:lastPrinted>
  <dcterms:created xsi:type="dcterms:W3CDTF">2020-04-10T16:10:00Z</dcterms:created>
  <dcterms:modified xsi:type="dcterms:W3CDTF">2020-04-10T17:17:00Z</dcterms:modified>
</cp:coreProperties>
</file>