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602D" w14:textId="522A8999" w:rsidR="00DC1CA0" w:rsidRPr="00FA2ABE" w:rsidRDefault="009E2C27" w:rsidP="00072D23">
      <w:pPr>
        <w:pStyle w:val="Title"/>
      </w:pPr>
      <w:r w:rsidRPr="00FA2ABE">
        <w:t>Factor Pairs</w:t>
      </w:r>
      <w:r w:rsidR="005E2D6D">
        <w:t xml:space="preserve"> (Key)</w:t>
      </w:r>
    </w:p>
    <w:p w14:paraId="2C6B73FE" w14:textId="053BC53D" w:rsidR="00DC1CA0" w:rsidRPr="00FA2ABE" w:rsidRDefault="009E2C27" w:rsidP="00DC1CA0">
      <w:r w:rsidRPr="00FA2ABE">
        <w:t>For each number in the first column, determine its factor pairs</w:t>
      </w:r>
      <w:r w:rsidR="000C229C" w:rsidRPr="00FA2ABE">
        <w:t xml:space="preserve">. Then find the </w:t>
      </w:r>
      <w:r w:rsidRPr="00FA2ABE">
        <w:t xml:space="preserve">sum </w:t>
      </w:r>
      <w:r w:rsidR="000C229C" w:rsidRPr="00FA2ABE">
        <w:t xml:space="preserve">(signs are the same) and difference (signs are different) for each </w:t>
      </w:r>
      <w:r w:rsidRPr="00FA2ABE">
        <w:t>factor pair</w:t>
      </w:r>
      <w:r w:rsidR="000C229C" w:rsidRPr="00FA2ABE">
        <w:t>.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76"/>
        <w:gridCol w:w="2758"/>
        <w:gridCol w:w="2758"/>
        <w:gridCol w:w="2758"/>
      </w:tblGrid>
      <w:tr w:rsidR="009E2C27" w:rsidRPr="00FA2ABE" w14:paraId="002538B4" w14:textId="2DF757AD" w:rsidTr="009E2C27">
        <w:trPr>
          <w:tblHeader/>
        </w:trPr>
        <w:tc>
          <w:tcPr>
            <w:tcW w:w="575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4B78C1" w14:textId="77777777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Number</w:t>
            </w:r>
          </w:p>
          <w:p w14:paraId="08B0708A" w14:textId="4D67CFAA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(Area)</w:t>
            </w:r>
          </w:p>
        </w:tc>
        <w:tc>
          <w:tcPr>
            <w:tcW w:w="1475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DEFAEA" w14:textId="77777777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Factor Pair(s)</w:t>
            </w:r>
          </w:p>
          <w:p w14:paraId="73DA19B3" w14:textId="756BEF97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(Dimensions)</w:t>
            </w:r>
          </w:p>
        </w:tc>
        <w:tc>
          <w:tcPr>
            <w:tcW w:w="1475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18D161" w14:textId="1117CCEE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Sum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  <w:tc>
          <w:tcPr>
            <w:tcW w:w="1475" w:type="pct"/>
            <w:shd w:val="clear" w:color="auto" w:fill="275781"/>
            <w:vAlign w:val="center"/>
          </w:tcPr>
          <w:p w14:paraId="04EB4944" w14:textId="5C46E01C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Difference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</w:tr>
      <w:tr w:rsidR="009E2C27" w:rsidRPr="00FA2ABE" w14:paraId="5F811E1E" w14:textId="63F981EF" w:rsidTr="000C229C">
        <w:trPr>
          <w:trHeight w:val="504"/>
        </w:trPr>
        <w:tc>
          <w:tcPr>
            <w:tcW w:w="5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7BA7B7" w14:textId="685F0637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2DE10F1" w14:textId="6FBEF35A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1, 1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C3CB1E3" w14:textId="778D0089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–2, 2</w:t>
            </w:r>
          </w:p>
        </w:tc>
        <w:tc>
          <w:tcPr>
            <w:tcW w:w="1475" w:type="pct"/>
            <w:vAlign w:val="center"/>
          </w:tcPr>
          <w:p w14:paraId="75FA9D17" w14:textId="26DD2A20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0</w:t>
            </w:r>
          </w:p>
        </w:tc>
      </w:tr>
      <w:tr w:rsidR="009E2C27" w:rsidRPr="00FA2ABE" w14:paraId="57E528AF" w14:textId="2A697172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6D4EC5" w14:textId="2C17A39C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773CEA8" w14:textId="4718BC56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0CBDCDE" w14:textId="775A7310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–5, 5</w:t>
            </w:r>
          </w:p>
        </w:tc>
        <w:tc>
          <w:tcPr>
            <w:tcW w:w="1475" w:type="pct"/>
            <w:vAlign w:val="center"/>
          </w:tcPr>
          <w:p w14:paraId="2A31E015" w14:textId="0355BCF6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–3, 3</w:t>
            </w:r>
          </w:p>
        </w:tc>
      </w:tr>
      <w:tr w:rsidR="009E2C27" w:rsidRPr="00FA2ABE" w14:paraId="2C8962CD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ADBBDC" w14:textId="77777777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0CD0CD" w14:textId="0DB5A47F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2, 2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B2EED6" w14:textId="63FD3135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–4, 4</w:t>
            </w:r>
          </w:p>
        </w:tc>
        <w:tc>
          <w:tcPr>
            <w:tcW w:w="1475" w:type="pct"/>
            <w:vAlign w:val="center"/>
          </w:tcPr>
          <w:p w14:paraId="06816196" w14:textId="2CF4D507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0</w:t>
            </w:r>
          </w:p>
        </w:tc>
      </w:tr>
      <w:tr w:rsidR="009E2C27" w:rsidRPr="00FA2ABE" w14:paraId="19D3DA3A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2A7FBE" w14:textId="479D2C7C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737363" w14:textId="612BBDFA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1E953A" w14:textId="530D28F9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–7, 7</w:t>
            </w:r>
          </w:p>
        </w:tc>
        <w:tc>
          <w:tcPr>
            <w:tcW w:w="1475" w:type="pct"/>
            <w:vAlign w:val="center"/>
          </w:tcPr>
          <w:p w14:paraId="454F9A00" w14:textId="38705179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–5, 5</w:t>
            </w:r>
          </w:p>
        </w:tc>
      </w:tr>
      <w:tr w:rsidR="009E2C27" w:rsidRPr="00FA2ABE" w14:paraId="3661E2FF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3F06D9" w14:textId="77777777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F677FE" w14:textId="41C79D73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2, 3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6617DB" w14:textId="52BDD8F0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–5, 5</w:t>
            </w:r>
          </w:p>
        </w:tc>
        <w:tc>
          <w:tcPr>
            <w:tcW w:w="1475" w:type="pct"/>
            <w:vAlign w:val="center"/>
          </w:tcPr>
          <w:p w14:paraId="5BADD219" w14:textId="60834B39" w:rsidR="009E2C27" w:rsidRPr="001F4426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–1, 1</w:t>
            </w:r>
          </w:p>
        </w:tc>
      </w:tr>
      <w:tr w:rsidR="000C229C" w:rsidRPr="00FA2ABE" w14:paraId="7BA8EE41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6E9C66" w14:textId="04B4F495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72B172" w14:textId="18AF5B56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1, 10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0E4BB1" w14:textId="5AB7AB83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–11, 11</w:t>
            </w:r>
          </w:p>
        </w:tc>
        <w:tc>
          <w:tcPr>
            <w:tcW w:w="1475" w:type="pct"/>
            <w:vAlign w:val="center"/>
          </w:tcPr>
          <w:p w14:paraId="497A80B8" w14:textId="040276E2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–9, 9</w:t>
            </w:r>
          </w:p>
        </w:tc>
      </w:tr>
      <w:tr w:rsidR="000C229C" w:rsidRPr="00FA2ABE" w14:paraId="3DFE411B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31644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DFEFF4" w14:textId="639D820E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2, 5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050B0D" w14:textId="0947D659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–7, 7</w:t>
            </w:r>
          </w:p>
        </w:tc>
        <w:tc>
          <w:tcPr>
            <w:tcW w:w="1475" w:type="pct"/>
            <w:vAlign w:val="center"/>
          </w:tcPr>
          <w:p w14:paraId="2F85E065" w14:textId="28E8D863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–3, 3</w:t>
            </w:r>
          </w:p>
        </w:tc>
      </w:tr>
      <w:tr w:rsidR="000C229C" w:rsidRPr="00FA2ABE" w14:paraId="4C2256F9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07D727" w14:textId="18A43D4E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12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D5D8FE" w14:textId="6E5186BB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1, 12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F282C8" w14:textId="0D441AD2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–13, 13</w:t>
            </w:r>
          </w:p>
        </w:tc>
        <w:tc>
          <w:tcPr>
            <w:tcW w:w="1475" w:type="pct"/>
            <w:vAlign w:val="center"/>
          </w:tcPr>
          <w:p w14:paraId="57900BD2" w14:textId="4318919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–11, 11</w:t>
            </w:r>
          </w:p>
        </w:tc>
      </w:tr>
      <w:tr w:rsidR="000C229C" w:rsidRPr="00FA2ABE" w14:paraId="5634969D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4BAF43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8F5083" w14:textId="2188DCAD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10B41D" w14:textId="221D5CAD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–8, 8</w:t>
            </w:r>
          </w:p>
        </w:tc>
        <w:tc>
          <w:tcPr>
            <w:tcW w:w="1475" w:type="pct"/>
            <w:vAlign w:val="center"/>
          </w:tcPr>
          <w:p w14:paraId="63DAA68F" w14:textId="6B859DCD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–4, 4</w:t>
            </w:r>
          </w:p>
        </w:tc>
      </w:tr>
      <w:tr w:rsidR="000C229C" w:rsidRPr="00FA2ABE" w14:paraId="20B6E4B4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BBD8FB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800AAC" w14:textId="0160485C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3, 4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2646AC" w14:textId="2154F151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–7, 7</w:t>
            </w:r>
          </w:p>
        </w:tc>
        <w:tc>
          <w:tcPr>
            <w:tcW w:w="1475" w:type="pct"/>
            <w:vAlign w:val="center"/>
          </w:tcPr>
          <w:p w14:paraId="1A71F453" w14:textId="55F4EAEB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–1, 1</w:t>
            </w:r>
          </w:p>
        </w:tc>
      </w:tr>
      <w:tr w:rsidR="000C229C" w:rsidRPr="00FA2ABE" w14:paraId="2CB24EC0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9868C2" w14:textId="13BC3640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F792E5" w14:textId="323665E2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1, 16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CB52C7" w14:textId="4A271468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–17, 17</w:t>
            </w:r>
          </w:p>
        </w:tc>
        <w:tc>
          <w:tcPr>
            <w:tcW w:w="1475" w:type="pct"/>
            <w:vAlign w:val="center"/>
          </w:tcPr>
          <w:p w14:paraId="0C33723D" w14:textId="74583A06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–15, 15</w:t>
            </w:r>
          </w:p>
        </w:tc>
      </w:tr>
      <w:tr w:rsidR="000C229C" w:rsidRPr="00FA2ABE" w14:paraId="3FE77F12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4829B0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73FBEE" w14:textId="2C1CCE6E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2, 8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94E61B" w14:textId="7CA8A8F8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–10, 10</w:t>
            </w:r>
          </w:p>
        </w:tc>
        <w:tc>
          <w:tcPr>
            <w:tcW w:w="1475" w:type="pct"/>
            <w:vAlign w:val="center"/>
          </w:tcPr>
          <w:p w14:paraId="2E4C4B0A" w14:textId="6223536E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–6, 6</w:t>
            </w:r>
          </w:p>
        </w:tc>
      </w:tr>
      <w:tr w:rsidR="000C229C" w:rsidRPr="00FA2ABE" w14:paraId="419EDA98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905FBE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B5C7B4" w14:textId="5FC5469A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4, 4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BB0966" w14:textId="6BF4604E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–8, 8</w:t>
            </w:r>
          </w:p>
        </w:tc>
        <w:tc>
          <w:tcPr>
            <w:tcW w:w="1475" w:type="pct"/>
            <w:vAlign w:val="center"/>
          </w:tcPr>
          <w:p w14:paraId="6D64730E" w14:textId="637C5C34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0</w:t>
            </w:r>
          </w:p>
        </w:tc>
      </w:tr>
    </w:tbl>
    <w:p w14:paraId="3BBB5236" w14:textId="77777777" w:rsidR="000C229C" w:rsidRPr="00FA2ABE" w:rsidRDefault="000C229C"/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76"/>
        <w:gridCol w:w="2758"/>
        <w:gridCol w:w="2758"/>
        <w:gridCol w:w="2758"/>
      </w:tblGrid>
      <w:tr w:rsidR="000C229C" w:rsidRPr="00FA2ABE" w14:paraId="055A9312" w14:textId="77777777" w:rsidTr="000C229C">
        <w:trPr>
          <w:trHeight w:val="504"/>
        </w:trPr>
        <w:tc>
          <w:tcPr>
            <w:tcW w:w="575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C6570E" w14:textId="77777777" w:rsidR="000C229C" w:rsidRPr="00FA2ABE" w:rsidRDefault="000C229C" w:rsidP="000C229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lastRenderedPageBreak/>
              <w:t>Number</w:t>
            </w:r>
          </w:p>
          <w:p w14:paraId="03665B6B" w14:textId="53066E87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(Area)</w:t>
            </w:r>
          </w:p>
        </w:tc>
        <w:tc>
          <w:tcPr>
            <w:tcW w:w="1475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CB24F5" w14:textId="77777777" w:rsidR="000C229C" w:rsidRPr="00FA2ABE" w:rsidRDefault="000C229C" w:rsidP="000C229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Factor Pair(s)</w:t>
            </w:r>
          </w:p>
          <w:p w14:paraId="08CDD9A9" w14:textId="6455A4C4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(Dimensions)</w:t>
            </w:r>
          </w:p>
        </w:tc>
        <w:tc>
          <w:tcPr>
            <w:tcW w:w="1475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23EE4D" w14:textId="449EE445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Sum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  <w:tc>
          <w:tcPr>
            <w:tcW w:w="1475" w:type="pct"/>
            <w:shd w:val="clear" w:color="auto" w:fill="285781" w:themeFill="accent2"/>
            <w:vAlign w:val="center"/>
          </w:tcPr>
          <w:p w14:paraId="6979EBDE" w14:textId="1EA80894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Difference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</w:tr>
      <w:tr w:rsidR="000C229C" w:rsidRPr="00FA2ABE" w14:paraId="55A7FA79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B8EBFF" w14:textId="5890E3BD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20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4246A3" w14:textId="531FB7E8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1, 20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9CD379" w14:textId="5DAB9DC3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–21, 21</w:t>
            </w:r>
          </w:p>
        </w:tc>
        <w:tc>
          <w:tcPr>
            <w:tcW w:w="1475" w:type="pct"/>
            <w:vAlign w:val="center"/>
          </w:tcPr>
          <w:p w14:paraId="3F69B740" w14:textId="256DEF6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–19, 19</w:t>
            </w:r>
          </w:p>
        </w:tc>
      </w:tr>
      <w:tr w:rsidR="000C229C" w:rsidRPr="00FA2ABE" w14:paraId="6F609F2F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69856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8EE426" w14:textId="21AFCAC7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2, 10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D35587" w14:textId="09444C05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–12, 12</w:t>
            </w:r>
          </w:p>
        </w:tc>
        <w:tc>
          <w:tcPr>
            <w:tcW w:w="1475" w:type="pct"/>
            <w:vAlign w:val="center"/>
          </w:tcPr>
          <w:p w14:paraId="1E850013" w14:textId="449716C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–8, 8</w:t>
            </w:r>
          </w:p>
        </w:tc>
      </w:tr>
      <w:tr w:rsidR="000C229C" w:rsidRPr="00FA2ABE" w14:paraId="24492B50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531099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B0ABB9" w14:textId="2F82538E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4, 5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B8D902" w14:textId="4F32E77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–9, 9</w:t>
            </w:r>
          </w:p>
        </w:tc>
        <w:tc>
          <w:tcPr>
            <w:tcW w:w="1475" w:type="pct"/>
            <w:vAlign w:val="center"/>
          </w:tcPr>
          <w:p w14:paraId="5E6A04DB" w14:textId="569DAA8B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–1, 1</w:t>
            </w:r>
          </w:p>
        </w:tc>
      </w:tr>
      <w:tr w:rsidR="000C229C" w:rsidRPr="00FA2ABE" w14:paraId="35298946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F47C8F" w14:textId="132039D9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24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5B51D7" w14:textId="418A475B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1, 24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5F816C" w14:textId="235D9F06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–25, 25</w:t>
            </w:r>
          </w:p>
        </w:tc>
        <w:tc>
          <w:tcPr>
            <w:tcW w:w="1475" w:type="pct"/>
            <w:vAlign w:val="center"/>
          </w:tcPr>
          <w:p w14:paraId="46F4B751" w14:textId="1853C36E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–23, 23</w:t>
            </w:r>
          </w:p>
        </w:tc>
      </w:tr>
      <w:tr w:rsidR="000C229C" w:rsidRPr="00FA2ABE" w14:paraId="051CEC0D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F78FB9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5180F3" w14:textId="7903CCBA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2, 12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CCD4D4" w14:textId="03A70BCF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–14, 14</w:t>
            </w:r>
          </w:p>
        </w:tc>
        <w:tc>
          <w:tcPr>
            <w:tcW w:w="1475" w:type="pct"/>
            <w:vAlign w:val="center"/>
          </w:tcPr>
          <w:p w14:paraId="3F0D87BB" w14:textId="07EAC4D4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–10, 10</w:t>
            </w:r>
          </w:p>
        </w:tc>
      </w:tr>
      <w:tr w:rsidR="000C229C" w:rsidRPr="00FA2ABE" w14:paraId="57C9EF38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E927B7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A59836" w14:textId="1429B207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3, 8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CD057E" w14:textId="0EC4C3A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–11, 11</w:t>
            </w:r>
          </w:p>
        </w:tc>
        <w:tc>
          <w:tcPr>
            <w:tcW w:w="1475" w:type="pct"/>
            <w:vAlign w:val="center"/>
          </w:tcPr>
          <w:p w14:paraId="42587D41" w14:textId="20738FC2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–5, 5</w:t>
            </w:r>
          </w:p>
        </w:tc>
      </w:tr>
      <w:tr w:rsidR="000C229C" w:rsidRPr="00FA2ABE" w14:paraId="3802BB09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4BDA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1D6A24" w14:textId="3C596F44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4, 6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7DCE2E" w14:textId="68398FE6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–10, 10</w:t>
            </w:r>
          </w:p>
        </w:tc>
        <w:tc>
          <w:tcPr>
            <w:tcW w:w="1475" w:type="pct"/>
            <w:vAlign w:val="center"/>
          </w:tcPr>
          <w:p w14:paraId="345B9227" w14:textId="4E577C83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–2, 2</w:t>
            </w:r>
          </w:p>
        </w:tc>
      </w:tr>
      <w:tr w:rsidR="000C229C" w:rsidRPr="00FA2ABE" w14:paraId="73DA9A0C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E1AE20" w14:textId="30EB4C73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36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E1CE94" w14:textId="7A9E58D7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1, 36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BECC26" w14:textId="48AEC5C7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–37, 37</w:t>
            </w:r>
          </w:p>
        </w:tc>
        <w:tc>
          <w:tcPr>
            <w:tcW w:w="1475" w:type="pct"/>
            <w:vAlign w:val="center"/>
          </w:tcPr>
          <w:p w14:paraId="5DAA931D" w14:textId="0B1CB492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–35, 35</w:t>
            </w:r>
          </w:p>
        </w:tc>
      </w:tr>
      <w:tr w:rsidR="000C229C" w:rsidRPr="00FA2ABE" w14:paraId="17D615C1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831D3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059B62" w14:textId="3222673F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2, 18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26B97F" w14:textId="30A5C5FE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–20, 20</w:t>
            </w:r>
          </w:p>
        </w:tc>
        <w:tc>
          <w:tcPr>
            <w:tcW w:w="1475" w:type="pct"/>
            <w:vAlign w:val="center"/>
          </w:tcPr>
          <w:p w14:paraId="04A70E23" w14:textId="0A8604E7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–16, 16</w:t>
            </w:r>
          </w:p>
        </w:tc>
      </w:tr>
      <w:tr w:rsidR="000C229C" w:rsidRPr="00FA2ABE" w14:paraId="28BFFEA7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20D46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8280FD" w14:textId="642A30BC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3, 12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9B3B81" w14:textId="2F3419F8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–15, 15</w:t>
            </w:r>
          </w:p>
        </w:tc>
        <w:tc>
          <w:tcPr>
            <w:tcW w:w="1475" w:type="pct"/>
            <w:vAlign w:val="center"/>
          </w:tcPr>
          <w:p w14:paraId="0446BCA7" w14:textId="658731A6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–9, 9</w:t>
            </w:r>
          </w:p>
        </w:tc>
      </w:tr>
      <w:tr w:rsidR="000C229C" w:rsidRPr="00FA2ABE" w14:paraId="32026D34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D8AE9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AFA26A" w14:textId="16116DA4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4, 9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68D22" w14:textId="5B1D4C66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–13, 13</w:t>
            </w:r>
          </w:p>
        </w:tc>
        <w:tc>
          <w:tcPr>
            <w:tcW w:w="1475" w:type="pct"/>
            <w:vAlign w:val="center"/>
          </w:tcPr>
          <w:p w14:paraId="2D9115EA" w14:textId="5DB06563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–5, 5</w:t>
            </w:r>
          </w:p>
        </w:tc>
      </w:tr>
      <w:tr w:rsidR="000C229C" w:rsidRPr="00FA2ABE" w14:paraId="159075EE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87E45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4EC102" w14:textId="1C287EF9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6, 6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4F2B70" w14:textId="45DF897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–12, 12</w:t>
            </w:r>
          </w:p>
        </w:tc>
        <w:tc>
          <w:tcPr>
            <w:tcW w:w="1475" w:type="pct"/>
            <w:vAlign w:val="center"/>
          </w:tcPr>
          <w:p w14:paraId="07424CFF" w14:textId="17873CD5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0</w:t>
            </w:r>
          </w:p>
        </w:tc>
      </w:tr>
      <w:tr w:rsidR="000C229C" w:rsidRPr="00FA2ABE" w14:paraId="11DB8227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12F60F" w14:textId="207C103D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45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768FB8" w14:textId="3BDA1956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1, 45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743966" w14:textId="18880D46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–46, 46</w:t>
            </w:r>
          </w:p>
        </w:tc>
        <w:tc>
          <w:tcPr>
            <w:tcW w:w="1475" w:type="pct"/>
            <w:vAlign w:val="center"/>
          </w:tcPr>
          <w:p w14:paraId="03CAB056" w14:textId="74520FAE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–44, 44</w:t>
            </w:r>
          </w:p>
        </w:tc>
      </w:tr>
      <w:tr w:rsidR="000C229C" w:rsidRPr="00FA2ABE" w14:paraId="7ED4A384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38DC0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5EE6CC" w14:textId="404A991B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3, 15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C8CE32" w14:textId="33AA43EA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–18, 18</w:t>
            </w:r>
          </w:p>
        </w:tc>
        <w:tc>
          <w:tcPr>
            <w:tcW w:w="1475" w:type="pct"/>
            <w:vAlign w:val="center"/>
          </w:tcPr>
          <w:p w14:paraId="329AFC7A" w14:textId="64013815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–12, 12</w:t>
            </w:r>
          </w:p>
        </w:tc>
      </w:tr>
      <w:tr w:rsidR="000C229C" w:rsidRPr="009E2C27" w14:paraId="3C32EB9E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637B7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854E24" w14:textId="08568CD4" w:rsidR="000C229C" w:rsidRPr="001F4426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1F4426">
              <w:rPr>
                <w:rFonts w:ascii="Times New Roman" w:hAnsi="Times New Roman" w:cs="Times New Roman"/>
                <w:color w:val="D30F7F" w:themeColor="accent5"/>
              </w:rPr>
              <w:t>5, 9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138BDA" w14:textId="02A148C7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–14, 14</w:t>
            </w:r>
          </w:p>
        </w:tc>
        <w:tc>
          <w:tcPr>
            <w:tcW w:w="1475" w:type="pct"/>
            <w:vAlign w:val="center"/>
          </w:tcPr>
          <w:p w14:paraId="23E8FCB2" w14:textId="70AC846D" w:rsidR="000C229C" w:rsidRPr="0098108B" w:rsidRDefault="0098108B" w:rsidP="009E2C27">
            <w:pPr>
              <w:spacing w:after="0"/>
              <w:jc w:val="center"/>
              <w:rPr>
                <w:rFonts w:ascii="Times New Roman" w:hAnsi="Times New Roman" w:cs="Times New Roman"/>
                <w:color w:val="D30F7F" w:themeColor="accent5"/>
              </w:rPr>
            </w:pPr>
            <w:r w:rsidRPr="0098108B">
              <w:rPr>
                <w:rFonts w:ascii="Times New Roman" w:hAnsi="Times New Roman" w:cs="Times New Roman"/>
                <w:color w:val="D30F7F" w:themeColor="accent5"/>
              </w:rPr>
              <w:t>–4, 4</w:t>
            </w:r>
          </w:p>
        </w:tc>
      </w:tr>
    </w:tbl>
    <w:p w14:paraId="3DE05FB6" w14:textId="77777777" w:rsidR="009E2C27" w:rsidRDefault="009E2C27" w:rsidP="00DC1CA0"/>
    <w:sectPr w:rsidR="009E2C2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CF1F4" w14:textId="77777777" w:rsidR="00EC184D" w:rsidRDefault="00EC184D" w:rsidP="00DC1CA0">
      <w:r>
        <w:separator/>
      </w:r>
    </w:p>
  </w:endnote>
  <w:endnote w:type="continuationSeparator" w:id="0">
    <w:p w14:paraId="0AFE5DD1" w14:textId="77777777" w:rsidR="00EC184D" w:rsidRDefault="00EC184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6BD3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B99299" w14:textId="00734242" w:rsidR="009F0B2E" w:rsidRPr="008C5074" w:rsidRDefault="009E2C27" w:rsidP="008C5074">
                          <w:pPr>
                            <w:pStyle w:val="Footer"/>
                          </w:pPr>
                          <w:r>
                            <w:t>Break It Down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09B99299" w14:textId="00734242" w:rsidR="009F0B2E" w:rsidRPr="008C5074" w:rsidRDefault="009E2C27" w:rsidP="008C5074">
                    <w:pPr>
                      <w:pStyle w:val="Footer"/>
                    </w:pPr>
                    <w:r>
                      <w:t>Break It Down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201E5" w14:textId="77777777" w:rsidR="00EC184D" w:rsidRDefault="00EC184D" w:rsidP="00DC1CA0">
      <w:r>
        <w:separator/>
      </w:r>
    </w:p>
  </w:footnote>
  <w:footnote w:type="continuationSeparator" w:id="0">
    <w:p w14:paraId="48115D44" w14:textId="77777777" w:rsidR="00EC184D" w:rsidRDefault="00EC184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27"/>
    <w:rsid w:val="00040909"/>
    <w:rsid w:val="00072D23"/>
    <w:rsid w:val="000C229C"/>
    <w:rsid w:val="000C7623"/>
    <w:rsid w:val="0014257E"/>
    <w:rsid w:val="0016123E"/>
    <w:rsid w:val="001B5BA6"/>
    <w:rsid w:val="001F442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2D6D"/>
    <w:rsid w:val="005E3EB2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8108B"/>
    <w:rsid w:val="009A7873"/>
    <w:rsid w:val="009B0836"/>
    <w:rsid w:val="009B36F3"/>
    <w:rsid w:val="009E2C27"/>
    <w:rsid w:val="009F0B2E"/>
    <w:rsid w:val="00A1673F"/>
    <w:rsid w:val="00A47E26"/>
    <w:rsid w:val="00A77EC7"/>
    <w:rsid w:val="00AF213D"/>
    <w:rsid w:val="00BD7B9F"/>
    <w:rsid w:val="00BF08CE"/>
    <w:rsid w:val="00C403D3"/>
    <w:rsid w:val="00C66722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26E42"/>
    <w:rsid w:val="00E326C3"/>
    <w:rsid w:val="00E45663"/>
    <w:rsid w:val="00E46C11"/>
    <w:rsid w:val="00E76FF3"/>
    <w:rsid w:val="00EA2AF9"/>
    <w:rsid w:val="00EB6E7A"/>
    <w:rsid w:val="00EC184D"/>
    <w:rsid w:val="00F10244"/>
    <w:rsid w:val="00F14448"/>
    <w:rsid w:val="00F31FD9"/>
    <w:rsid w:val="00F80B5C"/>
    <w:rsid w:val="00F87387"/>
    <w:rsid w:val="00FA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FC3C0"/>
  <w15:chartTrackingRefBased/>
  <w15:docId w15:val="{AFB77DF8-68B8-46F8-9347-1912AD2E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47E26"/>
  </w:style>
  <w:style w:type="paragraph" w:styleId="Heading1">
    <w:name w:val="heading 1"/>
    <w:basedOn w:val="Normal"/>
    <w:next w:val="Normal"/>
    <w:link w:val="Heading1Char"/>
    <w:uiPriority w:val="9"/>
    <w:qFormat/>
    <w:rsid w:val="00A47E2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E2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47E2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47E2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E2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E26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47E26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47E26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47E26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E26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E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E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E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E2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47E2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47E26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47E2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7E2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47E26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A4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A47E2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47E2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E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7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E26"/>
  </w:style>
  <w:style w:type="paragraph" w:styleId="ListParagraph">
    <w:name w:val="List Paragraph"/>
    <w:basedOn w:val="Normal"/>
    <w:uiPriority w:val="34"/>
    <w:qFormat/>
    <w:rsid w:val="00A47E26"/>
    <w:pPr>
      <w:ind w:left="720"/>
      <w:contextualSpacing/>
    </w:pPr>
  </w:style>
  <w:style w:type="paragraph" w:customStyle="1" w:styleId="AnswerKey">
    <w:name w:val="Answer Key"/>
    <w:basedOn w:val="Normal"/>
    <w:qFormat/>
    <w:rsid w:val="00A47E26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26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 it Down</dc:title>
  <dc:subject/>
  <dc:creator>Michell Eike</dc:creator>
  <cp:keywords/>
  <dc:description/>
  <cp:lastModifiedBy>Stone, Aster</cp:lastModifiedBy>
  <cp:revision>7</cp:revision>
  <dcterms:created xsi:type="dcterms:W3CDTF">2026-05-06T19:44:00Z</dcterms:created>
  <dcterms:modified xsi:type="dcterms:W3CDTF">2026-07-09T20:31:00Z</dcterms:modified>
  <cp:category/>
</cp:coreProperties>
</file>