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602D" w14:textId="1A534AD9" w:rsidR="00DC1CA0" w:rsidRPr="00FA2ABE" w:rsidRDefault="009E2C27" w:rsidP="00072D23">
      <w:pPr>
        <w:pStyle w:val="Title"/>
      </w:pPr>
      <w:r w:rsidRPr="00FA2ABE">
        <w:t>Factor Pairs</w:t>
      </w:r>
    </w:p>
    <w:p w14:paraId="2C6B73FE" w14:textId="053BC53D" w:rsidR="00DC1CA0" w:rsidRPr="00FA2ABE" w:rsidRDefault="009E2C27" w:rsidP="00DC1CA0">
      <w:r w:rsidRPr="00FA2ABE">
        <w:t>For each number in the first column, determine its factor pairs</w:t>
      </w:r>
      <w:r w:rsidR="000C229C" w:rsidRPr="00FA2ABE">
        <w:t xml:space="preserve">. Then find the </w:t>
      </w:r>
      <w:r w:rsidRPr="00FA2ABE">
        <w:t xml:space="preserve">sum </w:t>
      </w:r>
      <w:r w:rsidR="000C229C" w:rsidRPr="00FA2ABE">
        <w:t xml:space="preserve">(signs are the same) and difference (signs are different) for each </w:t>
      </w:r>
      <w:r w:rsidRPr="00FA2ABE">
        <w:t>factor pair</w:t>
      </w:r>
      <w:r w:rsidR="000C229C" w:rsidRPr="00FA2ABE">
        <w:t>.</w:t>
      </w:r>
    </w:p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076"/>
        <w:gridCol w:w="2758"/>
        <w:gridCol w:w="2758"/>
        <w:gridCol w:w="2758"/>
      </w:tblGrid>
      <w:tr w:rsidR="009E2C27" w:rsidRPr="00FA2ABE" w14:paraId="002538B4" w14:textId="2DF757AD" w:rsidTr="009E2C27">
        <w:trPr>
          <w:tblHeader/>
        </w:trPr>
        <w:tc>
          <w:tcPr>
            <w:tcW w:w="575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C4B78C1" w14:textId="77777777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Number</w:t>
            </w:r>
          </w:p>
          <w:p w14:paraId="08B0708A" w14:textId="4D67CFAA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(Area)</w:t>
            </w:r>
          </w:p>
        </w:tc>
        <w:tc>
          <w:tcPr>
            <w:tcW w:w="1475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1DEFAEA" w14:textId="77777777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Factor Pair(s)</w:t>
            </w:r>
          </w:p>
          <w:p w14:paraId="73DA19B3" w14:textId="756BEF97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(Dimensions)</w:t>
            </w:r>
          </w:p>
        </w:tc>
        <w:tc>
          <w:tcPr>
            <w:tcW w:w="1475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18D161" w14:textId="1117CCEE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Sum</w:t>
            </w: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br/>
              <w:t>of ±Factors</w:t>
            </w:r>
          </w:p>
        </w:tc>
        <w:tc>
          <w:tcPr>
            <w:tcW w:w="1475" w:type="pct"/>
            <w:shd w:val="clear" w:color="auto" w:fill="275781"/>
            <w:vAlign w:val="center"/>
          </w:tcPr>
          <w:p w14:paraId="04EB4944" w14:textId="5C46E01C" w:rsidR="009E2C27" w:rsidRPr="00FA2ABE" w:rsidRDefault="009E2C27" w:rsidP="009E2C27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Difference</w:t>
            </w: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br/>
              <w:t>of ±Factors</w:t>
            </w:r>
          </w:p>
        </w:tc>
      </w:tr>
      <w:tr w:rsidR="009E2C27" w:rsidRPr="00FA2ABE" w14:paraId="5F811E1E" w14:textId="63F981EF" w:rsidTr="00DA7F0C">
        <w:trPr>
          <w:trHeight w:val="504"/>
        </w:trPr>
        <w:tc>
          <w:tcPr>
            <w:tcW w:w="5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7BA7B7" w14:textId="685F0637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1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DE10F1" w14:textId="483B7E00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3CB1E3" w14:textId="0180159C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75FA9D17" w14:textId="6FA7554B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C27" w:rsidRPr="00FA2ABE" w14:paraId="57E528AF" w14:textId="2A697172" w:rsidTr="00DA7F0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76D4EC5" w14:textId="2C17A39C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4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73CEA8" w14:textId="2D5DA96E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CBDCDE" w14:textId="3C426CF1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2A31E015" w14:textId="29C9C2C9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C27" w:rsidRPr="00FA2ABE" w14:paraId="2C8962CD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ADBBDC" w14:textId="77777777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0CD0CD" w14:textId="7D39BC38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B2EED6" w14:textId="2CEFB66F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06816196" w14:textId="5B5A2950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C27" w:rsidRPr="00FA2ABE" w14:paraId="19D3DA3A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2A7FBE" w14:textId="479D2C7C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737363" w14:textId="2AF6B9B0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1E953A" w14:textId="5E0D6E3A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454F9A00" w14:textId="03368809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C27" w:rsidRPr="00FA2ABE" w14:paraId="3661E2FF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3F06D9" w14:textId="77777777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F677FE" w14:textId="563E6CD4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46617DB" w14:textId="7929545A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5BADD219" w14:textId="444A8050" w:rsidR="009E2C27" w:rsidRPr="00FA2ABE" w:rsidRDefault="009E2C27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7BA8EE41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6E9C66" w14:textId="04B4F495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10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72B172" w14:textId="33E1DD54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0E4BB1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497A80B8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3DFE411B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316442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DFEFF4" w14:textId="7AF4B0F6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050B0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2F85E065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4C2256F9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07D727" w14:textId="18A43D4E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12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D5D8FE" w14:textId="1835B838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F282C8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57900BD2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5634969D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4BAF43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8F5083" w14:textId="5FE8F0B8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10B41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63DAA68F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20B6E4B4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BBD8FB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800AAC" w14:textId="06679B6A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2646AC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1A71F453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2CB24EC0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9868C2" w14:textId="13BC3640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16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F792E5" w14:textId="4FC1D972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CB52C7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0C33723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3FE77F12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4829B0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73FBEE" w14:textId="5ABFBD22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94E61B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2E4C4B0A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419EDA98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905FBE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B5C7B4" w14:textId="08C7AF93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BB0966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6D64730E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BB5236" w14:textId="77777777" w:rsidR="000C229C" w:rsidRPr="00FA2ABE" w:rsidRDefault="000C229C"/>
    <w:tbl>
      <w:tblPr>
        <w:tblW w:w="5000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076"/>
        <w:gridCol w:w="2758"/>
        <w:gridCol w:w="2758"/>
        <w:gridCol w:w="2758"/>
      </w:tblGrid>
      <w:tr w:rsidR="000C229C" w:rsidRPr="00FA2ABE" w14:paraId="055A9312" w14:textId="77777777" w:rsidTr="000C229C">
        <w:trPr>
          <w:trHeight w:val="504"/>
        </w:trPr>
        <w:tc>
          <w:tcPr>
            <w:tcW w:w="575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C6570E" w14:textId="77777777" w:rsidR="000C229C" w:rsidRPr="00FA2ABE" w:rsidRDefault="000C229C" w:rsidP="000C229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lastRenderedPageBreak/>
              <w:t>Number</w:t>
            </w:r>
          </w:p>
          <w:p w14:paraId="03665B6B" w14:textId="53066E87" w:rsidR="000C229C" w:rsidRPr="00FA2ABE" w:rsidRDefault="000C229C" w:rsidP="000C229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(Area)</w:t>
            </w:r>
          </w:p>
        </w:tc>
        <w:tc>
          <w:tcPr>
            <w:tcW w:w="1475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CB24F5" w14:textId="77777777" w:rsidR="000C229C" w:rsidRPr="00FA2ABE" w:rsidRDefault="000C229C" w:rsidP="000C229C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Factor Pair(s)</w:t>
            </w:r>
          </w:p>
          <w:p w14:paraId="08CDD9A9" w14:textId="6455A4C4" w:rsidR="000C229C" w:rsidRPr="00FA2ABE" w:rsidRDefault="000C229C" w:rsidP="000C2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(Dimensions)</w:t>
            </w:r>
          </w:p>
        </w:tc>
        <w:tc>
          <w:tcPr>
            <w:tcW w:w="1475" w:type="pc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23EE4D" w14:textId="449EE445" w:rsidR="000C229C" w:rsidRPr="00FA2ABE" w:rsidRDefault="000C229C" w:rsidP="000C2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Sum</w:t>
            </w: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br/>
              <w:t>of ±Factors</w:t>
            </w:r>
          </w:p>
        </w:tc>
        <w:tc>
          <w:tcPr>
            <w:tcW w:w="1475" w:type="pct"/>
            <w:shd w:val="clear" w:color="auto" w:fill="285781" w:themeFill="accent2"/>
            <w:vAlign w:val="center"/>
          </w:tcPr>
          <w:p w14:paraId="6979EBDE" w14:textId="1EA80894" w:rsidR="000C229C" w:rsidRPr="00FA2ABE" w:rsidRDefault="000C229C" w:rsidP="000C22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Difference</w:t>
            </w:r>
            <w:r w:rsidRPr="00FA2ABE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br/>
              <w:t>of ±Factors</w:t>
            </w:r>
          </w:p>
        </w:tc>
      </w:tr>
      <w:tr w:rsidR="000C229C" w:rsidRPr="00FA2ABE" w14:paraId="55A7FA79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B8EBFF" w14:textId="5890E3BD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20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4246A3" w14:textId="4195F1FD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9CD379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3F69B740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6F609F2F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869856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8EE426" w14:textId="307142F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D35587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1E850013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24492B50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531099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B0ABB9" w14:textId="0422BF39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B8D902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5E6A04DB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35298946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CF47C8F" w14:textId="132039D9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24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5B51D7" w14:textId="440E97BE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5F816C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46F4B751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051CEC0D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F78FB9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5180F3" w14:textId="7EE02A0A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CCD4D4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3F0D87BB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57C9EF38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E927B7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A59836" w14:textId="78B9AF8D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CD057E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42587D41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3802BB09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F4BDA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81D6A24" w14:textId="0690A00C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7DCE2E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345B9227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73DA9A0C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E1AE20" w14:textId="30EB4C73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36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E1CE94" w14:textId="7558AE85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BECC26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5DAA931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17D615C1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831D3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059B62" w14:textId="662C0D10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26B97F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04A70E23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28BFFEA7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20D46F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8280FD" w14:textId="42FE1C9E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9B3B81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0446BCA7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32026D34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D8AE9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AFA26A" w14:textId="299CB244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F68D22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2D9115EA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159075EE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87E452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F4EC102" w14:textId="7B6F9E83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4F2B70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07424CFF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11DB8227" w14:textId="77777777" w:rsidTr="000C229C">
        <w:trPr>
          <w:trHeight w:val="504"/>
        </w:trPr>
        <w:tc>
          <w:tcPr>
            <w:tcW w:w="575" w:type="pct"/>
            <w:vMerge w:val="restar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12F60F" w14:textId="207C103D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 w:rsidRPr="00FA2ABE">
              <w:rPr>
                <w:rFonts w:ascii="Times New Roman" w:hAnsi="Times New Roman" w:cs="Times New Roman"/>
                <w:b/>
                <w:bCs/>
                <w:color w:val="971D20" w:themeColor="accent3"/>
              </w:rPr>
              <w:t>45</w:t>
            </w: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768FB8" w14:textId="0420F032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743966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03CAB056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FA2ABE" w14:paraId="7ED4A384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38DC0F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5EE6CC" w14:textId="7EAB512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C8CE32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329AFC7A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229C" w:rsidRPr="009E2C27" w14:paraId="3C32EB9E" w14:textId="77777777" w:rsidTr="000C229C">
        <w:trPr>
          <w:trHeight w:val="504"/>
        </w:trPr>
        <w:tc>
          <w:tcPr>
            <w:tcW w:w="575" w:type="pct"/>
            <w:vMerge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637B7D" w14:textId="77777777" w:rsidR="000C229C" w:rsidRPr="00FA2ABE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854E24" w14:textId="0D553EB5" w:rsidR="000C229C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138BDA" w14:textId="77777777" w:rsidR="000C229C" w:rsidRPr="009E2C27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vAlign w:val="center"/>
          </w:tcPr>
          <w:p w14:paraId="23E8FCB2" w14:textId="77777777" w:rsidR="000C229C" w:rsidRPr="009E2C27" w:rsidRDefault="000C229C" w:rsidP="009E2C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E05FB6" w14:textId="77777777" w:rsidR="009E2C27" w:rsidRDefault="009E2C27" w:rsidP="00DC1CA0"/>
    <w:sectPr w:rsidR="009E2C2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39B1" w14:textId="77777777" w:rsidR="00282D84" w:rsidRDefault="00282D84" w:rsidP="00DC1CA0">
      <w:r>
        <w:separator/>
      </w:r>
    </w:p>
  </w:endnote>
  <w:endnote w:type="continuationSeparator" w:id="0">
    <w:p w14:paraId="79DBC81D" w14:textId="77777777" w:rsidR="00282D84" w:rsidRDefault="00282D84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6BD3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B99299" w14:textId="00734242" w:rsidR="009F0B2E" w:rsidRPr="008C5074" w:rsidRDefault="009E2C27" w:rsidP="008C5074">
                          <w:pPr>
                            <w:pStyle w:val="Footer"/>
                          </w:pPr>
                          <w:r>
                            <w:t>Break It Down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09B99299" w14:textId="00734242" w:rsidR="009F0B2E" w:rsidRPr="008C5074" w:rsidRDefault="009E2C27" w:rsidP="008C5074">
                    <w:pPr>
                      <w:pStyle w:val="Footer"/>
                    </w:pPr>
                    <w:r>
                      <w:t>Break It Down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9F25" w14:textId="77777777" w:rsidR="00282D84" w:rsidRDefault="00282D84" w:rsidP="00DC1CA0">
      <w:r>
        <w:separator/>
      </w:r>
    </w:p>
  </w:footnote>
  <w:footnote w:type="continuationSeparator" w:id="0">
    <w:p w14:paraId="5AA256A3" w14:textId="77777777" w:rsidR="00282D84" w:rsidRDefault="00282D84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27"/>
    <w:rsid w:val="00040909"/>
    <w:rsid w:val="00072D23"/>
    <w:rsid w:val="000C229C"/>
    <w:rsid w:val="000C7623"/>
    <w:rsid w:val="001B5BA6"/>
    <w:rsid w:val="002040D8"/>
    <w:rsid w:val="00233158"/>
    <w:rsid w:val="00245200"/>
    <w:rsid w:val="00246BC1"/>
    <w:rsid w:val="00274BB5"/>
    <w:rsid w:val="00282D84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4017B"/>
    <w:rsid w:val="005B2598"/>
    <w:rsid w:val="005B4511"/>
    <w:rsid w:val="005E2D6D"/>
    <w:rsid w:val="005E3EB2"/>
    <w:rsid w:val="00644B47"/>
    <w:rsid w:val="006C5B24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A7873"/>
    <w:rsid w:val="009B36F3"/>
    <w:rsid w:val="009E2C27"/>
    <w:rsid w:val="009F0B2E"/>
    <w:rsid w:val="00A1673F"/>
    <w:rsid w:val="00A77EC7"/>
    <w:rsid w:val="00AF213D"/>
    <w:rsid w:val="00BD7B9F"/>
    <w:rsid w:val="00BF08CE"/>
    <w:rsid w:val="00C66722"/>
    <w:rsid w:val="00C83603"/>
    <w:rsid w:val="00CD2461"/>
    <w:rsid w:val="00CD5B39"/>
    <w:rsid w:val="00CE2E34"/>
    <w:rsid w:val="00CF4EFB"/>
    <w:rsid w:val="00D72955"/>
    <w:rsid w:val="00D760BA"/>
    <w:rsid w:val="00DA7F0C"/>
    <w:rsid w:val="00DC1CA0"/>
    <w:rsid w:val="00DE0B48"/>
    <w:rsid w:val="00DF7EF9"/>
    <w:rsid w:val="00E22CFB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  <w:rsid w:val="00FA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9FC3C0"/>
  <w15:chartTrackingRefBased/>
  <w15:docId w15:val="{AFB77DF8-68B8-46F8-9347-1912AD2E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E2D6D"/>
  </w:style>
  <w:style w:type="paragraph" w:styleId="Heading1">
    <w:name w:val="heading 1"/>
    <w:basedOn w:val="Normal"/>
    <w:next w:val="Normal"/>
    <w:link w:val="Heading1Char"/>
    <w:uiPriority w:val="9"/>
    <w:qFormat/>
    <w:rsid w:val="005E2D6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D6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5E2D6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5E2D6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D6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D6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E2D6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E2D6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5E2D6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D6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D6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E2D6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E2D6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5E2D6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E2D6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E2D6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5E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5E2D6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5E2D6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D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2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6D"/>
  </w:style>
  <w:style w:type="paragraph" w:styleId="ListParagraph">
    <w:name w:val="List Paragraph"/>
    <w:basedOn w:val="Normal"/>
    <w:uiPriority w:val="34"/>
    <w:qFormat/>
    <w:rsid w:val="005E2D6D"/>
    <w:pPr>
      <w:ind w:left="720"/>
      <w:contextualSpacing/>
    </w:pPr>
  </w:style>
  <w:style w:type="paragraph" w:customStyle="1" w:styleId="AnswerKey">
    <w:name w:val="Answer Key"/>
    <w:basedOn w:val="Normal"/>
    <w:qFormat/>
    <w:rsid w:val="005E2D6D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1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 It Down</dc:title>
  <dc:subject/>
  <dc:creator>Michell Eike</dc:creator>
  <cp:keywords/>
  <dc:description/>
  <cp:lastModifiedBy>Stone, Aster</cp:lastModifiedBy>
  <cp:revision>4</cp:revision>
  <dcterms:created xsi:type="dcterms:W3CDTF">2026-05-06T20:02:00Z</dcterms:created>
  <dcterms:modified xsi:type="dcterms:W3CDTF">2026-07-09T20:34:00Z</dcterms:modified>
  <cp:category/>
</cp:coreProperties>
</file>