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2BC14" w14:textId="2E8E9004" w:rsidR="00826AD4" w:rsidRPr="00EE4042" w:rsidRDefault="00EE4042" w:rsidP="00EE4042">
      <w:pPr>
        <w:pStyle w:val="Title"/>
      </w:pPr>
      <w:r>
        <w:t>Factoring Quiz, Quiz, Trade</w:t>
      </w:r>
    </w:p>
    <w:p w14:paraId="02A626C2" w14:textId="0E4A9DA3" w:rsidR="00826AD4" w:rsidRPr="00122BEA" w:rsidRDefault="00826AD4" w:rsidP="00826AD4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826AD4" w14:paraId="52390897" w14:textId="77777777" w:rsidTr="008A3D1F">
        <w:trPr>
          <w:cantSplit/>
          <w:trHeight w:val="2880"/>
        </w:trPr>
        <w:tc>
          <w:tcPr>
            <w:tcW w:w="2875" w:type="dxa"/>
            <w:vAlign w:val="center"/>
          </w:tcPr>
          <w:p w14:paraId="3B298BA3" w14:textId="4B3CBF5D" w:rsidR="00826AD4" w:rsidRDefault="00826AD4" w:rsidP="00826AD4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748631DE" wp14:editId="5B33FEBE">
                  <wp:extent cx="914400" cy="914400"/>
                  <wp:effectExtent l="0" t="0" r="0" b="0"/>
                  <wp:docPr id="511502728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43DEB7AC" w14:textId="1E6708EC" w:rsidR="00826AD4" w:rsidRDefault="00FB444A" w:rsidP="00685D52">
            <w:pPr>
              <w:pStyle w:val="Title"/>
            </w:pPr>
            <w:r w:rsidRPr="00826AD4">
              <w:rPr>
                <w:noProof/>
                <w:position w:val="-6"/>
              </w:rPr>
              <w:object w:dxaOrig="2700" w:dyaOrig="680" w14:anchorId="0FD736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8" type="#_x0000_t75" alt="" style="width:134.85pt;height:34.5pt;mso-width-percent:0;mso-height-percent:0;mso-width-percent:0;mso-height-percent:0" o:ole="">
                  <v:imagedata r:id="rId9" o:title=""/>
                </v:shape>
                <o:OLEObject Type="Embed" ProgID="Equation.DSMT4" ShapeID="_x0000_i1088" DrawAspect="Content" ObjectID="_1846659023" r:id="rId10"/>
              </w:object>
            </w:r>
          </w:p>
        </w:tc>
      </w:tr>
      <w:tr w:rsidR="00826AD4" w14:paraId="3F86499B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10B7127" w14:textId="35FA81DC" w:rsidR="00826AD4" w:rsidRDefault="00826AD4" w:rsidP="00826AD4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6654B13B" wp14:editId="5A201C3E">
                  <wp:extent cx="914400" cy="914400"/>
                  <wp:effectExtent l="0" t="0" r="0" b="0"/>
                  <wp:docPr id="1714733873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F00DF60" w14:textId="6C25C097" w:rsidR="00826AD4" w:rsidRDefault="00FB444A" w:rsidP="00826AD4">
            <w:pPr>
              <w:pStyle w:val="Title"/>
            </w:pPr>
            <w:r w:rsidRPr="00826AD4">
              <w:rPr>
                <w:noProof/>
                <w:position w:val="-6"/>
              </w:rPr>
              <w:object w:dxaOrig="2740" w:dyaOrig="680" w14:anchorId="4917872F">
                <v:shape id="_x0000_i1087" type="#_x0000_t75" alt="" style="width:136.85pt;height:34.5pt;mso-width-percent:0;mso-height-percent:0;mso-width-percent:0;mso-height-percent:0" o:ole="">
                  <v:imagedata r:id="rId11" o:title=""/>
                </v:shape>
                <o:OLEObject Type="Embed" ProgID="Equation.DSMT4" ShapeID="_x0000_i1087" DrawAspect="Content" ObjectID="_1846659024" r:id="rId12"/>
              </w:object>
            </w:r>
          </w:p>
        </w:tc>
      </w:tr>
      <w:tr w:rsidR="00826AD4" w14:paraId="40C1CCF1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DC29015" w14:textId="1A633414" w:rsidR="00826AD4" w:rsidRDefault="00826AD4" w:rsidP="00826AD4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6AD19371" wp14:editId="05124E64">
                  <wp:extent cx="914400" cy="914400"/>
                  <wp:effectExtent l="0" t="0" r="0" b="0"/>
                  <wp:docPr id="996384920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4C1E4820" w14:textId="37EC49EF" w:rsidR="00826AD4" w:rsidRDefault="00FB444A" w:rsidP="00826AD4">
            <w:pPr>
              <w:pStyle w:val="Title"/>
            </w:pPr>
            <w:r w:rsidRPr="00826AD4">
              <w:rPr>
                <w:noProof/>
                <w:position w:val="-6"/>
              </w:rPr>
              <w:object w:dxaOrig="3220" w:dyaOrig="680" w14:anchorId="6B5A5A8A">
                <v:shape id="_x0000_i1086" type="#_x0000_t75" alt="" style="width:161.3pt;height:34.5pt;mso-width-percent:0;mso-height-percent:0;mso-width-percent:0;mso-height-percent:0" o:ole="">
                  <v:imagedata r:id="rId13" o:title=""/>
                </v:shape>
                <o:OLEObject Type="Embed" ProgID="Equation.DSMT4" ShapeID="_x0000_i1086" DrawAspect="Content" ObjectID="_1846659025" r:id="rId14"/>
              </w:object>
            </w:r>
          </w:p>
        </w:tc>
      </w:tr>
      <w:tr w:rsidR="00826AD4" w14:paraId="587A0581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65E000CE" w14:textId="77777777" w:rsidR="00826AD4" w:rsidRDefault="00826AD4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5A1E1BAE" wp14:editId="5018B874">
                  <wp:extent cx="914400" cy="914400"/>
                  <wp:effectExtent l="0" t="0" r="0" b="0"/>
                  <wp:docPr id="2107056107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D8BD512" w14:textId="37CD11D4" w:rsidR="00826AD4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2980" w:dyaOrig="680" w14:anchorId="4F5F3C6D">
                <v:shape id="_x0000_i1085" type="#_x0000_t75" alt="" style="width:149pt;height:34.5pt;mso-width-percent:0;mso-height-percent:0;mso-width-percent:0;mso-height-percent:0" o:ole="">
                  <v:imagedata r:id="rId15" o:title=""/>
                </v:shape>
                <o:OLEObject Type="Embed" ProgID="Equation.DSMT4" ShapeID="_x0000_i1085" DrawAspect="Content" ObjectID="_1846659026" r:id="rId16"/>
              </w:object>
            </w:r>
          </w:p>
        </w:tc>
      </w:tr>
    </w:tbl>
    <w:p w14:paraId="5C320A44" w14:textId="78798163" w:rsidR="00826AD4" w:rsidRDefault="00826AD4" w:rsidP="00826AD4">
      <w:pPr>
        <w:spacing w:after="0"/>
        <w:rPr>
          <w:sz w:val="18"/>
          <w:szCs w:val="18"/>
        </w:rPr>
      </w:pPr>
    </w:p>
    <w:p w14:paraId="06C0BBD5" w14:textId="77777777" w:rsidR="00826AD4" w:rsidRDefault="00826AD4" w:rsidP="00826AD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AB19DCD" w14:textId="77777777" w:rsidR="00826AD4" w:rsidRDefault="00826AD4" w:rsidP="00826AD4">
      <w:pPr>
        <w:spacing w:after="0"/>
        <w:rPr>
          <w:sz w:val="18"/>
          <w:szCs w:val="18"/>
        </w:rPr>
      </w:pPr>
    </w:p>
    <w:p w14:paraId="4AFF9817" w14:textId="708D5255" w:rsidR="00826AD4" w:rsidRPr="00122BEA" w:rsidRDefault="00826AD4" w:rsidP="00826AD4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826AD4" w14:paraId="33A04B72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4A7A834C" w14:textId="77777777" w:rsidR="00826AD4" w:rsidRDefault="00826AD4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590BC563" w14:textId="532458DC" w:rsidR="00826AD4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379" w:dyaOrig="880" w14:anchorId="0B5CC836">
                <v:shape id="_x0000_i1084" type="#_x0000_t75" alt="" style="width:169.3pt;height:43.6pt;mso-width-percent:0;mso-height-percent:0;mso-width-percent:0;mso-height-percent:0" o:ole="">
                  <v:imagedata r:id="rId17" o:title=""/>
                </v:shape>
                <o:OLEObject Type="Embed" ProgID="Equation.DSMT4" ShapeID="_x0000_i1084" DrawAspect="Content" ObjectID="_1846659027" r:id="rId18"/>
              </w:object>
            </w:r>
          </w:p>
        </w:tc>
      </w:tr>
      <w:tr w:rsidR="00826AD4" w14:paraId="710DEC6A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277B1E25" w14:textId="28AA2A70" w:rsidR="00826AD4" w:rsidRDefault="00826AD4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39404117" w14:textId="422AF175" w:rsidR="00826AD4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780" w:dyaOrig="880" w14:anchorId="37966BD0">
                <v:shape id="_x0000_i1083" type="#_x0000_t75" alt="" style="width:188.6pt;height:43.6pt;mso-width-percent:0;mso-height-percent:0;mso-width-percent:0;mso-height-percent:0" o:ole="">
                  <v:imagedata r:id="rId19" o:title=""/>
                </v:shape>
                <o:OLEObject Type="Embed" ProgID="Equation.DSMT4" ShapeID="_x0000_i1083" DrawAspect="Content" ObjectID="_1846659028" r:id="rId20"/>
              </w:object>
            </w:r>
          </w:p>
        </w:tc>
      </w:tr>
      <w:tr w:rsidR="00826AD4" w14:paraId="03AC322C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3E338F46" w14:textId="2B163BE8" w:rsidR="00826AD4" w:rsidRDefault="00826AD4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5B0C5881" w14:textId="28917764" w:rsidR="00826AD4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640" w:dyaOrig="880" w14:anchorId="0B8D9EF9">
                <v:shape id="_x0000_i1082" type="#_x0000_t75" alt="" style="width:181.45pt;height:43.6pt;mso-width-percent:0;mso-height-percent:0;mso-width-percent:0;mso-height-percent:0" o:ole="">
                  <v:imagedata r:id="rId21" o:title=""/>
                </v:shape>
                <o:OLEObject Type="Embed" ProgID="Equation.DSMT4" ShapeID="_x0000_i1082" DrawAspect="Content" ObjectID="_1846659029" r:id="rId22"/>
              </w:object>
            </w:r>
          </w:p>
        </w:tc>
      </w:tr>
      <w:tr w:rsidR="00826AD4" w14:paraId="35BE8C24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000D6548" w14:textId="516FFAE9" w:rsidR="00826AD4" w:rsidRDefault="00826AD4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1CF31D7A" w14:textId="06BC0257" w:rsidR="00826AD4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80" w:dyaOrig="880" w14:anchorId="36B103E7">
                <v:shape id="_x0000_i1081" type="#_x0000_t75" alt="" style="width:174.35pt;height:43.6pt;mso-width-percent:0;mso-height-percent:0;mso-width-percent:0;mso-height-percent:0" o:ole="">
                  <v:imagedata r:id="rId23" o:title=""/>
                </v:shape>
                <o:OLEObject Type="Embed" ProgID="Equation.DSMT4" ShapeID="_x0000_i1081" DrawAspect="Content" ObjectID="_1846659030" r:id="rId24"/>
              </w:object>
            </w:r>
          </w:p>
        </w:tc>
      </w:tr>
    </w:tbl>
    <w:p w14:paraId="6A1318BE" w14:textId="09A36280" w:rsidR="00826AD4" w:rsidRDefault="00826AD4" w:rsidP="00826AD4">
      <w:pPr>
        <w:spacing w:after="0"/>
        <w:rPr>
          <w:sz w:val="18"/>
          <w:szCs w:val="18"/>
        </w:rPr>
      </w:pPr>
    </w:p>
    <w:p w14:paraId="6B0B471B" w14:textId="77777777" w:rsidR="00F85827" w:rsidRDefault="00826AD4" w:rsidP="00F85827">
      <w:pPr>
        <w:spacing w:after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AB3CD32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5716BC18" w14:textId="77777777" w:rsidTr="008A3D1F">
        <w:trPr>
          <w:cantSplit/>
          <w:trHeight w:val="2880"/>
        </w:trPr>
        <w:tc>
          <w:tcPr>
            <w:tcW w:w="2875" w:type="dxa"/>
            <w:vAlign w:val="center"/>
          </w:tcPr>
          <w:p w14:paraId="4ED3D0B4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73881811" wp14:editId="47102B21">
                  <wp:extent cx="914400" cy="914400"/>
                  <wp:effectExtent l="0" t="0" r="0" b="0"/>
                  <wp:docPr id="173693471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2EFA658E" w14:textId="6A754A68" w:rsidR="00F85827" w:rsidRDefault="00FB444A" w:rsidP="00B264C7">
            <w:pPr>
              <w:pStyle w:val="Title"/>
            </w:pPr>
            <w:r w:rsidRPr="00F85827">
              <w:rPr>
                <w:noProof/>
                <w:position w:val="-18"/>
              </w:rPr>
              <w:object w:dxaOrig="3360" w:dyaOrig="800" w14:anchorId="44F6AC58">
                <v:shape id="_x0000_i1080" type="#_x0000_t75" alt="" style="width:168.35pt;height:39.55pt;mso-width-percent:0;mso-height-percent:0;mso-width-percent:0;mso-height-percent:0" o:ole="">
                  <v:imagedata r:id="rId25" o:title=""/>
                </v:shape>
                <o:OLEObject Type="Embed" ProgID="Equation.DSMT4" ShapeID="_x0000_i1080" DrawAspect="Content" ObjectID="_1846659031" r:id="rId26"/>
              </w:object>
            </w:r>
          </w:p>
        </w:tc>
      </w:tr>
      <w:tr w:rsidR="00F85827" w14:paraId="1306234F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E3AD7D0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52535AA4" wp14:editId="62C9349F">
                  <wp:extent cx="914400" cy="914400"/>
                  <wp:effectExtent l="0" t="0" r="0" b="0"/>
                  <wp:docPr id="1215241751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275FA0A" w14:textId="29793B81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300" w:dyaOrig="680" w14:anchorId="74B9EB12">
                <v:shape id="_x0000_i1079" type="#_x0000_t75" alt="" style="width:165.35pt;height:34.5pt;mso-width-percent:0;mso-height-percent:0;mso-width-percent:0;mso-height-percent:0" o:ole="">
                  <v:imagedata r:id="rId27" o:title=""/>
                </v:shape>
                <o:OLEObject Type="Embed" ProgID="Equation.DSMT4" ShapeID="_x0000_i1079" DrawAspect="Content" ObjectID="_1846659032" r:id="rId28"/>
              </w:object>
            </w:r>
          </w:p>
        </w:tc>
      </w:tr>
      <w:tr w:rsidR="00F85827" w14:paraId="207F76DD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6D8540B9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5BF498F1" wp14:editId="519C45F1">
                  <wp:extent cx="914400" cy="914400"/>
                  <wp:effectExtent l="0" t="0" r="0" b="0"/>
                  <wp:docPr id="648903503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2C10EDCC" w14:textId="387C64BC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040" w:dyaOrig="680" w14:anchorId="0CFAA6C6">
                <v:shape id="_x0000_i1078" type="#_x0000_t75" alt="" style="width:152.15pt;height:34.5pt;mso-width-percent:0;mso-height-percent:0;mso-width-percent:0;mso-height-percent:0" o:ole="">
                  <v:imagedata r:id="rId29" o:title=""/>
                </v:shape>
                <o:OLEObject Type="Embed" ProgID="Equation.DSMT4" ShapeID="_x0000_i1078" DrawAspect="Content" ObjectID="_1846659033" r:id="rId30"/>
              </w:object>
            </w:r>
          </w:p>
        </w:tc>
      </w:tr>
      <w:tr w:rsidR="00F85827" w14:paraId="24C6C63A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54FFC843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73341A12" wp14:editId="30D9177B">
                  <wp:extent cx="914400" cy="914400"/>
                  <wp:effectExtent l="0" t="0" r="0" b="0"/>
                  <wp:docPr id="860729330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73B29338" w14:textId="39D88A5B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2880" w:dyaOrig="680" w14:anchorId="3D186F9B">
                <v:shape id="_x0000_i1077" type="#_x0000_t75" alt="" style="width:2in;height:34.5pt;mso-width-percent:0;mso-height-percent:0;mso-width-percent:0;mso-height-percent:0" o:ole="">
                  <v:imagedata r:id="rId31" o:title=""/>
                </v:shape>
                <o:OLEObject Type="Embed" ProgID="Equation.DSMT4" ShapeID="_x0000_i1077" DrawAspect="Content" ObjectID="_1846659034" r:id="rId32"/>
              </w:object>
            </w:r>
          </w:p>
        </w:tc>
      </w:tr>
    </w:tbl>
    <w:p w14:paraId="78AF74B6" w14:textId="77777777" w:rsidR="00F85827" w:rsidRDefault="00F85827" w:rsidP="00F85827">
      <w:pPr>
        <w:spacing w:after="0"/>
        <w:rPr>
          <w:sz w:val="18"/>
          <w:szCs w:val="18"/>
        </w:rPr>
      </w:pPr>
    </w:p>
    <w:p w14:paraId="7E1D5B8E" w14:textId="77777777" w:rsidR="00F85827" w:rsidRDefault="00F85827" w:rsidP="00F8582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74E5716" w14:textId="77777777" w:rsidR="00F85827" w:rsidRDefault="00F85827" w:rsidP="00F85827">
      <w:pPr>
        <w:spacing w:after="0"/>
        <w:rPr>
          <w:sz w:val="18"/>
          <w:szCs w:val="18"/>
        </w:rPr>
      </w:pPr>
    </w:p>
    <w:p w14:paraId="236FD49D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28441D4B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43C5AE9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6A78683F" w14:textId="78DC871F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80" w:dyaOrig="880" w14:anchorId="0FB1A7F7">
                <v:shape id="_x0000_i1076" type="#_x0000_t75" alt="" style="width:179.55pt;height:43.6pt;mso-width-percent:0;mso-height-percent:0;mso-width-percent:0;mso-height-percent:0" o:ole="">
                  <v:imagedata r:id="rId33" o:title=""/>
                </v:shape>
                <o:OLEObject Type="Embed" ProgID="Equation.DSMT4" ShapeID="_x0000_i1076" DrawAspect="Content" ObjectID="_1846659035" r:id="rId34"/>
              </w:object>
            </w:r>
          </w:p>
        </w:tc>
      </w:tr>
      <w:tr w:rsidR="00F85827" w14:paraId="467915D3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58248902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0CA8E580" w14:textId="1CF4C0A9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739" w:dyaOrig="880" w14:anchorId="7DFA9E73">
                <v:shape id="_x0000_i1075" type="#_x0000_t75" alt="" style="width:186.6pt;height:43.6pt;mso-width-percent:0;mso-height-percent:0;mso-width-percent:0;mso-height-percent:0" o:ole="">
                  <v:imagedata r:id="rId35" o:title=""/>
                </v:shape>
                <o:OLEObject Type="Embed" ProgID="Equation.DSMT4" ShapeID="_x0000_i1075" DrawAspect="Content" ObjectID="_1846659036" r:id="rId36"/>
              </w:object>
            </w:r>
          </w:p>
        </w:tc>
      </w:tr>
      <w:tr w:rsidR="00F85827" w14:paraId="26BFD231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2E470D94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76E0BD01" w14:textId="6BC7FD67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00" w:dyaOrig="880" w14:anchorId="11586B9E">
                <v:shape id="_x0000_i1074" type="#_x0000_t75" alt="" style="width:175.5pt;height:43.6pt;mso-width-percent:0;mso-height-percent:0;mso-width-percent:0;mso-height-percent:0" o:ole="">
                  <v:imagedata r:id="rId37" o:title=""/>
                </v:shape>
                <o:OLEObject Type="Embed" ProgID="Equation.DSMT4" ShapeID="_x0000_i1074" DrawAspect="Content" ObjectID="_1846659037" r:id="rId38"/>
              </w:object>
            </w:r>
          </w:p>
        </w:tc>
      </w:tr>
      <w:tr w:rsidR="00F85827" w14:paraId="22945C50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27EF5AF9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2481CCA3" w14:textId="316B7577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00" w:dyaOrig="880" w14:anchorId="672BFE4D">
                <v:shape id="_x0000_i1073" type="#_x0000_t75" alt="" style="width:170.35pt;height:43.6pt;mso-width-percent:0;mso-height-percent:0;mso-width-percent:0;mso-height-percent:0" o:ole="">
                  <v:imagedata r:id="rId39" o:title=""/>
                </v:shape>
                <o:OLEObject Type="Embed" ProgID="Equation.DSMT4" ShapeID="_x0000_i1073" DrawAspect="Content" ObjectID="_1846659038" r:id="rId40"/>
              </w:object>
            </w:r>
          </w:p>
        </w:tc>
      </w:tr>
    </w:tbl>
    <w:p w14:paraId="30A62D66" w14:textId="77777777" w:rsidR="00F85827" w:rsidRDefault="00F85827" w:rsidP="00F85827">
      <w:pPr>
        <w:spacing w:after="0"/>
        <w:rPr>
          <w:sz w:val="18"/>
          <w:szCs w:val="18"/>
        </w:rPr>
      </w:pPr>
    </w:p>
    <w:p w14:paraId="72286EB4" w14:textId="77777777" w:rsidR="00F85827" w:rsidRDefault="00F85827" w:rsidP="00F85827">
      <w:pPr>
        <w:spacing w:after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C6180E6" w14:textId="77777777" w:rsidR="00F85827" w:rsidRDefault="00F85827" w:rsidP="00F85827">
      <w:pPr>
        <w:spacing w:after="0"/>
        <w:rPr>
          <w:sz w:val="18"/>
          <w:szCs w:val="18"/>
        </w:rPr>
      </w:pPr>
    </w:p>
    <w:p w14:paraId="539AC5A1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383C0ABD" w14:textId="77777777" w:rsidTr="008A3D1F">
        <w:trPr>
          <w:cantSplit/>
          <w:trHeight w:val="2880"/>
        </w:trPr>
        <w:tc>
          <w:tcPr>
            <w:tcW w:w="2875" w:type="dxa"/>
            <w:vAlign w:val="center"/>
          </w:tcPr>
          <w:p w14:paraId="739C95AA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64EB0A9A" wp14:editId="2802A73D">
                  <wp:extent cx="914400" cy="914400"/>
                  <wp:effectExtent l="0" t="0" r="0" b="0"/>
                  <wp:docPr id="2052411173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9269557" w14:textId="2F64FA70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080" w:dyaOrig="680" w14:anchorId="048101D6">
                <v:shape id="_x0000_i1072" type="#_x0000_t75" alt="" style="width:154.15pt;height:34.5pt;mso-width-percent:0;mso-height-percent:0;mso-width-percent:0;mso-height-percent:0" o:ole="">
                  <v:imagedata r:id="rId41" o:title=""/>
                </v:shape>
                <o:OLEObject Type="Embed" ProgID="Equation.DSMT4" ShapeID="_x0000_i1072" DrawAspect="Content" ObjectID="_1846659039" r:id="rId42"/>
              </w:object>
            </w:r>
          </w:p>
        </w:tc>
      </w:tr>
      <w:tr w:rsidR="00F85827" w14:paraId="69D2B2EF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274D038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08D69B37" wp14:editId="2C0D4E78">
                  <wp:extent cx="914400" cy="914400"/>
                  <wp:effectExtent l="0" t="0" r="0" b="0"/>
                  <wp:docPr id="2087358263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0664F334" w14:textId="4918D59C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2740" w:dyaOrig="680" w14:anchorId="37CB6C15">
                <v:shape id="_x0000_i1071" type="#_x0000_t75" alt="" style="width:136.85pt;height:34.5pt;mso-width-percent:0;mso-height-percent:0;mso-width-percent:0;mso-height-percent:0" o:ole="">
                  <v:imagedata r:id="rId43" o:title=""/>
                </v:shape>
                <o:OLEObject Type="Embed" ProgID="Equation.DSMT4" ShapeID="_x0000_i1071" DrawAspect="Content" ObjectID="_1846659040" r:id="rId44"/>
              </w:object>
            </w:r>
          </w:p>
        </w:tc>
      </w:tr>
      <w:tr w:rsidR="00F85827" w14:paraId="7AA1748D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532758A2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158821FF" wp14:editId="228CE34B">
                  <wp:extent cx="914400" cy="914400"/>
                  <wp:effectExtent l="0" t="0" r="0" b="0"/>
                  <wp:docPr id="862537321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27802894" w14:textId="0C39EF39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000" w:dyaOrig="680" w14:anchorId="3E2FD36F">
                <v:shape id="_x0000_i1070" type="#_x0000_t75" alt="" style="width:150.15pt;height:34.5pt;mso-width-percent:0;mso-height-percent:0;mso-width-percent:0;mso-height-percent:0" o:ole="">
                  <v:imagedata r:id="rId45" o:title=""/>
                </v:shape>
                <o:OLEObject Type="Embed" ProgID="Equation.DSMT4" ShapeID="_x0000_i1070" DrawAspect="Content" ObjectID="_1846659041" r:id="rId46"/>
              </w:object>
            </w:r>
          </w:p>
        </w:tc>
      </w:tr>
      <w:tr w:rsidR="00F85827" w14:paraId="6DACE84C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F014DAB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11F87BCE" wp14:editId="04B25339">
                  <wp:extent cx="914400" cy="914400"/>
                  <wp:effectExtent l="0" t="0" r="0" b="0"/>
                  <wp:docPr id="419148176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100D6A1F" w14:textId="194E9680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000" w:dyaOrig="680" w14:anchorId="576A12FF">
                <v:shape id="_x0000_i1069" type="#_x0000_t75" alt="" style="width:150.15pt;height:34.5pt;mso-width-percent:0;mso-height-percent:0;mso-width-percent:0;mso-height-percent:0" o:ole="">
                  <v:imagedata r:id="rId47" o:title=""/>
                </v:shape>
                <o:OLEObject Type="Embed" ProgID="Equation.DSMT4" ShapeID="_x0000_i1069" DrawAspect="Content" ObjectID="_1846659042" r:id="rId48"/>
              </w:object>
            </w:r>
          </w:p>
        </w:tc>
      </w:tr>
    </w:tbl>
    <w:p w14:paraId="1D589EED" w14:textId="77777777" w:rsidR="00F85827" w:rsidRDefault="00F85827" w:rsidP="00F85827">
      <w:pPr>
        <w:spacing w:after="0"/>
        <w:rPr>
          <w:sz w:val="18"/>
          <w:szCs w:val="18"/>
        </w:rPr>
      </w:pPr>
    </w:p>
    <w:p w14:paraId="6BD5B28D" w14:textId="77777777" w:rsidR="00F85827" w:rsidRDefault="00F85827" w:rsidP="00F8582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02FBDDE" w14:textId="77777777" w:rsidR="00F85827" w:rsidRDefault="00F85827" w:rsidP="00F85827">
      <w:pPr>
        <w:spacing w:after="0"/>
        <w:rPr>
          <w:sz w:val="18"/>
          <w:szCs w:val="18"/>
        </w:rPr>
      </w:pPr>
    </w:p>
    <w:p w14:paraId="42939DD4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375A7F79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341A9FFD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7C788A31" w14:textId="7D9DD220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00" w:dyaOrig="880" w14:anchorId="63B6B12A">
                <v:shape id="_x0000_i1068" type="#_x0000_t75" alt="" style="width:175.5pt;height:43.6pt;mso-width-percent:0;mso-height-percent:0;mso-width-percent:0;mso-height-percent:0" o:ole="">
                  <v:imagedata r:id="rId49" o:title=""/>
                </v:shape>
                <o:OLEObject Type="Embed" ProgID="Equation.DSMT4" ShapeID="_x0000_i1068" DrawAspect="Content" ObjectID="_1846659043" r:id="rId50"/>
              </w:object>
            </w:r>
          </w:p>
        </w:tc>
      </w:tr>
      <w:tr w:rsidR="00F85827" w14:paraId="25D8446C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25D92099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15C446AE" w14:textId="704EC6D4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40" w:dyaOrig="880" w14:anchorId="43400E6C">
                <v:shape id="_x0000_i1067" type="#_x0000_t75" alt="" style="width:172.35pt;height:43.6pt;mso-width-percent:0;mso-height-percent:0;mso-width-percent:0;mso-height-percent:0" o:ole="">
                  <v:imagedata r:id="rId51" o:title=""/>
                </v:shape>
                <o:OLEObject Type="Embed" ProgID="Equation.DSMT4" ShapeID="_x0000_i1067" DrawAspect="Content" ObjectID="_1846659044" r:id="rId52"/>
              </w:object>
            </w:r>
          </w:p>
        </w:tc>
      </w:tr>
      <w:tr w:rsidR="00F85827" w14:paraId="5E398DB1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4C5BA73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608EB819" w14:textId="284FD09B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680" w:dyaOrig="880" w14:anchorId="5274C7E4">
                <v:shape id="_x0000_i1066" type="#_x0000_t75" alt="" style="width:183.65pt;height:43.6pt;mso-width-percent:0;mso-height-percent:0;mso-width-percent:0;mso-height-percent:0" o:ole="">
                  <v:imagedata r:id="rId53" o:title=""/>
                </v:shape>
                <o:OLEObject Type="Embed" ProgID="Equation.DSMT4" ShapeID="_x0000_i1066" DrawAspect="Content" ObjectID="_1846659045" r:id="rId54"/>
              </w:object>
            </w:r>
          </w:p>
        </w:tc>
      </w:tr>
      <w:tr w:rsidR="00F85827" w14:paraId="22811E13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60FDADBE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7EFF482F" w14:textId="0E231F68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40" w:dyaOrig="880" w14:anchorId="68DEEA13">
                <v:shape id="_x0000_i1065" type="#_x0000_t75" alt="" style="width:172.35pt;height:43.6pt;mso-width-percent:0;mso-height-percent:0;mso-width-percent:0;mso-height-percent:0" o:ole="">
                  <v:imagedata r:id="rId55" o:title=""/>
                </v:shape>
                <o:OLEObject Type="Embed" ProgID="Equation.DSMT4" ShapeID="_x0000_i1065" DrawAspect="Content" ObjectID="_1846659046" r:id="rId56"/>
              </w:object>
            </w:r>
          </w:p>
        </w:tc>
      </w:tr>
    </w:tbl>
    <w:p w14:paraId="4E6B8110" w14:textId="77777777" w:rsidR="00F85827" w:rsidRDefault="00F85827" w:rsidP="00F85827">
      <w:pPr>
        <w:spacing w:after="0"/>
        <w:rPr>
          <w:sz w:val="18"/>
          <w:szCs w:val="18"/>
        </w:rPr>
      </w:pPr>
    </w:p>
    <w:p w14:paraId="0D432B91" w14:textId="77777777" w:rsidR="00F85827" w:rsidRDefault="00F85827" w:rsidP="00F85827">
      <w:pPr>
        <w:spacing w:after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4939E5C" w14:textId="77777777" w:rsidR="00F85827" w:rsidRDefault="00F85827" w:rsidP="00F85827">
      <w:pPr>
        <w:spacing w:after="0"/>
        <w:rPr>
          <w:sz w:val="18"/>
          <w:szCs w:val="18"/>
        </w:rPr>
      </w:pPr>
    </w:p>
    <w:p w14:paraId="0E2F1D32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0FD917D9" w14:textId="77777777" w:rsidTr="008A3D1F">
        <w:trPr>
          <w:cantSplit/>
          <w:trHeight w:val="2880"/>
        </w:trPr>
        <w:tc>
          <w:tcPr>
            <w:tcW w:w="2875" w:type="dxa"/>
            <w:vAlign w:val="center"/>
          </w:tcPr>
          <w:p w14:paraId="407FBE9C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20144F71" wp14:editId="46386077">
                  <wp:extent cx="914400" cy="914400"/>
                  <wp:effectExtent l="0" t="0" r="0" b="0"/>
                  <wp:docPr id="350485527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7FC05064" w14:textId="0C4D569B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300" w:dyaOrig="680" w14:anchorId="77540AC5">
                <v:shape id="_x0000_i1064" type="#_x0000_t75" alt="" style="width:165.35pt;height:34.5pt;mso-width-percent:0;mso-height-percent:0;mso-width-percent:0;mso-height-percent:0" o:ole="">
                  <v:imagedata r:id="rId57" o:title=""/>
                </v:shape>
                <o:OLEObject Type="Embed" ProgID="Equation.DSMT4" ShapeID="_x0000_i1064" DrawAspect="Content" ObjectID="_1846659047" r:id="rId58"/>
              </w:object>
            </w:r>
          </w:p>
        </w:tc>
      </w:tr>
      <w:tr w:rsidR="00F85827" w14:paraId="39DCDCA8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6749BB4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7BD99AD4" wp14:editId="6615C2E8">
                  <wp:extent cx="914400" cy="914400"/>
                  <wp:effectExtent l="0" t="0" r="0" b="0"/>
                  <wp:docPr id="1180617056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128600E4" w14:textId="63D93256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260" w:dyaOrig="680" w14:anchorId="571954F6">
                <v:shape id="_x0000_i1063" type="#_x0000_t75" alt="" style="width:163.35pt;height:34.5pt;mso-width-percent:0;mso-height-percent:0;mso-width-percent:0;mso-height-percent:0" o:ole="">
                  <v:imagedata r:id="rId59" o:title=""/>
                </v:shape>
                <o:OLEObject Type="Embed" ProgID="Equation.DSMT4" ShapeID="_x0000_i1063" DrawAspect="Content" ObjectID="_1846659048" r:id="rId60"/>
              </w:object>
            </w:r>
          </w:p>
        </w:tc>
      </w:tr>
      <w:tr w:rsidR="00F85827" w14:paraId="1EE59EAA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6909EADA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6BE31CEA" wp14:editId="02D926A9">
                  <wp:extent cx="914400" cy="914400"/>
                  <wp:effectExtent l="0" t="0" r="0" b="0"/>
                  <wp:docPr id="633150841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3C839486" w14:textId="1EE64DEC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2740" w:dyaOrig="680" w14:anchorId="756E3785">
                <v:shape id="_x0000_i1062" type="#_x0000_t75" alt="" style="width:136.85pt;height:34.5pt;mso-width-percent:0;mso-height-percent:0;mso-width-percent:0;mso-height-percent:0" o:ole="">
                  <v:imagedata r:id="rId61" o:title=""/>
                </v:shape>
                <o:OLEObject Type="Embed" ProgID="Equation.DSMT4" ShapeID="_x0000_i1062" DrawAspect="Content" ObjectID="_1846659049" r:id="rId62"/>
              </w:object>
            </w:r>
          </w:p>
        </w:tc>
      </w:tr>
      <w:tr w:rsidR="00F85827" w14:paraId="59C19A77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6A04AC42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5FACD95D" wp14:editId="051BB8EE">
                  <wp:extent cx="914400" cy="914400"/>
                  <wp:effectExtent l="0" t="0" r="0" b="0"/>
                  <wp:docPr id="1210511008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0514B46" w14:textId="3BB8A3C5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240" w:dyaOrig="680" w14:anchorId="505B0EE8">
                <v:shape id="_x0000_i1061" type="#_x0000_t75" alt="" style="width:162.3pt;height:34.5pt;mso-width-percent:0;mso-height-percent:0;mso-width-percent:0;mso-height-percent:0" o:ole="">
                  <v:imagedata r:id="rId63" o:title=""/>
                </v:shape>
                <o:OLEObject Type="Embed" ProgID="Equation.DSMT4" ShapeID="_x0000_i1061" DrawAspect="Content" ObjectID="_1846659050" r:id="rId64"/>
              </w:object>
            </w:r>
          </w:p>
        </w:tc>
      </w:tr>
    </w:tbl>
    <w:p w14:paraId="734F9F7E" w14:textId="77777777" w:rsidR="00F85827" w:rsidRDefault="00F85827" w:rsidP="00F85827">
      <w:pPr>
        <w:spacing w:after="0"/>
        <w:rPr>
          <w:sz w:val="18"/>
          <w:szCs w:val="18"/>
        </w:rPr>
      </w:pPr>
    </w:p>
    <w:p w14:paraId="50A6A3ED" w14:textId="77777777" w:rsidR="00F85827" w:rsidRDefault="00F85827" w:rsidP="00F8582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3EB9E61" w14:textId="77777777" w:rsidR="00F85827" w:rsidRDefault="00F85827" w:rsidP="00F85827">
      <w:pPr>
        <w:spacing w:after="0"/>
        <w:rPr>
          <w:sz w:val="18"/>
          <w:szCs w:val="18"/>
        </w:rPr>
      </w:pPr>
    </w:p>
    <w:p w14:paraId="2127BC91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15BF7722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0C79CB8A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37821DD6" w14:textId="04744663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80" w:dyaOrig="880" w14:anchorId="4721461B">
                <v:shape id="_x0000_i1060" type="#_x0000_t75" alt="" style="width:174.35pt;height:43.6pt;mso-width-percent:0;mso-height-percent:0;mso-width-percent:0;mso-height-percent:0" o:ole="">
                  <v:imagedata r:id="rId65" o:title=""/>
                </v:shape>
                <o:OLEObject Type="Embed" ProgID="Equation.DSMT4" ShapeID="_x0000_i1060" DrawAspect="Content" ObjectID="_1846659051" r:id="rId66"/>
              </w:object>
            </w:r>
          </w:p>
        </w:tc>
      </w:tr>
      <w:tr w:rsidR="00F85827" w14:paraId="58F0917A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6D4A0567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4BBE2725" w14:textId="421C29BA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80" w:dyaOrig="880" w14:anchorId="46D6606C">
                <v:shape id="_x0000_i1059" type="#_x0000_t75" alt="" style="width:174.35pt;height:43.6pt;mso-width-percent:0;mso-height-percent:0;mso-width-percent:0;mso-height-percent:0" o:ole="">
                  <v:imagedata r:id="rId67" o:title=""/>
                </v:shape>
                <o:OLEObject Type="Embed" ProgID="Equation.DSMT4" ShapeID="_x0000_i1059" DrawAspect="Content" ObjectID="_1846659052" r:id="rId68"/>
              </w:object>
            </w:r>
          </w:p>
        </w:tc>
      </w:tr>
      <w:tr w:rsidR="00F85827" w14:paraId="03B55041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2009E9C3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37599BA8" w14:textId="3E57DD29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00" w:dyaOrig="880" w14:anchorId="0A5BE689">
                <v:shape id="_x0000_i1058" type="#_x0000_t75" alt="" style="width:175.5pt;height:43.6pt;mso-width-percent:0;mso-height-percent:0;mso-width-percent:0;mso-height-percent:0" o:ole="">
                  <v:imagedata r:id="rId69" o:title=""/>
                </v:shape>
                <o:OLEObject Type="Embed" ProgID="Equation.DSMT4" ShapeID="_x0000_i1058" DrawAspect="Content" ObjectID="_1846659053" r:id="rId70"/>
              </w:object>
            </w:r>
          </w:p>
        </w:tc>
      </w:tr>
      <w:tr w:rsidR="00F85827" w14:paraId="573FA1BF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5DD48762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3D5A962A" w14:textId="11A8989D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680" w:dyaOrig="880" w14:anchorId="4AE40101">
                <v:shape id="_x0000_i1057" type="#_x0000_t75" alt="" style="width:183.65pt;height:43.6pt;mso-width-percent:0;mso-height-percent:0;mso-width-percent:0;mso-height-percent:0" o:ole="">
                  <v:imagedata r:id="rId71" o:title=""/>
                </v:shape>
                <o:OLEObject Type="Embed" ProgID="Equation.DSMT4" ShapeID="_x0000_i1057" DrawAspect="Content" ObjectID="_1846659054" r:id="rId72"/>
              </w:object>
            </w:r>
          </w:p>
        </w:tc>
      </w:tr>
    </w:tbl>
    <w:p w14:paraId="3F2D0A15" w14:textId="77777777" w:rsidR="00F85827" w:rsidRDefault="00F85827" w:rsidP="00F85827">
      <w:pPr>
        <w:spacing w:after="0"/>
        <w:rPr>
          <w:sz w:val="18"/>
          <w:szCs w:val="18"/>
        </w:rPr>
      </w:pPr>
    </w:p>
    <w:p w14:paraId="3DE89E79" w14:textId="77777777" w:rsidR="00F85827" w:rsidRDefault="00F85827" w:rsidP="00F85827">
      <w:pPr>
        <w:spacing w:after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E3B3D6A" w14:textId="77777777" w:rsidR="00F85827" w:rsidRDefault="00F85827" w:rsidP="00F85827">
      <w:pPr>
        <w:spacing w:after="0"/>
        <w:rPr>
          <w:sz w:val="18"/>
          <w:szCs w:val="18"/>
        </w:rPr>
      </w:pPr>
    </w:p>
    <w:p w14:paraId="71AFFA06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2AB50011" w14:textId="77777777" w:rsidTr="008A3D1F">
        <w:trPr>
          <w:cantSplit/>
          <w:trHeight w:val="2880"/>
        </w:trPr>
        <w:tc>
          <w:tcPr>
            <w:tcW w:w="2875" w:type="dxa"/>
            <w:vAlign w:val="center"/>
          </w:tcPr>
          <w:p w14:paraId="0717B563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34A27C6D" wp14:editId="588C3AE9">
                  <wp:extent cx="914400" cy="914400"/>
                  <wp:effectExtent l="0" t="0" r="0" b="0"/>
                  <wp:docPr id="446256164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33965E86" w14:textId="60CFCA6C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2960" w:dyaOrig="680" w14:anchorId="68C0727A">
                <v:shape id="_x0000_i1056" type="#_x0000_t75" alt="" style="width:148pt;height:34.5pt;mso-width-percent:0;mso-height-percent:0;mso-width-percent:0;mso-height-percent:0" o:ole="">
                  <v:imagedata r:id="rId73" o:title=""/>
                </v:shape>
                <o:OLEObject Type="Embed" ProgID="Equation.DSMT4" ShapeID="_x0000_i1056" DrawAspect="Content" ObjectID="_1846659055" r:id="rId74"/>
              </w:object>
            </w:r>
          </w:p>
        </w:tc>
      </w:tr>
      <w:tr w:rsidR="00F85827" w14:paraId="44FC02D8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CD0474A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16BCEA44" wp14:editId="68740293">
                  <wp:extent cx="914400" cy="914400"/>
                  <wp:effectExtent l="0" t="0" r="0" b="0"/>
                  <wp:docPr id="277439620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D4BEE26" w14:textId="5001D25E" w:rsidR="00F85827" w:rsidRDefault="00FB444A" w:rsidP="00B264C7">
            <w:pPr>
              <w:pStyle w:val="Title"/>
            </w:pPr>
            <w:r w:rsidRPr="00F85827">
              <w:rPr>
                <w:noProof/>
                <w:position w:val="-18"/>
              </w:rPr>
              <w:object w:dxaOrig="3120" w:dyaOrig="800" w14:anchorId="5DBF0D08">
                <v:shape id="_x0000_i1055" type="#_x0000_t75" alt="" style="width:156.15pt;height:39.55pt;mso-width-percent:0;mso-height-percent:0;mso-width-percent:0;mso-height-percent:0" o:ole="">
                  <v:imagedata r:id="rId75" o:title=""/>
                </v:shape>
                <o:OLEObject Type="Embed" ProgID="Equation.DSMT4" ShapeID="_x0000_i1055" DrawAspect="Content" ObjectID="_1846659056" r:id="rId76"/>
              </w:object>
            </w:r>
          </w:p>
        </w:tc>
      </w:tr>
      <w:tr w:rsidR="00F85827" w14:paraId="5C262F11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305E68C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4593B35E" wp14:editId="4E55018D">
                  <wp:extent cx="914400" cy="914400"/>
                  <wp:effectExtent l="0" t="0" r="0" b="0"/>
                  <wp:docPr id="485344856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646A46AC" w14:textId="7E0995F2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060" w:dyaOrig="680" w14:anchorId="7C3FCCB4">
                <v:shape id="_x0000_i1054" type="#_x0000_t75" alt="" style="width:153.15pt;height:34.5pt;mso-width-percent:0;mso-height-percent:0;mso-width-percent:0;mso-height-percent:0" o:ole="">
                  <v:imagedata r:id="rId77" o:title=""/>
                </v:shape>
                <o:OLEObject Type="Embed" ProgID="Equation.DSMT4" ShapeID="_x0000_i1054" DrawAspect="Content" ObjectID="_1846659057" r:id="rId78"/>
              </w:object>
            </w:r>
          </w:p>
        </w:tc>
      </w:tr>
      <w:tr w:rsidR="00F85827" w14:paraId="31CA43D5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3FE87F4F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2E296759" wp14:editId="056E951B">
                  <wp:extent cx="914400" cy="914400"/>
                  <wp:effectExtent l="0" t="0" r="0" b="0"/>
                  <wp:docPr id="528860819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568D543" w14:textId="3FC95279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1820" w:dyaOrig="680" w14:anchorId="418625C1">
                <v:shape id="_x0000_i1053" type="#_x0000_t75" alt="" style="width:91.25pt;height:34.5pt;mso-width-percent:0;mso-height-percent:0;mso-width-percent:0;mso-height-percent:0" o:ole="">
                  <v:imagedata r:id="rId79" o:title=""/>
                </v:shape>
                <o:OLEObject Type="Embed" ProgID="Equation.DSMT4" ShapeID="_x0000_i1053" DrawAspect="Content" ObjectID="_1846659058" r:id="rId80"/>
              </w:object>
            </w:r>
          </w:p>
        </w:tc>
      </w:tr>
    </w:tbl>
    <w:p w14:paraId="379909B6" w14:textId="77777777" w:rsidR="00F85827" w:rsidRDefault="00F85827" w:rsidP="00F85827">
      <w:pPr>
        <w:spacing w:after="0"/>
        <w:rPr>
          <w:sz w:val="18"/>
          <w:szCs w:val="18"/>
        </w:rPr>
      </w:pPr>
    </w:p>
    <w:p w14:paraId="051661F7" w14:textId="77777777" w:rsidR="00F85827" w:rsidRDefault="00F85827" w:rsidP="00F8582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6B8E1D9" w14:textId="77777777" w:rsidR="00F85827" w:rsidRDefault="00F85827" w:rsidP="00F85827">
      <w:pPr>
        <w:spacing w:after="0"/>
        <w:rPr>
          <w:sz w:val="18"/>
          <w:szCs w:val="18"/>
        </w:rPr>
      </w:pPr>
    </w:p>
    <w:p w14:paraId="3DBD269C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08C6E391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C7F1447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5239A6F5" w14:textId="061BE02B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379" w:dyaOrig="880" w14:anchorId="17EB4B4E">
                <v:shape id="_x0000_i1052" type="#_x0000_t75" alt="" style="width:169.3pt;height:43.6pt;mso-width-percent:0;mso-height-percent:0;mso-width-percent:0;mso-height-percent:0" o:ole="">
                  <v:imagedata r:id="rId81" o:title=""/>
                </v:shape>
                <o:OLEObject Type="Embed" ProgID="Equation.DSMT4" ShapeID="_x0000_i1052" DrawAspect="Content" ObjectID="_1846659059" r:id="rId82"/>
              </w:object>
            </w:r>
          </w:p>
        </w:tc>
      </w:tr>
      <w:tr w:rsidR="00F85827" w14:paraId="7BF81297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5114EDFE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2AFB0B95" w14:textId="6D345C9B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660" w:dyaOrig="880" w14:anchorId="74B18760">
                <v:shape id="_x0000_i1051" type="#_x0000_t75" alt="" style="width:182.65pt;height:43.6pt;mso-width-percent:0;mso-height-percent:0;mso-width-percent:0;mso-height-percent:0" o:ole="">
                  <v:imagedata r:id="rId83" o:title=""/>
                </v:shape>
                <o:OLEObject Type="Embed" ProgID="Equation.DSMT4" ShapeID="_x0000_i1051" DrawAspect="Content" ObjectID="_1846659060" r:id="rId84"/>
              </w:object>
            </w:r>
          </w:p>
        </w:tc>
      </w:tr>
      <w:tr w:rsidR="00F85827" w14:paraId="4CA754E3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6EE2549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29195A3B" w14:textId="6EA5E81A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240" w:dyaOrig="880" w14:anchorId="286B3535">
                <v:shape id="_x0000_i1050" type="#_x0000_t75" alt="" style="width:162.3pt;height:43.6pt;mso-width-percent:0;mso-height-percent:0;mso-width-percent:0;mso-height-percent:0" o:ole="">
                  <v:imagedata r:id="rId85" o:title=""/>
                </v:shape>
                <o:OLEObject Type="Embed" ProgID="Equation.DSMT4" ShapeID="_x0000_i1050" DrawAspect="Content" ObjectID="_1846659061" r:id="rId86"/>
              </w:object>
            </w:r>
          </w:p>
        </w:tc>
      </w:tr>
      <w:tr w:rsidR="00F85827" w14:paraId="3C76B509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4A705EEF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53F6C1D4" w14:textId="4342228D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80" w:dyaOrig="880" w14:anchorId="4A493462">
                <v:shape id="_x0000_i1049" type="#_x0000_t75" alt="" style="width:174.35pt;height:43.6pt;mso-width-percent:0;mso-height-percent:0;mso-width-percent:0;mso-height-percent:0" o:ole="">
                  <v:imagedata r:id="rId87" o:title=""/>
                </v:shape>
                <o:OLEObject Type="Embed" ProgID="Equation.DSMT4" ShapeID="_x0000_i1049" DrawAspect="Content" ObjectID="_1846659062" r:id="rId88"/>
              </w:object>
            </w:r>
          </w:p>
        </w:tc>
      </w:tr>
    </w:tbl>
    <w:p w14:paraId="310BFE00" w14:textId="77777777" w:rsidR="00F85827" w:rsidRDefault="00F85827" w:rsidP="00F85827">
      <w:pPr>
        <w:spacing w:after="0"/>
        <w:rPr>
          <w:sz w:val="18"/>
          <w:szCs w:val="18"/>
        </w:rPr>
      </w:pPr>
    </w:p>
    <w:p w14:paraId="341C16C6" w14:textId="77777777" w:rsidR="00F85827" w:rsidRDefault="00F85827" w:rsidP="00F85827">
      <w:pPr>
        <w:spacing w:after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900C98F" w14:textId="77777777" w:rsidR="00F85827" w:rsidRDefault="00F85827" w:rsidP="00F85827">
      <w:pPr>
        <w:spacing w:after="0"/>
        <w:rPr>
          <w:sz w:val="18"/>
          <w:szCs w:val="18"/>
        </w:rPr>
      </w:pPr>
    </w:p>
    <w:p w14:paraId="3E414A8A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70FE2576" w14:textId="77777777" w:rsidTr="008A3D1F">
        <w:trPr>
          <w:cantSplit/>
          <w:trHeight w:val="2880"/>
        </w:trPr>
        <w:tc>
          <w:tcPr>
            <w:tcW w:w="2875" w:type="dxa"/>
            <w:vAlign w:val="center"/>
          </w:tcPr>
          <w:p w14:paraId="69D576EF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347AA79A" wp14:editId="607C96E9">
                  <wp:extent cx="914400" cy="914400"/>
                  <wp:effectExtent l="0" t="0" r="0" b="0"/>
                  <wp:docPr id="598902545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3D4090C2" w14:textId="500A5E5E" w:rsidR="00F85827" w:rsidRDefault="00FB444A" w:rsidP="00B264C7">
            <w:pPr>
              <w:pStyle w:val="Title"/>
            </w:pPr>
            <w:r w:rsidRPr="0028772B">
              <w:rPr>
                <w:noProof/>
                <w:position w:val="-4"/>
              </w:rPr>
              <w:object w:dxaOrig="2360" w:dyaOrig="660" w14:anchorId="4E42E84F">
                <v:shape id="_x0000_i1048" type="#_x0000_t75" alt="" style="width:117.65pt;height:33.45pt;mso-width-percent:0;mso-height-percent:0;mso-width-percent:0;mso-height-percent:0" o:ole="">
                  <v:imagedata r:id="rId89" o:title=""/>
                </v:shape>
                <o:OLEObject Type="Embed" ProgID="Equation.DSMT4" ShapeID="_x0000_i1048" DrawAspect="Content" ObjectID="_1846659063" r:id="rId90"/>
              </w:object>
            </w:r>
          </w:p>
        </w:tc>
      </w:tr>
      <w:tr w:rsidR="00F85827" w14:paraId="3F1E0336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60F0088A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26B64BED" wp14:editId="3A8B906D">
                  <wp:extent cx="914400" cy="914400"/>
                  <wp:effectExtent l="0" t="0" r="0" b="0"/>
                  <wp:docPr id="81247755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73848CE4" w14:textId="7D3F1C40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580" w:dyaOrig="680" w14:anchorId="08DD4DB7">
                <v:shape id="_x0000_i1047" type="#_x0000_t75" alt="" style="width:179.55pt;height:34.5pt;mso-width-percent:0;mso-height-percent:0;mso-width-percent:0;mso-height-percent:0" o:ole="">
                  <v:imagedata r:id="rId91" o:title=""/>
                </v:shape>
                <o:OLEObject Type="Embed" ProgID="Equation.DSMT4" ShapeID="_x0000_i1047" DrawAspect="Content" ObjectID="_1846659064" r:id="rId92"/>
              </w:object>
            </w:r>
          </w:p>
        </w:tc>
      </w:tr>
      <w:tr w:rsidR="00F85827" w14:paraId="0AA5A492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D6DF62C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17306A76" wp14:editId="3770E192">
                  <wp:extent cx="914400" cy="914400"/>
                  <wp:effectExtent l="0" t="0" r="0" b="0"/>
                  <wp:docPr id="1817643974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7E89E1BA" w14:textId="223E651A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100" w:dyaOrig="680" w14:anchorId="76EE1DBC">
                <v:shape id="_x0000_i1046" type="#_x0000_t75" alt="" style="width:155.15pt;height:34.5pt;mso-width-percent:0;mso-height-percent:0;mso-width-percent:0;mso-height-percent:0" o:ole="">
                  <v:imagedata r:id="rId93" o:title=""/>
                </v:shape>
                <o:OLEObject Type="Embed" ProgID="Equation.DSMT4" ShapeID="_x0000_i1046" DrawAspect="Content" ObjectID="_1846659065" r:id="rId94"/>
              </w:object>
            </w:r>
          </w:p>
        </w:tc>
      </w:tr>
      <w:tr w:rsidR="00F85827" w14:paraId="325CFA72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0FA71C3B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008A7A6E" wp14:editId="5B878003">
                  <wp:extent cx="914400" cy="914400"/>
                  <wp:effectExtent l="0" t="0" r="0" b="0"/>
                  <wp:docPr id="1581303736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18F2B6D6" w14:textId="223C2A5A" w:rsidR="00F85827" w:rsidRDefault="00FB444A" w:rsidP="00B264C7">
            <w:pPr>
              <w:pStyle w:val="Title"/>
            </w:pPr>
            <w:r w:rsidRPr="0028772B">
              <w:rPr>
                <w:noProof/>
                <w:position w:val="-18"/>
              </w:rPr>
              <w:object w:dxaOrig="3300" w:dyaOrig="800" w14:anchorId="1D21EF97">
                <v:shape id="_x0000_i1045" type="#_x0000_t75" alt="" style="width:165.35pt;height:39.55pt;mso-width-percent:0;mso-height-percent:0;mso-width-percent:0;mso-height-percent:0" o:ole="">
                  <v:imagedata r:id="rId95" o:title=""/>
                </v:shape>
                <o:OLEObject Type="Embed" ProgID="Equation.DSMT4" ShapeID="_x0000_i1045" DrawAspect="Content" ObjectID="_1846659066" r:id="rId96"/>
              </w:object>
            </w:r>
          </w:p>
        </w:tc>
      </w:tr>
    </w:tbl>
    <w:p w14:paraId="3400C4ED" w14:textId="77777777" w:rsidR="00F85827" w:rsidRDefault="00F85827" w:rsidP="00F85827">
      <w:pPr>
        <w:spacing w:after="0"/>
        <w:rPr>
          <w:sz w:val="18"/>
          <w:szCs w:val="18"/>
        </w:rPr>
      </w:pPr>
    </w:p>
    <w:p w14:paraId="1C8F85F3" w14:textId="77777777" w:rsidR="00F85827" w:rsidRDefault="00F85827" w:rsidP="00F8582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9128A8D" w14:textId="77777777" w:rsidR="00F85827" w:rsidRDefault="00F85827" w:rsidP="00F85827">
      <w:pPr>
        <w:spacing w:after="0"/>
        <w:rPr>
          <w:sz w:val="18"/>
          <w:szCs w:val="18"/>
        </w:rPr>
      </w:pPr>
    </w:p>
    <w:p w14:paraId="675A23CE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1EA87F2A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081C74D9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46BB6899" w14:textId="0690B7AD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320" w:dyaOrig="880" w14:anchorId="4B64DD72">
                <v:shape id="_x0000_i1044" type="#_x0000_t75" alt="" style="width:166.35pt;height:43.6pt;mso-width-percent:0;mso-height-percent:0;mso-width-percent:0;mso-height-percent:0" o:ole="">
                  <v:imagedata r:id="rId97" o:title=""/>
                </v:shape>
                <o:OLEObject Type="Embed" ProgID="Equation.DSMT4" ShapeID="_x0000_i1044" DrawAspect="Content" ObjectID="_1846659067" r:id="rId98"/>
              </w:object>
            </w:r>
          </w:p>
        </w:tc>
      </w:tr>
      <w:tr w:rsidR="00F85827" w14:paraId="19D86CB6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41232FF8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7DF42265" w14:textId="21B1FC78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960" w:dyaOrig="880" w14:anchorId="4B5C3FBF">
                <v:shape id="_x0000_i1043" type="#_x0000_t75" alt="" style="width:197.8pt;height:43.6pt;mso-width-percent:0;mso-height-percent:0;mso-width-percent:0;mso-height-percent:0" o:ole="">
                  <v:imagedata r:id="rId99" o:title=""/>
                </v:shape>
                <o:OLEObject Type="Embed" ProgID="Equation.DSMT4" ShapeID="_x0000_i1043" DrawAspect="Content" ObjectID="_1846659068" r:id="rId100"/>
              </w:object>
            </w:r>
          </w:p>
        </w:tc>
      </w:tr>
      <w:tr w:rsidR="00F85827" w14:paraId="4B9C522A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ECF4AE0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1178352A" w14:textId="4B6DFB93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00" w:dyaOrig="880" w14:anchorId="54E7A861">
                <v:shape id="_x0000_i1042" type="#_x0000_t75" alt="" style="width:175.5pt;height:43.6pt;mso-width-percent:0;mso-height-percent:0;mso-width-percent:0;mso-height-percent:0" o:ole="">
                  <v:imagedata r:id="rId101" o:title=""/>
                </v:shape>
                <o:OLEObject Type="Embed" ProgID="Equation.DSMT4" ShapeID="_x0000_i1042" DrawAspect="Content" ObjectID="_1846659069" r:id="rId102"/>
              </w:object>
            </w:r>
          </w:p>
        </w:tc>
      </w:tr>
      <w:tr w:rsidR="00F85827" w14:paraId="654E6C27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47090128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3F7E2496" w14:textId="04347BA4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00" w:dyaOrig="880" w14:anchorId="7F401A7F">
                <v:shape id="_x0000_i1041" type="#_x0000_t75" alt="" style="width:175.5pt;height:43.6pt;mso-width-percent:0;mso-height-percent:0;mso-width-percent:0;mso-height-percent:0" o:ole="">
                  <v:imagedata r:id="rId103" o:title=""/>
                </v:shape>
                <o:OLEObject Type="Embed" ProgID="Equation.DSMT4" ShapeID="_x0000_i1041" DrawAspect="Content" ObjectID="_1846659070" r:id="rId104"/>
              </w:object>
            </w:r>
          </w:p>
        </w:tc>
      </w:tr>
    </w:tbl>
    <w:p w14:paraId="0C97EFF5" w14:textId="77777777" w:rsidR="00F85827" w:rsidRDefault="00F85827" w:rsidP="00F85827">
      <w:pPr>
        <w:spacing w:after="0"/>
        <w:rPr>
          <w:sz w:val="18"/>
          <w:szCs w:val="18"/>
        </w:rPr>
      </w:pPr>
    </w:p>
    <w:p w14:paraId="3BDD5109" w14:textId="77777777" w:rsidR="00F85827" w:rsidRDefault="00F85827" w:rsidP="00F85827">
      <w:pPr>
        <w:spacing w:after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615F4B9" w14:textId="77777777" w:rsidR="00F85827" w:rsidRDefault="00F85827" w:rsidP="00F85827">
      <w:pPr>
        <w:spacing w:after="0"/>
        <w:rPr>
          <w:sz w:val="18"/>
          <w:szCs w:val="18"/>
        </w:rPr>
      </w:pPr>
    </w:p>
    <w:p w14:paraId="635A1AB9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52274230" w14:textId="77777777" w:rsidTr="008A3D1F">
        <w:trPr>
          <w:cantSplit/>
          <w:trHeight w:val="2880"/>
        </w:trPr>
        <w:tc>
          <w:tcPr>
            <w:tcW w:w="2875" w:type="dxa"/>
            <w:vAlign w:val="center"/>
          </w:tcPr>
          <w:p w14:paraId="12C009EB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0DDC5290" wp14:editId="5858049A">
                  <wp:extent cx="914400" cy="914400"/>
                  <wp:effectExtent l="0" t="0" r="0" b="0"/>
                  <wp:docPr id="307852719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6C49469F" w14:textId="1CF085AD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100" w:dyaOrig="680" w14:anchorId="1FAA1323">
                <v:shape id="_x0000_i1040" type="#_x0000_t75" alt="" style="width:155.15pt;height:34.5pt;mso-width-percent:0;mso-height-percent:0;mso-width-percent:0;mso-height-percent:0" o:ole="">
                  <v:imagedata r:id="rId105" o:title=""/>
                </v:shape>
                <o:OLEObject Type="Embed" ProgID="Equation.DSMT4" ShapeID="_x0000_i1040" DrawAspect="Content" ObjectID="_1846659071" r:id="rId106"/>
              </w:object>
            </w:r>
          </w:p>
        </w:tc>
      </w:tr>
      <w:tr w:rsidR="00F85827" w14:paraId="758141D0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4723122A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43B55AD1" wp14:editId="1F69D9B9">
                  <wp:extent cx="914400" cy="914400"/>
                  <wp:effectExtent l="0" t="0" r="0" b="0"/>
                  <wp:docPr id="159474080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277CB039" w14:textId="2F5C23A2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3080" w:dyaOrig="680" w14:anchorId="6B46B915">
                <v:shape id="_x0000_i1039" type="#_x0000_t75" alt="" style="width:154.15pt;height:34.5pt;mso-width-percent:0;mso-height-percent:0;mso-width-percent:0;mso-height-percent:0" o:ole="">
                  <v:imagedata r:id="rId107" o:title=""/>
                </v:shape>
                <o:OLEObject Type="Embed" ProgID="Equation.DSMT4" ShapeID="_x0000_i1039" DrawAspect="Content" ObjectID="_1846659072" r:id="rId108"/>
              </w:object>
            </w:r>
          </w:p>
        </w:tc>
      </w:tr>
      <w:tr w:rsidR="00F85827" w14:paraId="329EEFB8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AC6B0DC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3AD240DC" wp14:editId="2F0F09AC">
                  <wp:extent cx="914400" cy="914400"/>
                  <wp:effectExtent l="0" t="0" r="0" b="0"/>
                  <wp:docPr id="394495415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337BE222" w14:textId="684AC48D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1840" w:dyaOrig="680" w14:anchorId="1FFFE0B1">
                <v:shape id="_x0000_i1038" type="#_x0000_t75" alt="" style="width:92.3pt;height:34.5pt;mso-width-percent:0;mso-height-percent:0;mso-width-percent:0;mso-height-percent:0" o:ole="">
                  <v:imagedata r:id="rId109" o:title=""/>
                </v:shape>
                <o:OLEObject Type="Embed" ProgID="Equation.DSMT4" ShapeID="_x0000_i1038" DrawAspect="Content" ObjectID="_1846659073" r:id="rId110"/>
              </w:object>
            </w:r>
          </w:p>
        </w:tc>
      </w:tr>
      <w:tr w:rsidR="00F85827" w14:paraId="07EAB382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165F369F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6EF2C57A" wp14:editId="728EC9C9">
                  <wp:extent cx="914400" cy="914400"/>
                  <wp:effectExtent l="0" t="0" r="0" b="0"/>
                  <wp:docPr id="1069368843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DBF1DE5" w14:textId="535A4191" w:rsidR="00F85827" w:rsidRDefault="00FB444A" w:rsidP="00B264C7">
            <w:pPr>
              <w:pStyle w:val="Title"/>
            </w:pPr>
            <w:r w:rsidRPr="00826AD4">
              <w:rPr>
                <w:noProof/>
                <w:position w:val="-6"/>
              </w:rPr>
              <w:object w:dxaOrig="2980" w:dyaOrig="680" w14:anchorId="12348B08">
                <v:shape id="_x0000_i1037" type="#_x0000_t75" alt="" style="width:149pt;height:34.5pt;mso-width-percent:0;mso-height-percent:0;mso-width-percent:0;mso-height-percent:0" o:ole="">
                  <v:imagedata r:id="rId111" o:title=""/>
                </v:shape>
                <o:OLEObject Type="Embed" ProgID="Equation.DSMT4" ShapeID="_x0000_i1037" DrawAspect="Content" ObjectID="_1846659074" r:id="rId112"/>
              </w:object>
            </w:r>
          </w:p>
        </w:tc>
      </w:tr>
    </w:tbl>
    <w:p w14:paraId="51F5497C" w14:textId="77777777" w:rsidR="00F85827" w:rsidRDefault="00F85827" w:rsidP="00F85827">
      <w:pPr>
        <w:spacing w:after="0"/>
        <w:rPr>
          <w:sz w:val="18"/>
          <w:szCs w:val="18"/>
        </w:rPr>
      </w:pPr>
    </w:p>
    <w:p w14:paraId="4A10E9EC" w14:textId="77777777" w:rsidR="00F85827" w:rsidRDefault="00F85827" w:rsidP="00F8582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5EACE57" w14:textId="77777777" w:rsidR="00F85827" w:rsidRDefault="00F85827" w:rsidP="00F85827">
      <w:pPr>
        <w:spacing w:after="0"/>
        <w:rPr>
          <w:sz w:val="18"/>
          <w:szCs w:val="18"/>
        </w:rPr>
      </w:pPr>
    </w:p>
    <w:p w14:paraId="1BFA9DA6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2C51AFC0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787EAC10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2E9BDBF2" w14:textId="46D431B4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80" w:dyaOrig="880" w14:anchorId="386655C6">
                <v:shape id="_x0000_i1036" type="#_x0000_t75" alt="" style="width:179.55pt;height:43.6pt;mso-width-percent:0;mso-height-percent:0;mso-width-percent:0;mso-height-percent:0" o:ole="">
                  <v:imagedata r:id="rId113" o:title=""/>
                </v:shape>
                <o:OLEObject Type="Embed" ProgID="Equation.DSMT4" ShapeID="_x0000_i1036" DrawAspect="Content" ObjectID="_1846659075" r:id="rId114"/>
              </w:object>
            </w:r>
          </w:p>
        </w:tc>
      </w:tr>
      <w:tr w:rsidR="00F85827" w14:paraId="75BBEB7A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54D0349C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527F3909" w14:textId="40E88182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00" w:dyaOrig="880" w14:anchorId="1F852746">
                <v:shape id="_x0000_i1035" type="#_x0000_t75" alt="" style="width:175.5pt;height:43.6pt;mso-width-percent:0;mso-height-percent:0;mso-width-percent:0;mso-height-percent:0" o:ole="">
                  <v:imagedata r:id="rId115" o:title=""/>
                </v:shape>
                <o:OLEObject Type="Embed" ProgID="Equation.DSMT4" ShapeID="_x0000_i1035" DrawAspect="Content" ObjectID="_1846659076" r:id="rId116"/>
              </w:object>
            </w:r>
          </w:p>
        </w:tc>
      </w:tr>
      <w:tr w:rsidR="00F85827" w14:paraId="23AF9D25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4545A606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1BFF1404" w14:textId="4818B617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60" w:dyaOrig="880" w14:anchorId="2A9B7EC7">
                <v:shape id="_x0000_i1034" type="#_x0000_t75" alt="" style="width:173.35pt;height:43.6pt;mso-width-percent:0;mso-height-percent:0;mso-width-percent:0;mso-height-percent:0" o:ole="">
                  <v:imagedata r:id="rId117" o:title=""/>
                </v:shape>
                <o:OLEObject Type="Embed" ProgID="Equation.DSMT4" ShapeID="_x0000_i1034" DrawAspect="Content" ObjectID="_1846659077" r:id="rId118"/>
              </w:object>
            </w:r>
          </w:p>
        </w:tc>
      </w:tr>
      <w:tr w:rsidR="00F85827" w14:paraId="6796114C" w14:textId="77777777" w:rsidTr="008A3D1F">
        <w:trPr>
          <w:trHeight w:val="2880"/>
        </w:trPr>
        <w:tc>
          <w:tcPr>
            <w:tcW w:w="2875" w:type="dxa"/>
            <w:vAlign w:val="center"/>
          </w:tcPr>
          <w:p w14:paraId="232C570E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771479EB" w14:textId="5835C345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19" w:dyaOrig="880" w14:anchorId="1F9712C8">
                <v:shape id="_x0000_i1033" type="#_x0000_t75" alt="" style="width:176.5pt;height:43.6pt;mso-width-percent:0;mso-height-percent:0;mso-width-percent:0;mso-height-percent:0" o:ole="">
                  <v:imagedata r:id="rId119" o:title=""/>
                </v:shape>
                <o:OLEObject Type="Embed" ProgID="Equation.DSMT4" ShapeID="_x0000_i1033" DrawAspect="Content" ObjectID="_1846659078" r:id="rId120"/>
              </w:object>
            </w:r>
          </w:p>
        </w:tc>
      </w:tr>
    </w:tbl>
    <w:p w14:paraId="0322843A" w14:textId="77777777" w:rsidR="00F85827" w:rsidRDefault="00F85827" w:rsidP="00F85827">
      <w:pPr>
        <w:spacing w:after="0"/>
        <w:rPr>
          <w:sz w:val="18"/>
          <w:szCs w:val="18"/>
        </w:rPr>
      </w:pPr>
    </w:p>
    <w:p w14:paraId="5E3762F6" w14:textId="77777777" w:rsidR="00F85827" w:rsidRDefault="00F85827" w:rsidP="00F85827">
      <w:pPr>
        <w:spacing w:after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7BB225" w14:textId="77777777" w:rsidR="00F85827" w:rsidRDefault="00F85827" w:rsidP="00F85827">
      <w:pPr>
        <w:spacing w:after="0"/>
        <w:rPr>
          <w:sz w:val="18"/>
          <w:szCs w:val="18"/>
        </w:rPr>
      </w:pPr>
    </w:p>
    <w:p w14:paraId="426E10C7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58920C0F" w14:textId="77777777" w:rsidTr="003802E2">
        <w:trPr>
          <w:cantSplit/>
          <w:trHeight w:val="2880"/>
        </w:trPr>
        <w:tc>
          <w:tcPr>
            <w:tcW w:w="2875" w:type="dxa"/>
            <w:vAlign w:val="center"/>
          </w:tcPr>
          <w:p w14:paraId="13868C3F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7B4E0604" wp14:editId="7B49B30C">
                  <wp:extent cx="914400" cy="914400"/>
                  <wp:effectExtent l="0" t="0" r="0" b="0"/>
                  <wp:docPr id="2044985132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2BBEFA38" w14:textId="0E0C7158" w:rsidR="00F85827" w:rsidRDefault="00FB444A" w:rsidP="00B264C7">
            <w:pPr>
              <w:pStyle w:val="Title"/>
            </w:pPr>
            <w:r w:rsidRPr="003802E2">
              <w:rPr>
                <w:noProof/>
                <w:position w:val="-18"/>
              </w:rPr>
              <w:object w:dxaOrig="3220" w:dyaOrig="800" w14:anchorId="18BD1ABE">
                <v:shape id="_x0000_i1032" type="#_x0000_t75" alt="" style="width:161.3pt;height:39.55pt;mso-width-percent:0;mso-height-percent:0;mso-width-percent:0;mso-height-percent:0" o:ole="">
                  <v:imagedata r:id="rId121" o:title=""/>
                </v:shape>
                <o:OLEObject Type="Embed" ProgID="Equation.DSMT4" ShapeID="_x0000_i1032" DrawAspect="Content" ObjectID="_1846659079" r:id="rId122"/>
              </w:object>
            </w:r>
          </w:p>
        </w:tc>
      </w:tr>
      <w:tr w:rsidR="00F85827" w14:paraId="03040985" w14:textId="77777777" w:rsidTr="003802E2">
        <w:trPr>
          <w:trHeight w:val="2880"/>
        </w:trPr>
        <w:tc>
          <w:tcPr>
            <w:tcW w:w="2875" w:type="dxa"/>
            <w:vAlign w:val="center"/>
          </w:tcPr>
          <w:p w14:paraId="75E593DB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5566CD44" wp14:editId="63DD97EC">
                  <wp:extent cx="914400" cy="914400"/>
                  <wp:effectExtent l="0" t="0" r="0" b="0"/>
                  <wp:docPr id="777044324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036634CB" w14:textId="76EE72C6" w:rsidR="00F85827" w:rsidRDefault="00FB444A" w:rsidP="00B264C7">
            <w:pPr>
              <w:pStyle w:val="Title"/>
            </w:pPr>
            <w:r w:rsidRPr="003802E2">
              <w:rPr>
                <w:noProof/>
                <w:position w:val="-18"/>
              </w:rPr>
              <w:object w:dxaOrig="3400" w:dyaOrig="800" w14:anchorId="7D691B05">
                <v:shape id="_x0000_i1031" type="#_x0000_t75" alt="" style="width:170.35pt;height:39.55pt;mso-width-percent:0;mso-height-percent:0;mso-width-percent:0;mso-height-percent:0" o:ole="">
                  <v:imagedata r:id="rId123" o:title=""/>
                </v:shape>
                <o:OLEObject Type="Embed" ProgID="Equation.DSMT4" ShapeID="_x0000_i1031" DrawAspect="Content" ObjectID="_1846659080" r:id="rId124"/>
              </w:object>
            </w:r>
          </w:p>
        </w:tc>
      </w:tr>
      <w:tr w:rsidR="00F85827" w14:paraId="70CB3BBF" w14:textId="77777777" w:rsidTr="003802E2">
        <w:trPr>
          <w:trHeight w:val="2880"/>
        </w:trPr>
        <w:tc>
          <w:tcPr>
            <w:tcW w:w="2875" w:type="dxa"/>
            <w:vAlign w:val="center"/>
          </w:tcPr>
          <w:p w14:paraId="4CEDE884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471A19FE" wp14:editId="4F63F645">
                  <wp:extent cx="914400" cy="914400"/>
                  <wp:effectExtent l="0" t="0" r="0" b="0"/>
                  <wp:docPr id="1493508459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5DFDE872" w14:textId="6376A6B0" w:rsidR="00F85827" w:rsidRDefault="00FB444A" w:rsidP="00B264C7">
            <w:pPr>
              <w:pStyle w:val="Title"/>
            </w:pPr>
            <w:r w:rsidRPr="00BE7D86">
              <w:rPr>
                <w:noProof/>
                <w:position w:val="-6"/>
              </w:rPr>
              <w:object w:dxaOrig="3340" w:dyaOrig="680" w14:anchorId="0B7A6FCC">
                <v:shape id="_x0000_i1030" type="#_x0000_t75" alt="" style="width:167.35pt;height:34.5pt;mso-width-percent:0;mso-height-percent:0;mso-width-percent:0;mso-height-percent:0" o:ole="">
                  <v:imagedata r:id="rId125" o:title=""/>
                </v:shape>
                <o:OLEObject Type="Embed" ProgID="Equation.DSMT4" ShapeID="_x0000_i1030" DrawAspect="Content" ObjectID="_1846659081" r:id="rId126"/>
              </w:object>
            </w:r>
          </w:p>
        </w:tc>
      </w:tr>
      <w:tr w:rsidR="00F85827" w14:paraId="29CBA3C7" w14:textId="77777777" w:rsidTr="003802E2">
        <w:trPr>
          <w:trHeight w:val="2880"/>
        </w:trPr>
        <w:tc>
          <w:tcPr>
            <w:tcW w:w="2875" w:type="dxa"/>
            <w:vAlign w:val="center"/>
          </w:tcPr>
          <w:p w14:paraId="3FC00287" w14:textId="77777777" w:rsidR="00F85827" w:rsidRDefault="00F85827" w:rsidP="00B264C7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48EB9C78" wp14:editId="11DE748C">
                  <wp:extent cx="914400" cy="914400"/>
                  <wp:effectExtent l="0" t="0" r="0" b="0"/>
                  <wp:docPr id="252139379" name="Graphic 1" descr="Badge 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02728" name="Graphic 511502728" descr="Badge Question 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442DBD80" w14:textId="5EDD003D" w:rsidR="00F85827" w:rsidRDefault="00FB444A" w:rsidP="00B264C7">
            <w:pPr>
              <w:pStyle w:val="Title"/>
            </w:pPr>
            <w:r w:rsidRPr="00BE7D86">
              <w:rPr>
                <w:noProof/>
                <w:position w:val="-6"/>
              </w:rPr>
              <w:object w:dxaOrig="3260" w:dyaOrig="680" w14:anchorId="352C45F5">
                <v:shape id="_x0000_i1029" type="#_x0000_t75" alt="" style="width:163.35pt;height:34.5pt;mso-width-percent:0;mso-height-percent:0;mso-width-percent:0;mso-height-percent:0" o:ole="">
                  <v:imagedata r:id="rId127" o:title=""/>
                </v:shape>
                <o:OLEObject Type="Embed" ProgID="Equation.DSMT4" ShapeID="_x0000_i1029" DrawAspect="Content" ObjectID="_1846659082" r:id="rId128"/>
              </w:object>
            </w:r>
          </w:p>
        </w:tc>
      </w:tr>
    </w:tbl>
    <w:p w14:paraId="0456DFB0" w14:textId="77777777" w:rsidR="00F85827" w:rsidRDefault="00F85827" w:rsidP="00F85827">
      <w:pPr>
        <w:spacing w:after="0"/>
        <w:rPr>
          <w:sz w:val="18"/>
          <w:szCs w:val="18"/>
        </w:rPr>
      </w:pPr>
    </w:p>
    <w:p w14:paraId="13D026FA" w14:textId="77777777" w:rsidR="00F85827" w:rsidRDefault="00F85827" w:rsidP="00F8582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373F59A" w14:textId="77777777" w:rsidR="00F85827" w:rsidRDefault="00F85827" w:rsidP="00F85827">
      <w:pPr>
        <w:spacing w:after="0"/>
        <w:rPr>
          <w:sz w:val="18"/>
          <w:szCs w:val="18"/>
        </w:rPr>
      </w:pPr>
    </w:p>
    <w:p w14:paraId="02A1D1F1" w14:textId="77777777" w:rsidR="00F85827" w:rsidRPr="00122BEA" w:rsidRDefault="00F85827" w:rsidP="00F85827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F85827" w14:paraId="2BCA6677" w14:textId="77777777" w:rsidTr="003802E2">
        <w:trPr>
          <w:trHeight w:val="2880"/>
        </w:trPr>
        <w:tc>
          <w:tcPr>
            <w:tcW w:w="2875" w:type="dxa"/>
            <w:vAlign w:val="center"/>
          </w:tcPr>
          <w:p w14:paraId="14FFB87C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31552DCA" w14:textId="0830D28C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600" w:dyaOrig="880" w14:anchorId="02F96672">
                <v:shape id="_x0000_i1028" type="#_x0000_t75" alt="" style="width:180.55pt;height:43.6pt;mso-width-percent:0;mso-height-percent:0;mso-width-percent:0;mso-height-percent:0" o:ole="">
                  <v:imagedata r:id="rId129" o:title=""/>
                </v:shape>
                <o:OLEObject Type="Embed" ProgID="Equation.DSMT4" ShapeID="_x0000_i1028" DrawAspect="Content" ObjectID="_1846659083" r:id="rId130"/>
              </w:object>
            </w:r>
          </w:p>
        </w:tc>
      </w:tr>
      <w:tr w:rsidR="00F85827" w14:paraId="1462DCA9" w14:textId="77777777" w:rsidTr="003802E2">
        <w:trPr>
          <w:trHeight w:val="2880"/>
        </w:trPr>
        <w:tc>
          <w:tcPr>
            <w:tcW w:w="2875" w:type="dxa"/>
            <w:vAlign w:val="center"/>
          </w:tcPr>
          <w:p w14:paraId="0EC9B308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6AE5FE8A" w14:textId="20879B31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560" w:dyaOrig="880" w14:anchorId="2A8C9CCC">
                <v:shape id="_x0000_i1027" type="#_x0000_t75" alt="" style="width:178.55pt;height:43.6pt;mso-width-percent:0;mso-height-percent:0;mso-width-percent:0;mso-height-percent:0" o:ole="">
                  <v:imagedata r:id="rId131" o:title=""/>
                </v:shape>
                <o:OLEObject Type="Embed" ProgID="Equation.DSMT4" ShapeID="_x0000_i1027" DrawAspect="Content" ObjectID="_1846659084" r:id="rId132"/>
              </w:object>
            </w:r>
          </w:p>
        </w:tc>
      </w:tr>
      <w:tr w:rsidR="00F85827" w14:paraId="51F49B18" w14:textId="77777777" w:rsidTr="003802E2">
        <w:trPr>
          <w:trHeight w:val="2880"/>
        </w:trPr>
        <w:tc>
          <w:tcPr>
            <w:tcW w:w="2875" w:type="dxa"/>
            <w:vAlign w:val="center"/>
          </w:tcPr>
          <w:p w14:paraId="2FB801DB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412C0CD2" w14:textId="05E5A86A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760" w:dyaOrig="880" w14:anchorId="0799A5EE">
                <v:shape id="_x0000_i1026" type="#_x0000_t75" alt="" style="width:187.6pt;height:43.6pt;mso-width-percent:0;mso-height-percent:0;mso-width-percent:0;mso-height-percent:0" o:ole="">
                  <v:imagedata r:id="rId133" o:title=""/>
                </v:shape>
                <o:OLEObject Type="Embed" ProgID="Equation.DSMT4" ShapeID="_x0000_i1026" DrawAspect="Content" ObjectID="_1846659085" r:id="rId134"/>
              </w:object>
            </w:r>
          </w:p>
        </w:tc>
      </w:tr>
      <w:tr w:rsidR="00F85827" w14:paraId="6379D6BD" w14:textId="77777777" w:rsidTr="003802E2">
        <w:trPr>
          <w:trHeight w:val="2880"/>
        </w:trPr>
        <w:tc>
          <w:tcPr>
            <w:tcW w:w="2875" w:type="dxa"/>
            <w:vAlign w:val="center"/>
          </w:tcPr>
          <w:p w14:paraId="2FEEDA83" w14:textId="77777777" w:rsidR="00F85827" w:rsidRDefault="00F85827" w:rsidP="00B264C7">
            <w:pPr>
              <w:pStyle w:val="Title"/>
              <w:jc w:val="right"/>
            </w:pPr>
          </w:p>
        </w:tc>
        <w:tc>
          <w:tcPr>
            <w:tcW w:w="6475" w:type="dxa"/>
            <w:vAlign w:val="center"/>
          </w:tcPr>
          <w:p w14:paraId="7941918D" w14:textId="29296236" w:rsidR="00F85827" w:rsidRDefault="00FB444A" w:rsidP="00B264C7">
            <w:pPr>
              <w:pStyle w:val="Title"/>
            </w:pPr>
            <w:r w:rsidRPr="00826AD4">
              <w:rPr>
                <w:noProof/>
                <w:position w:val="-28"/>
              </w:rPr>
              <w:object w:dxaOrig="3440" w:dyaOrig="880" w14:anchorId="5F7E1024">
                <v:shape id="_x0000_i1025" type="#_x0000_t75" alt="" style="width:172.35pt;height:43.6pt;mso-width-percent:0;mso-height-percent:0;mso-width-percent:0;mso-height-percent:0" o:ole="">
                  <v:imagedata r:id="rId135" o:title=""/>
                </v:shape>
                <o:OLEObject Type="Embed" ProgID="Equation.DSMT4" ShapeID="_x0000_i1025" DrawAspect="Content" ObjectID="_1846659086" r:id="rId136"/>
              </w:object>
            </w:r>
          </w:p>
        </w:tc>
      </w:tr>
    </w:tbl>
    <w:p w14:paraId="54300F10" w14:textId="77777777" w:rsidR="00F85827" w:rsidRDefault="00F85827" w:rsidP="00F85827">
      <w:pPr>
        <w:spacing w:after="0"/>
        <w:rPr>
          <w:sz w:val="18"/>
          <w:szCs w:val="18"/>
        </w:rPr>
      </w:pPr>
    </w:p>
    <w:p w14:paraId="5480ECD8" w14:textId="142BE8A1" w:rsidR="00826AD4" w:rsidRDefault="00826AD4" w:rsidP="00826AD4">
      <w:pPr>
        <w:spacing w:after="0"/>
        <w:rPr>
          <w:sz w:val="18"/>
          <w:szCs w:val="18"/>
        </w:rPr>
      </w:pPr>
    </w:p>
    <w:sectPr w:rsidR="00826AD4">
      <w:footerReference w:type="default" r:id="rId1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3C7B80" w14:textId="77777777" w:rsidR="00FB444A" w:rsidRDefault="00FB444A" w:rsidP="00DC1CA0">
      <w:r>
        <w:separator/>
      </w:r>
    </w:p>
  </w:endnote>
  <w:endnote w:type="continuationSeparator" w:id="0">
    <w:p w14:paraId="49F384E4" w14:textId="77777777" w:rsidR="00FB444A" w:rsidRDefault="00FB444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50601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292228" w14:textId="1524ADAC" w:rsidR="009F0B2E" w:rsidRPr="008C5074" w:rsidRDefault="00122BEA" w:rsidP="008C5074">
                          <w:pPr>
                            <w:pStyle w:val="Footer"/>
                          </w:pPr>
                          <w:r>
                            <w:t>Break It Down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3292228" w14:textId="1524ADAC" w:rsidR="009F0B2E" w:rsidRPr="008C5074" w:rsidRDefault="00122BEA" w:rsidP="008C5074">
                    <w:pPr>
                      <w:pStyle w:val="Footer"/>
                    </w:pPr>
                    <w:r>
                      <w:t>Break It Down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28E7A9" w14:textId="77777777" w:rsidR="00FB444A" w:rsidRDefault="00FB444A" w:rsidP="00DC1CA0">
      <w:r>
        <w:separator/>
      </w:r>
    </w:p>
  </w:footnote>
  <w:footnote w:type="continuationSeparator" w:id="0">
    <w:p w14:paraId="20B07F06" w14:textId="77777777" w:rsidR="00FB444A" w:rsidRDefault="00FB444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EA"/>
    <w:rsid w:val="00072D23"/>
    <w:rsid w:val="000B2DA1"/>
    <w:rsid w:val="000B6687"/>
    <w:rsid w:val="000C7623"/>
    <w:rsid w:val="00122BEA"/>
    <w:rsid w:val="001B5BA6"/>
    <w:rsid w:val="002040D8"/>
    <w:rsid w:val="00233158"/>
    <w:rsid w:val="00245200"/>
    <w:rsid w:val="00246BC1"/>
    <w:rsid w:val="00274BB5"/>
    <w:rsid w:val="0028772B"/>
    <w:rsid w:val="002D4C34"/>
    <w:rsid w:val="00304DC6"/>
    <w:rsid w:val="003802E2"/>
    <w:rsid w:val="003B6307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B5054"/>
    <w:rsid w:val="005E3EB2"/>
    <w:rsid w:val="00644B47"/>
    <w:rsid w:val="00685D52"/>
    <w:rsid w:val="006C5B24"/>
    <w:rsid w:val="006E2654"/>
    <w:rsid w:val="006F637F"/>
    <w:rsid w:val="00721F1D"/>
    <w:rsid w:val="00782F44"/>
    <w:rsid w:val="007A49DA"/>
    <w:rsid w:val="007A5710"/>
    <w:rsid w:val="00826AD4"/>
    <w:rsid w:val="008A3D1F"/>
    <w:rsid w:val="008C5074"/>
    <w:rsid w:val="008E31E6"/>
    <w:rsid w:val="008F712F"/>
    <w:rsid w:val="009112D3"/>
    <w:rsid w:val="00914680"/>
    <w:rsid w:val="009472C0"/>
    <w:rsid w:val="00976B6A"/>
    <w:rsid w:val="00977E3D"/>
    <w:rsid w:val="009A7873"/>
    <w:rsid w:val="009F0B2E"/>
    <w:rsid w:val="00A1673F"/>
    <w:rsid w:val="00A77EC7"/>
    <w:rsid w:val="00AF213D"/>
    <w:rsid w:val="00BD7B9F"/>
    <w:rsid w:val="00BE7D86"/>
    <w:rsid w:val="00BF08CE"/>
    <w:rsid w:val="00C47182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E4042"/>
    <w:rsid w:val="00F10244"/>
    <w:rsid w:val="00F80B5C"/>
    <w:rsid w:val="00F85827"/>
    <w:rsid w:val="00F87387"/>
    <w:rsid w:val="00FB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C08D0"/>
  <w15:chartTrackingRefBased/>
  <w15:docId w15:val="{A2E03D61-5CA0-4AC3-B0A8-670EBF2F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E7D86"/>
  </w:style>
  <w:style w:type="paragraph" w:styleId="Heading1">
    <w:name w:val="heading 1"/>
    <w:basedOn w:val="Normal"/>
    <w:next w:val="Normal"/>
    <w:link w:val="Heading1Char"/>
    <w:uiPriority w:val="9"/>
    <w:qFormat/>
    <w:rsid w:val="00BE7D8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D8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E7D8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E7D8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D8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D86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E7D86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E7D86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7D86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D86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D86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E7D8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E7D86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E7D8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7D8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E7D86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BE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E7D8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E7D8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D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7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D86"/>
  </w:style>
  <w:style w:type="paragraph" w:styleId="ListParagraph">
    <w:name w:val="List Paragraph"/>
    <w:basedOn w:val="Normal"/>
    <w:uiPriority w:val="34"/>
    <w:qFormat/>
    <w:rsid w:val="00BE7D86"/>
    <w:pPr>
      <w:ind w:left="720"/>
      <w:contextualSpacing/>
    </w:pPr>
  </w:style>
  <w:style w:type="paragraph" w:customStyle="1" w:styleId="AnswerKey">
    <w:name w:val="Answer Key"/>
    <w:basedOn w:val="Normal"/>
    <w:qFormat/>
    <w:rsid w:val="00BE7D86"/>
    <w:rPr>
      <w:color w:val="D30F7F" w:themeColor="accent5"/>
    </w:rPr>
  </w:style>
  <w:style w:type="table" w:styleId="TableGrid">
    <w:name w:val="Table Grid"/>
    <w:basedOn w:val="TableNormal"/>
    <w:uiPriority w:val="39"/>
    <w:rsid w:val="0012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22B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7.bin"/><Relationship Id="rId63" Type="http://schemas.openxmlformats.org/officeDocument/2006/relationships/image" Target="media/image30.wmf"/><Relationship Id="rId84" Type="http://schemas.openxmlformats.org/officeDocument/2006/relationships/oleObject" Target="embeddings/oleObject38.bin"/><Relationship Id="rId138" Type="http://schemas.openxmlformats.org/officeDocument/2006/relationships/fontTable" Target="fontTable.xml"/><Relationship Id="rId16" Type="http://schemas.openxmlformats.org/officeDocument/2006/relationships/oleObject" Target="embeddings/oleObject4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0.bin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3.bin"/><Relationship Id="rId139" Type="http://schemas.openxmlformats.org/officeDocument/2006/relationships/theme" Target="theme/theme1.xml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0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35" Type="http://schemas.openxmlformats.org/officeDocument/2006/relationships/image" Target="media/image66.w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1.wmf"/><Relationship Id="rId7" Type="http://schemas.openxmlformats.org/officeDocument/2006/relationships/image" Target="media/image1.png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4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9.bin"/><Relationship Id="rId8" Type="http://schemas.openxmlformats.org/officeDocument/2006/relationships/image" Target="media/image2.svg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9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4.bin"/><Relationship Id="rId137" Type="http://schemas.openxmlformats.org/officeDocument/2006/relationships/footer" Target="footer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2.bin"/><Relationship Id="rId15" Type="http://schemas.openxmlformats.org/officeDocument/2006/relationships/image" Target="media/image6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1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9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</TotalTime>
  <Pages>16</Pages>
  <Words>284</Words>
  <Characters>1709</Characters>
  <Application>Microsoft Office Word</Application>
  <DocSecurity>0</DocSecurity>
  <Lines>1709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 it Down</dc:title>
  <dc:subject/>
  <dc:creator>K20 Center</dc:creator>
  <cp:keywords/>
  <dc:description/>
  <cp:lastModifiedBy>Harris, Hudson J.</cp:lastModifiedBy>
  <cp:revision>2</cp:revision>
  <cp:lastPrinted>2026-05-07T16:13:00Z</cp:lastPrinted>
  <dcterms:created xsi:type="dcterms:W3CDTF">2026-07-27T17:03:00Z</dcterms:created>
  <dcterms:modified xsi:type="dcterms:W3CDTF">2026-07-27T17:03:00Z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