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1BF77CA2" w14:textId="77777777" w:rsidR="00F15041" w:rsidRDefault="00000000">
      <w:pPr>
        <w:pStyle w:val="Title"/>
      </w:pPr>
      <w:r>
        <w:t>LETTER PLANNING</w:t>
      </w:r>
    </w:p>
    <w:tbl>
      <w:tblPr>
        <w:tblStyle w:val="a"/>
        <w:tblW w:w="9345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345"/>
      </w:tblGrid>
      <w:tr w:rsidR="00F15041" w14:paraId="263B4246" w14:textId="77777777">
        <w:trPr>
          <w:trHeight w:val="470"/>
          <w:tblHeader/>
        </w:trPr>
        <w:tc>
          <w:tcPr>
            <w:tcW w:w="934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7511DF" w14:textId="77777777" w:rsidR="00F15041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Who are you writing to? Why did you choose them? </w:t>
            </w:r>
          </w:p>
        </w:tc>
      </w:tr>
      <w:tr w:rsidR="00F15041" w14:paraId="082EAE85" w14:textId="77777777">
        <w:trPr>
          <w:trHeight w:val="470"/>
        </w:trPr>
        <w:tc>
          <w:tcPr>
            <w:tcW w:w="934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A6A3BFD" w14:textId="77777777" w:rsidR="00F15041" w:rsidRDefault="00F15041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</w:p>
          <w:p w14:paraId="688C45F7" w14:textId="77777777" w:rsidR="00F15041" w:rsidRDefault="00F15041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</w:p>
          <w:p w14:paraId="68651049" w14:textId="77777777" w:rsidR="00F15041" w:rsidRDefault="00F15041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</w:p>
        </w:tc>
      </w:tr>
    </w:tbl>
    <w:p w14:paraId="01E9CA4F" w14:textId="77777777" w:rsidR="00F15041" w:rsidRDefault="00F15041">
      <w:pPr>
        <w:rPr>
          <w:b/>
          <w:bCs/>
          <w:color w:val="971D20"/>
          <w:highlight w:val="white"/>
        </w:rPr>
      </w:pPr>
    </w:p>
    <w:tbl>
      <w:tblPr>
        <w:tblStyle w:val="a0"/>
        <w:tblW w:w="936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15041" w14:paraId="68B265F1" w14:textId="77777777">
        <w:trPr>
          <w:trHeight w:val="470"/>
          <w:tblHeader/>
        </w:trPr>
        <w:tc>
          <w:tcPr>
            <w:tcW w:w="9359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02EFB3" w14:textId="77777777" w:rsidR="00F15041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What advice from the article will you share? How do you plan to put it in your own words? </w:t>
            </w:r>
          </w:p>
        </w:tc>
      </w:tr>
      <w:tr w:rsidR="00F15041" w14:paraId="406ADB61" w14:textId="77777777">
        <w:trPr>
          <w:trHeight w:val="470"/>
        </w:trPr>
        <w:tc>
          <w:tcPr>
            <w:tcW w:w="935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EFDBD11" w14:textId="77777777" w:rsidR="00F15041" w:rsidRDefault="00F15041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</w:p>
          <w:p w14:paraId="074AF8D7" w14:textId="77777777" w:rsidR="00F15041" w:rsidRDefault="00F15041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</w:p>
          <w:p w14:paraId="62390467" w14:textId="77777777" w:rsidR="00F15041" w:rsidRDefault="00F15041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</w:p>
        </w:tc>
      </w:tr>
    </w:tbl>
    <w:p w14:paraId="5E6EEAA8" w14:textId="77777777" w:rsidR="00F15041" w:rsidRDefault="00F15041">
      <w:pPr>
        <w:pStyle w:val="Heading1"/>
      </w:pPr>
      <w:bookmarkStart w:id="0" w:name="_6i763id8gzl1" w:colFirst="0" w:colLast="0"/>
      <w:bookmarkEnd w:id="0"/>
    </w:p>
    <w:tbl>
      <w:tblPr>
        <w:tblStyle w:val="a1"/>
        <w:tblW w:w="936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15041" w14:paraId="3F5A6F67" w14:textId="77777777">
        <w:trPr>
          <w:trHeight w:val="470"/>
          <w:tblHeader/>
        </w:trPr>
        <w:tc>
          <w:tcPr>
            <w:tcW w:w="9359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02D27BD" w14:textId="47BC154B" w:rsidR="00F15041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What specific moment</w:t>
            </w:r>
            <w:r w:rsidR="00686A4B">
              <w:rPr>
                <w:b/>
                <w:bCs/>
                <w:color w:val="FFFFFF"/>
              </w:rPr>
              <w:t xml:space="preserve">(s) </w:t>
            </w:r>
            <w:r>
              <w:rPr>
                <w:b/>
                <w:bCs/>
                <w:color w:val="FFFFFF"/>
              </w:rPr>
              <w:t>from the novel show that this character needs this advice?</w:t>
            </w:r>
          </w:p>
        </w:tc>
      </w:tr>
      <w:tr w:rsidR="00F15041" w14:paraId="24B69CFC" w14:textId="77777777">
        <w:trPr>
          <w:trHeight w:val="470"/>
        </w:trPr>
        <w:tc>
          <w:tcPr>
            <w:tcW w:w="935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B7091EC" w14:textId="77777777" w:rsidR="00F15041" w:rsidRDefault="00F15041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</w:p>
          <w:p w14:paraId="789AB37E" w14:textId="77777777" w:rsidR="00F15041" w:rsidRDefault="00F15041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</w:p>
          <w:p w14:paraId="61E4E1C8" w14:textId="77777777" w:rsidR="00F15041" w:rsidRDefault="00F15041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</w:p>
        </w:tc>
      </w:tr>
    </w:tbl>
    <w:p w14:paraId="0CB13589" w14:textId="77777777" w:rsidR="00F15041" w:rsidRDefault="00F15041">
      <w:pPr>
        <w:pStyle w:val="Heading1"/>
      </w:pPr>
      <w:bookmarkStart w:id="1" w:name="_rv35deerjzi9" w:colFirst="0" w:colLast="0"/>
      <w:bookmarkEnd w:id="1"/>
    </w:p>
    <w:tbl>
      <w:tblPr>
        <w:tblStyle w:val="a2"/>
        <w:tblW w:w="936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15041" w14:paraId="4D92FCCD" w14:textId="77777777">
        <w:trPr>
          <w:trHeight w:val="470"/>
          <w:tblHeader/>
        </w:trPr>
        <w:tc>
          <w:tcPr>
            <w:tcW w:w="9359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55F6EE9" w14:textId="5C329675" w:rsidR="00F15041" w:rsidRDefault="00000000">
            <w:pP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How do you want your letter to feel? Hopeful, honest, gentle, etc.</w:t>
            </w:r>
            <w:r w:rsidR="00686A4B">
              <w:rPr>
                <w:b/>
                <w:bCs/>
                <w:color w:val="FFFFFF"/>
              </w:rPr>
              <w:t>?</w:t>
            </w:r>
          </w:p>
          <w:p w14:paraId="392EA594" w14:textId="77777777" w:rsidR="00F15041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What words or phrases do you think will help create this feeling? </w:t>
            </w:r>
          </w:p>
        </w:tc>
      </w:tr>
      <w:tr w:rsidR="00F15041" w14:paraId="7366BEE7" w14:textId="77777777">
        <w:trPr>
          <w:trHeight w:val="470"/>
        </w:trPr>
        <w:tc>
          <w:tcPr>
            <w:tcW w:w="935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AF91CBE" w14:textId="77777777" w:rsidR="00F15041" w:rsidRDefault="00F15041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</w:p>
          <w:p w14:paraId="61D05773" w14:textId="77777777" w:rsidR="00F15041" w:rsidRDefault="00F15041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</w:p>
          <w:p w14:paraId="10B7B9FC" w14:textId="77777777" w:rsidR="00F15041" w:rsidRDefault="00F15041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</w:p>
        </w:tc>
      </w:tr>
    </w:tbl>
    <w:p w14:paraId="47B69343" w14:textId="77777777" w:rsidR="00F15041" w:rsidRDefault="00F15041"/>
    <w:sectPr w:rsidR="00F150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0390CE05" w14:textId="77777777" w:rsidR="00B04FDC" w:rsidRDefault="00B04FDC">
      <w:pPr>
        <w:spacing w:after="0" w:line="240" w:lineRule="auto"/>
      </w:pPr>
      <w:r>
        <w:separator/>
      </w:r>
    </w:p>
  </w:endnote>
  <w:endnote w:type="continuationSeparator" w:id="0">
    <w:p w14:paraId="523C91CB" w14:textId="77777777" w:rsidR="00B04FDC" w:rsidRDefault="00B04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7CE908D-EFCF-C64C-9A33-9F6C555A3C3F}"/>
    <w:embedBold r:id="rId2" w:fontKey="{8880205B-52A8-7C4E-812B-BD0D5E4A76D0}"/>
    <w:embedItalic r:id="rId3" w:fontKey="{4EBBBF1E-DBCB-8F49-BA93-62346069AA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33F99B4-381A-B74A-B93D-C0B2228B4C1C}"/>
    <w:embedBold r:id="rId5" w:fontKey="{2CF9462F-3F19-824D-ABB8-7445B5EC24F9}"/>
    <w:embedItalic r:id="rId6" w:fontKey="{04F7D0EC-7CBC-434E-AF3E-E62B32D6F1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3229E576-957C-B240-A249-2474BF1B170A}"/>
    <w:embedBold r:id="rId8" w:fontKey="{F51799D1-69AD-024F-8C47-A8087E21F1D4}"/>
    <w:embedItalic r:id="rId9" w:fontKey="{94A55DD7-4570-8145-B88C-8BC40DD7A99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77850567-223B-8F42-9754-7746879D06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048BB75" w14:textId="77777777" w:rsidR="00F15041" w:rsidRDefault="00F15041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96BDC89" w14:textId="406B1BB5" w:rsidR="00F15041" w:rsidRDefault="000050D3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611D876" wp14:editId="0BDCE089">
          <wp:simplePos x="0" y="0"/>
          <wp:positionH relativeFrom="column">
            <wp:posOffset>1040130</wp:posOffset>
          </wp:positionH>
          <wp:positionV relativeFrom="paragraph">
            <wp:posOffset>-10795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A7BDCCB" wp14:editId="6BF88022">
              <wp:simplePos x="0" y="0"/>
              <wp:positionH relativeFrom="column">
                <wp:posOffset>2768600</wp:posOffset>
              </wp:positionH>
              <wp:positionV relativeFrom="paragraph">
                <wp:posOffset>-8890</wp:posOffset>
              </wp:positionV>
              <wp:extent cx="2193925" cy="28448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3925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8F29AA" w14:textId="3BD04AE7" w:rsidR="00F15041" w:rsidRDefault="000050D3" w:rsidP="000050D3">
                          <w:pPr>
                            <w:pStyle w:val="Footer"/>
                          </w:pPr>
                          <w:fldSimple w:instr=" TITLE  \* MERGEFORMAT ">
                            <w:r>
                              <w:t>The Purpose in Our Stars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7BDCCB" id="Rectangle 1" o:spid="_x0000_s1026" style="position:absolute;margin-left:218pt;margin-top:-.7pt;width:172.75pt;height:2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" filled="f" stroked="f">
              <v:textbox inset="2.53958mm,1.2694mm,2.53958mm,1.2694mm">
                <w:txbxContent>
                  <w:p w14:paraId="328F29AA" w14:textId="3BD04AE7" w:rsidR="00F15041" w:rsidRDefault="000050D3" w:rsidP="000050D3">
                    <w:pPr>
                      <w:pStyle w:val="Footer"/>
                    </w:pPr>
                    <w:fldSimple w:instr=" TITLE  \* MERGEFORMAT ">
                      <w:r>
                        <w:t>The Purpose in Our Stars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67C7A61" w14:textId="77777777" w:rsidR="00F15041" w:rsidRDefault="00F15041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72B8B335" w14:textId="77777777" w:rsidR="00B04FDC" w:rsidRDefault="00B04FDC">
      <w:pPr>
        <w:spacing w:after="0" w:line="240" w:lineRule="auto"/>
      </w:pPr>
      <w:r>
        <w:separator/>
      </w:r>
    </w:p>
  </w:footnote>
  <w:footnote w:type="continuationSeparator" w:id="0">
    <w:p w14:paraId="0621FAEB" w14:textId="77777777" w:rsidR="00B04FDC" w:rsidRDefault="00B04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B9CCE2B" w14:textId="77777777" w:rsidR="00F15041" w:rsidRDefault="00F150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4B563AD" w14:textId="77777777" w:rsidR="00F15041" w:rsidRDefault="00F150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57B6EB5" w14:textId="77777777" w:rsidR="00F15041" w:rsidRDefault="00F150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embedTrueTypeFonts/>
  <w:attachedTemplate r:id="rId1"/>
  <w:linkStyles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041"/>
    <w:rsid w:val="000050D3"/>
    <w:rsid w:val="00386623"/>
    <w:rsid w:val="0053344B"/>
    <w:rsid w:val="00686A4B"/>
    <w:rsid w:val="00AE2B91"/>
    <w:rsid w:val="00B04FDC"/>
    <w:rsid w:val="00BE7D8B"/>
    <w:rsid w:val="00CB6009"/>
    <w:rsid w:val="00DD7E1C"/>
    <w:rsid w:val="00F1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8602F6"/>
  <w15:docId w15:val="{7E40CDB3-3B27-E34D-9190-CCBBDAE45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050D3"/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50D3"/>
    <w:pPr>
      <w:spacing w:before="200" w:after="120" w:line="240" w:lineRule="auto"/>
      <w:outlineLvl w:val="0"/>
    </w:pPr>
    <w:rPr>
      <w:rFonts w:eastAsia="Times New Roman"/>
      <w:b/>
      <w:bCs/>
      <w:color w:val="9BBB59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50D3"/>
    <w:pPr>
      <w:outlineLvl w:val="1"/>
    </w:pPr>
    <w:rPr>
      <w:i/>
      <w:iCs/>
      <w:color w:val="9BBB59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0050D3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0050D3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50D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50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50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50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50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0050D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050D3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0050D3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0050D3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50D3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50D3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0050D3"/>
    <w:rPr>
      <w:rFonts w:eastAsia="Times New Roman"/>
      <w:b/>
      <w:bCs/>
      <w:color w:val="9BBB59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050D3"/>
    <w:rPr>
      <w:rFonts w:eastAsiaTheme="minorHAnsi"/>
      <w:i/>
      <w:iCs/>
      <w:color w:val="9BBB59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0050D3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0050D3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50D3"/>
    <w:rPr>
      <w:rFonts w:eastAsiaTheme="majorEastAsia" w:cstheme="majorBidi"/>
      <w:color w:val="365F91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50D3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0050D3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0050D3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050D3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0050D3"/>
    <w:rPr>
      <w:rFonts w:eastAsiaTheme="minorHAnsi"/>
      <w:b/>
      <w:bCs/>
      <w:caps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005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0050D3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0050D3"/>
    <w:rPr>
      <w:color w:val="4F81BD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50D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05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0D3"/>
    <w:rPr>
      <w:rFonts w:eastAsiaTheme="minorHAnsi"/>
      <w:kern w:val="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0050D3"/>
    <w:pPr>
      <w:ind w:left="720"/>
      <w:contextualSpacing/>
    </w:pPr>
  </w:style>
  <w:style w:type="paragraph" w:customStyle="1" w:styleId="AnswerKey">
    <w:name w:val="Answer Key"/>
    <w:basedOn w:val="Normal"/>
    <w:qFormat/>
    <w:rsid w:val="000050D3"/>
    <w:rPr>
      <w:color w:val="4BACC6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Vertic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0</TotalTime>
  <Pages>1</Pages>
  <Words>72</Words>
  <Characters>327</Characters>
  <Application>Microsoft Office Word</Application>
  <DocSecurity>0</DocSecurity>
  <Lines>23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Purpose in Our Stars</dc:title>
  <dc:subject/>
  <dc:creator>K20 Center</dc:creator>
  <cp:keywords/>
  <dc:description/>
  <cp:lastModifiedBy>Gracia, Ann M.</cp:lastModifiedBy>
  <cp:revision>3</cp:revision>
  <cp:lastPrinted>2026-07-08T15:46:00Z</cp:lastPrinted>
  <dcterms:created xsi:type="dcterms:W3CDTF">2026-07-08T15:46:00Z</dcterms:created>
  <dcterms:modified xsi:type="dcterms:W3CDTF">2026-07-08T15:46:00Z</dcterms:modified>
  <cp:category/>
</cp:coreProperties>
</file>