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5379019A" w14:textId="77777777" w:rsidR="00EE412B" w:rsidRDefault="00EE412B">
      <w:pPr>
        <w:jc w:val="center"/>
        <w:rPr>
          <w:b/>
          <w:bCs/>
          <w:sz w:val="72"/>
          <w:szCs w:val="72"/>
        </w:rPr>
      </w:pPr>
    </w:p>
    <w:p w14:paraId="643F575F" w14:textId="77777777" w:rsidR="00EE412B" w:rsidRDefault="00000000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LOVE</w:t>
      </w:r>
    </w:p>
    <w:p w14:paraId="6D07BCF6" w14:textId="6F4A43FE" w:rsidR="00EE412B" w:rsidRDefault="00000000" w:rsidP="001A44F3">
      <w:pPr>
        <w:numPr>
          <w:ilvl w:val="0"/>
          <w:numId w:val="7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Who is </w:t>
      </w:r>
      <w:r w:rsidR="0072726F">
        <w:rPr>
          <w:sz w:val="52"/>
          <w:szCs w:val="52"/>
        </w:rPr>
        <w:t>the speaker of your quote?</w:t>
      </w:r>
      <w:r>
        <w:rPr>
          <w:sz w:val="52"/>
          <w:szCs w:val="52"/>
        </w:rPr>
        <w:t xml:space="preserve"> </w:t>
      </w:r>
    </w:p>
    <w:p w14:paraId="5CE92752" w14:textId="77777777" w:rsidR="00EE412B" w:rsidRDefault="00000000" w:rsidP="001A44F3">
      <w:pPr>
        <w:numPr>
          <w:ilvl w:val="0"/>
          <w:numId w:val="7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What is the quote describing or referencing? </w:t>
      </w:r>
    </w:p>
    <w:p w14:paraId="77965BAA" w14:textId="3D9ACCB3" w:rsidR="00EE412B" w:rsidRDefault="00000000" w:rsidP="001A44F3">
      <w:pPr>
        <w:numPr>
          <w:ilvl w:val="0"/>
          <w:numId w:val="7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What about the quote made you think it relates to this theme </w:t>
      </w:r>
      <w:r w:rsidR="0072726F">
        <w:rPr>
          <w:sz w:val="52"/>
          <w:szCs w:val="52"/>
        </w:rPr>
        <w:t>or topic</w:t>
      </w:r>
      <w:r>
        <w:rPr>
          <w:sz w:val="52"/>
          <w:szCs w:val="52"/>
        </w:rPr>
        <w:t>?</w:t>
      </w:r>
    </w:p>
    <w:p w14:paraId="5E4771A8" w14:textId="23B58AE7" w:rsidR="00EE412B" w:rsidRDefault="00000000" w:rsidP="001A44F3">
      <w:pPr>
        <w:numPr>
          <w:ilvl w:val="0"/>
          <w:numId w:val="7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Wh</w:t>
      </w:r>
      <w:r w:rsidR="0072726F">
        <w:rPr>
          <w:sz w:val="52"/>
          <w:szCs w:val="52"/>
        </w:rPr>
        <w:t xml:space="preserve">ich </w:t>
      </w:r>
      <w:r>
        <w:rPr>
          <w:sz w:val="52"/>
          <w:szCs w:val="52"/>
        </w:rPr>
        <w:t xml:space="preserve">specific words and phrases </w:t>
      </w:r>
      <w:r w:rsidR="0072726F">
        <w:rPr>
          <w:sz w:val="52"/>
          <w:szCs w:val="52"/>
        </w:rPr>
        <w:t>used by the author display the theme you chose?</w:t>
      </w:r>
      <w:r>
        <w:rPr>
          <w:sz w:val="52"/>
          <w:szCs w:val="52"/>
        </w:rPr>
        <w:t xml:space="preserve"> </w:t>
      </w:r>
    </w:p>
    <w:p w14:paraId="75E01F42" w14:textId="77777777" w:rsidR="00EE412B" w:rsidRDefault="00EE412B">
      <w:pPr>
        <w:ind w:left="720"/>
        <w:rPr>
          <w:b/>
          <w:bCs/>
          <w:sz w:val="52"/>
          <w:szCs w:val="52"/>
        </w:rPr>
      </w:pPr>
    </w:p>
    <w:p w14:paraId="321C1007" w14:textId="77777777" w:rsidR="00EE412B" w:rsidRDefault="00EE412B">
      <w:pPr>
        <w:rPr>
          <w:b/>
          <w:bCs/>
          <w:sz w:val="52"/>
          <w:szCs w:val="52"/>
        </w:rPr>
      </w:pPr>
    </w:p>
    <w:p w14:paraId="799FA957" w14:textId="77777777" w:rsidR="00EE412B" w:rsidRDefault="00EE412B">
      <w:pPr>
        <w:rPr>
          <w:b/>
          <w:bCs/>
          <w:sz w:val="52"/>
          <w:szCs w:val="52"/>
        </w:rPr>
      </w:pPr>
    </w:p>
    <w:p w14:paraId="7D3075C6" w14:textId="77777777" w:rsidR="00EE412B" w:rsidRDefault="00EE412B">
      <w:pPr>
        <w:jc w:val="center"/>
        <w:rPr>
          <w:b/>
          <w:bCs/>
          <w:sz w:val="72"/>
          <w:szCs w:val="72"/>
        </w:rPr>
      </w:pPr>
    </w:p>
    <w:p w14:paraId="472320D8" w14:textId="77777777" w:rsidR="00EE412B" w:rsidRDefault="00000000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LOSS</w:t>
      </w:r>
    </w:p>
    <w:p w14:paraId="7118BD87" w14:textId="77777777" w:rsidR="0072726F" w:rsidRDefault="0072726F" w:rsidP="001A44F3">
      <w:pPr>
        <w:numPr>
          <w:ilvl w:val="0"/>
          <w:numId w:val="8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Who is the speaker of your quote? </w:t>
      </w:r>
    </w:p>
    <w:p w14:paraId="5D2BC659" w14:textId="77777777" w:rsidR="0072726F" w:rsidRDefault="0072726F" w:rsidP="001A44F3">
      <w:pPr>
        <w:numPr>
          <w:ilvl w:val="0"/>
          <w:numId w:val="8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What is the quote describing or referencing? </w:t>
      </w:r>
    </w:p>
    <w:p w14:paraId="73652A28" w14:textId="77777777" w:rsidR="0072726F" w:rsidRDefault="0072726F" w:rsidP="001A44F3">
      <w:pPr>
        <w:numPr>
          <w:ilvl w:val="0"/>
          <w:numId w:val="8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What about the quote made you think it relates to this theme or topic?</w:t>
      </w:r>
    </w:p>
    <w:p w14:paraId="0B0F3AF8" w14:textId="77777777" w:rsidR="0072726F" w:rsidRDefault="0072726F" w:rsidP="001A44F3">
      <w:pPr>
        <w:numPr>
          <w:ilvl w:val="0"/>
          <w:numId w:val="8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Which specific words and phrases used by the author display the theme you chose? </w:t>
      </w:r>
    </w:p>
    <w:p w14:paraId="024BB033" w14:textId="77777777" w:rsidR="00EE412B" w:rsidRDefault="00EE412B">
      <w:pPr>
        <w:rPr>
          <w:b/>
          <w:bCs/>
          <w:sz w:val="52"/>
          <w:szCs w:val="52"/>
        </w:rPr>
      </w:pPr>
    </w:p>
    <w:p w14:paraId="2CB33A25" w14:textId="77777777" w:rsidR="00EE412B" w:rsidRDefault="00EE412B">
      <w:pPr>
        <w:rPr>
          <w:b/>
          <w:bCs/>
          <w:sz w:val="52"/>
          <w:szCs w:val="52"/>
        </w:rPr>
      </w:pPr>
    </w:p>
    <w:p w14:paraId="72CA57F6" w14:textId="77777777" w:rsidR="00EE412B" w:rsidRDefault="00EE412B">
      <w:pPr>
        <w:rPr>
          <w:b/>
          <w:bCs/>
          <w:sz w:val="52"/>
          <w:szCs w:val="52"/>
        </w:rPr>
      </w:pPr>
    </w:p>
    <w:p w14:paraId="579D63E3" w14:textId="77777777" w:rsidR="00EE412B" w:rsidRDefault="00EE412B">
      <w:pPr>
        <w:jc w:val="center"/>
        <w:rPr>
          <w:b/>
          <w:bCs/>
          <w:sz w:val="72"/>
          <w:szCs w:val="72"/>
        </w:rPr>
      </w:pPr>
    </w:p>
    <w:p w14:paraId="4C0DEE7B" w14:textId="77777777" w:rsidR="00EE412B" w:rsidRDefault="00000000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IDENTITY</w:t>
      </w:r>
    </w:p>
    <w:p w14:paraId="6255E7ED" w14:textId="77777777" w:rsidR="0072726F" w:rsidRDefault="0072726F" w:rsidP="001A44F3">
      <w:pPr>
        <w:numPr>
          <w:ilvl w:val="0"/>
          <w:numId w:val="9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Who is the speaker of your quote? </w:t>
      </w:r>
    </w:p>
    <w:p w14:paraId="14AF52E8" w14:textId="77777777" w:rsidR="0072726F" w:rsidRDefault="0072726F" w:rsidP="001A44F3">
      <w:pPr>
        <w:numPr>
          <w:ilvl w:val="0"/>
          <w:numId w:val="9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What is the quote describing or referencing? </w:t>
      </w:r>
    </w:p>
    <w:p w14:paraId="250C3FA9" w14:textId="77777777" w:rsidR="0072726F" w:rsidRDefault="0072726F" w:rsidP="001A44F3">
      <w:pPr>
        <w:numPr>
          <w:ilvl w:val="0"/>
          <w:numId w:val="9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What about the quote made you think it relates to this theme or topic?</w:t>
      </w:r>
    </w:p>
    <w:p w14:paraId="61F304C5" w14:textId="77777777" w:rsidR="0072726F" w:rsidRDefault="0072726F" w:rsidP="001A44F3">
      <w:pPr>
        <w:numPr>
          <w:ilvl w:val="0"/>
          <w:numId w:val="9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Which specific words and phrases used by the author display the theme you chose? </w:t>
      </w:r>
    </w:p>
    <w:p w14:paraId="3E0B86DB" w14:textId="77777777" w:rsidR="00EE412B" w:rsidRDefault="00EE412B">
      <w:pPr>
        <w:spacing w:after="0" w:line="276" w:lineRule="auto"/>
        <w:rPr>
          <w:sz w:val="52"/>
          <w:szCs w:val="52"/>
        </w:rPr>
      </w:pPr>
    </w:p>
    <w:p w14:paraId="5B4150A1" w14:textId="77777777" w:rsidR="00EE412B" w:rsidRDefault="00EE412B">
      <w:pPr>
        <w:spacing w:after="0" w:line="276" w:lineRule="auto"/>
        <w:rPr>
          <w:sz w:val="52"/>
          <w:szCs w:val="52"/>
        </w:rPr>
      </w:pPr>
    </w:p>
    <w:p w14:paraId="73BF1EDB" w14:textId="77777777" w:rsidR="00EE412B" w:rsidRDefault="00EE412B">
      <w:pPr>
        <w:spacing w:after="0" w:line="276" w:lineRule="auto"/>
        <w:rPr>
          <w:sz w:val="52"/>
          <w:szCs w:val="52"/>
        </w:rPr>
      </w:pPr>
    </w:p>
    <w:p w14:paraId="060FA6C2" w14:textId="77777777" w:rsidR="00EE412B" w:rsidRDefault="00EE412B">
      <w:pPr>
        <w:spacing w:after="0" w:line="276" w:lineRule="auto"/>
        <w:rPr>
          <w:sz w:val="52"/>
          <w:szCs w:val="52"/>
        </w:rPr>
      </w:pPr>
    </w:p>
    <w:p w14:paraId="217D02DF" w14:textId="6FFE11AF" w:rsidR="00EE412B" w:rsidRDefault="001A44F3">
      <w:pPr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lastRenderedPageBreak/>
        <w:br/>
      </w:r>
      <w:r>
        <w:rPr>
          <w:b/>
          <w:bCs/>
          <w:sz w:val="72"/>
          <w:szCs w:val="72"/>
        </w:rPr>
        <w:br/>
      </w:r>
      <w:r w:rsidR="00000000">
        <w:rPr>
          <w:b/>
          <w:bCs/>
          <w:sz w:val="72"/>
          <w:szCs w:val="72"/>
        </w:rPr>
        <w:t>MEANING OF LIFE</w:t>
      </w:r>
    </w:p>
    <w:p w14:paraId="430AD341" w14:textId="77777777" w:rsidR="0072726F" w:rsidRDefault="0072726F" w:rsidP="001A44F3">
      <w:pPr>
        <w:numPr>
          <w:ilvl w:val="0"/>
          <w:numId w:val="10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Who is the speaker of your quote? </w:t>
      </w:r>
    </w:p>
    <w:p w14:paraId="11574EB7" w14:textId="77777777" w:rsidR="0072726F" w:rsidRDefault="0072726F" w:rsidP="001A44F3">
      <w:pPr>
        <w:numPr>
          <w:ilvl w:val="0"/>
          <w:numId w:val="10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What is the quote describing or referencing? </w:t>
      </w:r>
    </w:p>
    <w:p w14:paraId="5D737DBF" w14:textId="77777777" w:rsidR="0072726F" w:rsidRDefault="0072726F" w:rsidP="001A44F3">
      <w:pPr>
        <w:numPr>
          <w:ilvl w:val="0"/>
          <w:numId w:val="10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>What about the quote made you think it relates to this theme or topic?</w:t>
      </w:r>
    </w:p>
    <w:p w14:paraId="32ABFC3A" w14:textId="77777777" w:rsidR="0072726F" w:rsidRDefault="0072726F" w:rsidP="001A44F3">
      <w:pPr>
        <w:numPr>
          <w:ilvl w:val="0"/>
          <w:numId w:val="10"/>
        </w:numPr>
        <w:spacing w:after="0"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Which specific words and phrases used by the author display the theme you chose? </w:t>
      </w:r>
    </w:p>
    <w:p w14:paraId="4193073A" w14:textId="77777777" w:rsidR="00EE412B" w:rsidRDefault="00EE412B">
      <w:pPr>
        <w:spacing w:after="0" w:line="276" w:lineRule="auto"/>
        <w:rPr>
          <w:sz w:val="52"/>
          <w:szCs w:val="52"/>
        </w:rPr>
      </w:pPr>
    </w:p>
    <w:p w14:paraId="666519F4" w14:textId="77777777" w:rsidR="00EE412B" w:rsidRDefault="00EE412B">
      <w:pPr>
        <w:rPr>
          <w:b/>
          <w:bCs/>
          <w:sz w:val="52"/>
          <w:szCs w:val="52"/>
        </w:rPr>
      </w:pPr>
    </w:p>
    <w:sectPr w:rsidR="00EE412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40F451AF" w14:textId="77777777" w:rsidR="006B20C7" w:rsidRDefault="006B20C7">
      <w:pPr>
        <w:spacing w:after="0" w:line="240" w:lineRule="auto"/>
      </w:pPr>
      <w:r>
        <w:separator/>
      </w:r>
    </w:p>
  </w:endnote>
  <w:endnote w:type="continuationSeparator" w:id="0">
    <w:p w14:paraId="13037CB8" w14:textId="77777777" w:rsidR="006B20C7" w:rsidRDefault="006B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4EECD2-0451-F446-AA9C-FAC85CA9BB97}"/>
    <w:embedBold r:id="rId2" w:fontKey="{1BA306A7-5AC0-BE40-9CF9-FD5539C73627}"/>
    <w:embedItalic r:id="rId3" w:fontKey="{8654704C-39E8-9F4C-8B0D-C085F143C1C7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4" w:fontKey="{76C0EEE0-8B8F-6046-876A-E6CC7B3D66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20F1A928-1DF4-524C-A08A-E0175E34FC80}"/>
    <w:embedBold r:id="rId6" w:fontKey="{521C04E1-A01D-4D47-9620-8BC5C2B58F0E}"/>
    <w:embedItalic r:id="rId7" w:fontKey="{BE991E66-77EA-004F-93FF-CF236E8162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ED4F8DF-6415-C446-8CBD-FBD8CFEE6E5B}"/>
    <w:embedBold r:id="rId9" w:fontKey="{CDA7EEF1-DBA0-0F41-AAB5-7D1781AD9944}"/>
    <w:embedItalic r:id="rId10" w:fontKey="{85FFF12F-9BEC-CE41-94CE-B80BBE46F4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DCBDE39" w14:textId="77777777" w:rsidR="00EE412B" w:rsidRDefault="00EE412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7E2B6FC0" w14:textId="6E92B871" w:rsidR="00EE412B" w:rsidRDefault="001A44F3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B6247B8" wp14:editId="34ACE085">
              <wp:simplePos x="0" y="0"/>
              <wp:positionH relativeFrom="column">
                <wp:posOffset>4902200</wp:posOffset>
              </wp:positionH>
              <wp:positionV relativeFrom="paragraph">
                <wp:posOffset>-223061</wp:posOffset>
              </wp:positionV>
              <wp:extent cx="2285365" cy="284480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85365" cy="284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5087CD" w14:textId="02FA3156" w:rsidR="00EE412B" w:rsidRDefault="001A44F3" w:rsidP="001A44F3">
                          <w:pPr>
                            <w:pStyle w:val="Footer"/>
                          </w:pPr>
                          <w:fldSimple w:instr=" TITLE  \* MERGEFORMAT ">
                            <w:r>
                              <w:t>The Purpose in Our Stars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B6247B8" id="Rectangle 1" o:spid="_x0000_s1026" style="position:absolute;margin-left:386pt;margin-top:-17.55pt;width:179.95pt;height: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" filled="f" stroked="f">
              <v:textbox inset="2.53958mm,1.2694mm,2.53958mm,1.2694mm">
                <w:txbxContent>
                  <w:p w14:paraId="205087CD" w14:textId="02FA3156" w:rsidR="00EE412B" w:rsidRDefault="001A44F3" w:rsidP="001A44F3">
                    <w:pPr>
                      <w:pStyle w:val="Footer"/>
                    </w:pPr>
                    <w:fldSimple w:instr=" TITLE  \* MERGEFORMAT ">
                      <w:r>
                        <w:t>The Purpose in Our Stars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29C87524" wp14:editId="2739AC2A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35356484" w14:textId="77777777" w:rsidR="00EE412B" w:rsidRDefault="00EE412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3BDF0625" w14:textId="77777777" w:rsidR="006B20C7" w:rsidRDefault="006B20C7">
      <w:pPr>
        <w:spacing w:after="0" w:line="240" w:lineRule="auto"/>
      </w:pPr>
      <w:r>
        <w:separator/>
      </w:r>
    </w:p>
  </w:footnote>
  <w:footnote w:type="continuationSeparator" w:id="0">
    <w:p w14:paraId="4C1507F2" w14:textId="77777777" w:rsidR="006B20C7" w:rsidRDefault="006B2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1B1B78E" w14:textId="77777777" w:rsidR="00EE412B" w:rsidRDefault="00EE41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632B41E" w14:textId="77777777" w:rsidR="00EE412B" w:rsidRDefault="00EE41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E727CC6" w14:textId="77777777" w:rsidR="00EE412B" w:rsidRDefault="00EE412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8513B25"/>
    <w:multiLevelType w:val="multilevel"/>
    <w:tmpl w:val="5B8808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5FC104B"/>
    <w:multiLevelType w:val="multilevel"/>
    <w:tmpl w:val="0D2A6C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C314078"/>
    <w:multiLevelType w:val="multilevel"/>
    <w:tmpl w:val="E75694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041E67"/>
    <w:multiLevelType w:val="multilevel"/>
    <w:tmpl w:val="3A7AA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006EFE"/>
    <w:multiLevelType w:val="multilevel"/>
    <w:tmpl w:val="B33A2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312EA6"/>
    <w:multiLevelType w:val="multilevel"/>
    <w:tmpl w:val="B7141C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73D511D"/>
    <w:multiLevelType w:val="multilevel"/>
    <w:tmpl w:val="7DDAA9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84061301">
    <w:abstractNumId w:val="0"/>
  </w:num>
  <w:num w:numId="2" w16cid:durableId="1496070066">
    <w:abstractNumId w:val="4"/>
  </w:num>
  <w:num w:numId="3" w16cid:durableId="674068622">
    <w:abstractNumId w:val="3"/>
  </w:num>
  <w:num w:numId="4" w16cid:durableId="1296905603">
    <w:abstractNumId w:val="9"/>
  </w:num>
  <w:num w:numId="5" w16cid:durableId="1771200790">
    <w:abstractNumId w:val="6"/>
  </w:num>
  <w:num w:numId="6" w16cid:durableId="729034853">
    <w:abstractNumId w:val="5"/>
  </w:num>
  <w:num w:numId="7" w16cid:durableId="1210417007">
    <w:abstractNumId w:val="1"/>
  </w:num>
  <w:num w:numId="8" w16cid:durableId="30883503">
    <w:abstractNumId w:val="2"/>
  </w:num>
  <w:num w:numId="9" w16cid:durableId="81411053">
    <w:abstractNumId w:val="8"/>
  </w:num>
  <w:num w:numId="10" w16cid:durableId="1283077672">
    <w:abstractNumId w:val="7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90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12B"/>
    <w:rsid w:val="001A44F3"/>
    <w:rsid w:val="0053344B"/>
    <w:rsid w:val="006B20C7"/>
    <w:rsid w:val="0072726F"/>
    <w:rsid w:val="00B9568F"/>
    <w:rsid w:val="00DD7E1C"/>
    <w:rsid w:val="00EE4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08E337"/>
  <w15:docId w15:val="{EBD966C2-7D0B-9849-94F2-517D018AB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1A44F3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4F3"/>
    <w:pPr>
      <w:keepNext/>
      <w:keepLines/>
      <w:spacing w:before="360" w:after="80"/>
      <w:outlineLvl w:val="0"/>
    </w:pPr>
    <w:rPr>
      <w:rFonts w:eastAsiaTheme="majorEastAsia"/>
      <w:b/>
      <w:bCs/>
      <w:color w:val="9BBB59" w:themeColor="accent3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44F3"/>
    <w:pPr>
      <w:keepNext/>
      <w:keepLines/>
      <w:spacing w:before="160" w:after="80"/>
      <w:outlineLvl w:val="1"/>
    </w:pPr>
    <w:rPr>
      <w:rFonts w:eastAsiaTheme="majorEastAsia"/>
      <w:i/>
      <w:iCs/>
      <w:color w:val="9BBB59" w:themeColor="accent3"/>
    </w:rPr>
  </w:style>
  <w:style w:type="paragraph" w:styleId="Heading3">
    <w:name w:val="heading 3"/>
    <w:aliases w:val="Caption/Cutline/Citation"/>
    <w:basedOn w:val="Heading2"/>
    <w:next w:val="Normal"/>
    <w:link w:val="Heading3Char"/>
    <w:uiPriority w:val="9"/>
    <w:unhideWhenUsed/>
    <w:qFormat/>
    <w:rsid w:val="001A44F3"/>
    <w:pPr>
      <w:outlineLvl w:val="2"/>
    </w:pPr>
    <w:rPr>
      <w:color w:val="000000" w:themeColor="text1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44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44F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44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44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44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44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1A44F3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A44F3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1A44F3"/>
    <w:pPr>
      <w:spacing w:after="80" w:line="240" w:lineRule="auto"/>
      <w:contextualSpacing/>
    </w:pPr>
    <w:rPr>
      <w:rFonts w:eastAsiaTheme="majorEastAsia"/>
      <w:b/>
      <w:bCs/>
      <w:caps/>
      <w:spacing w:val="-10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44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44F3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44F3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44F3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1A44F3"/>
    <w:rPr>
      <w:rFonts w:eastAsiaTheme="majorEastAsia"/>
      <w:b/>
      <w:bCs/>
      <w:color w:val="9BBB59" w:themeColor="accent3"/>
      <w:kern w:val="2"/>
      <w:lang w:val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1A44F3"/>
    <w:rPr>
      <w:rFonts w:eastAsiaTheme="majorEastAsia"/>
      <w:i/>
      <w:iCs/>
      <w:color w:val="9BBB59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1A44F3"/>
    <w:rPr>
      <w:rFonts w:eastAsiaTheme="majorEastAsia"/>
      <w:i/>
      <w:iCs/>
      <w:color w:val="000000" w:themeColor="text1"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44F3"/>
    <w:rPr>
      <w:rFonts w:eastAsiaTheme="majorEastAsia" w:cstheme="majorBidi"/>
      <w:i/>
      <w:iCs/>
      <w:color w:val="365F91" w:themeColor="accent1" w:themeShade="BF"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44F3"/>
    <w:rPr>
      <w:rFonts w:eastAsiaTheme="majorEastAsia" w:cstheme="majorBidi"/>
      <w:color w:val="365F9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44F3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1A44F3"/>
    <w:rPr>
      <w:rFonts w:eastAsiaTheme="majorEastAsia"/>
      <w:b/>
      <w:bCs/>
      <w:caps/>
      <w:spacing w:val="-10"/>
      <w:kern w:val="28"/>
      <w:sz w:val="32"/>
      <w:szCs w:val="32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1A44F3"/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1A44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44F3"/>
    <w:rPr>
      <w:rFonts w:eastAsiaTheme="minorHAnsi"/>
      <w:i/>
      <w:iCs/>
      <w:color w:val="404040" w:themeColor="text1" w:themeTint="BF"/>
      <w:kern w:val="2"/>
      <w:lang w:val="en-US"/>
      <w14:ligatures w14:val="standardContextual"/>
    </w:rPr>
  </w:style>
  <w:style w:type="paragraph" w:styleId="ListParagraph">
    <w:name w:val="List Paragraph"/>
    <w:basedOn w:val="Normal"/>
    <w:uiPriority w:val="34"/>
    <w:qFormat/>
    <w:rsid w:val="001A44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44F3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44F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44F3"/>
    <w:rPr>
      <w:rFonts w:eastAsiaTheme="minorHAnsi"/>
      <w:i/>
      <w:iCs/>
      <w:color w:val="365F91" w:themeColor="accent1" w:themeShade="BF"/>
      <w:kern w:val="2"/>
      <w:lang w:val="en-US"/>
      <w14:ligatures w14:val="standardContextual"/>
    </w:rPr>
  </w:style>
  <w:style w:type="character" w:styleId="IntenseReference">
    <w:name w:val="Intense Reference"/>
    <w:basedOn w:val="DefaultParagraphFont"/>
    <w:uiPriority w:val="32"/>
    <w:qFormat/>
    <w:rsid w:val="001A44F3"/>
    <w:rPr>
      <w:b/>
      <w:bCs/>
      <w:smallCaps/>
      <w:color w:val="365F9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1A44F3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1A44F3"/>
    <w:rPr>
      <w:rFonts w:eastAsiaTheme="minorHAnsi"/>
      <w:b/>
      <w:bCs/>
      <w:caps/>
      <w:kern w:val="2"/>
      <w:lang w:val="en-US"/>
      <w14:ligatures w14:val="standardContextual"/>
    </w:rPr>
  </w:style>
  <w:style w:type="paragraph" w:customStyle="1" w:styleId="BlockQuote">
    <w:name w:val="Block Quote"/>
    <w:basedOn w:val="Normal"/>
    <w:qFormat/>
    <w:rsid w:val="001A44F3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1A44F3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A44F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A44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4F3"/>
    <w:rPr>
      <w:rFonts w:eastAsiaTheme="minorHAnsi"/>
      <w:kern w:val="2"/>
      <w:lang w:val="en-US"/>
      <w14:ligatures w14:val="standardContextual"/>
    </w:rPr>
  </w:style>
  <w:style w:type="paragraph" w:customStyle="1" w:styleId="AnswerKey">
    <w:name w:val="Answer Key"/>
    <w:basedOn w:val="Normal"/>
    <w:qFormat/>
    <w:rsid w:val="001A44F3"/>
    <w:rPr>
      <w:color w:val="4BACC6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Horizont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Horizontal Template 2025.dotx</Template>
  <TotalTime>1</TotalTime>
  <Pages>4</Pages>
  <Words>189</Words>
  <Characters>799</Characters>
  <Application>Microsoft Office Word</Application>
  <DocSecurity>0</DocSecurity>
  <Lines>44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Pupose in Our Stars</vt:lpstr>
    </vt:vector>
  </TitlesOfParts>
  <Manager/>
  <Company/>
  <LinksUpToDate>false</LinksUpToDate>
  <CharactersWithSpaces>964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Purpose in Our Stars</dc:title>
  <dc:subject/>
  <dc:creator>K20 Center</dc:creator>
  <cp:keywords/>
  <dc:description/>
  <cp:lastModifiedBy>Gracia, Ann M.</cp:lastModifiedBy>
  <cp:revision>3</cp:revision>
  <cp:lastPrinted>2026-07-08T15:45:00Z</cp:lastPrinted>
  <dcterms:created xsi:type="dcterms:W3CDTF">2026-07-08T15:45:00Z</dcterms:created>
  <dcterms:modified xsi:type="dcterms:W3CDTF">2026-07-08T15:45:00Z</dcterms:modified>
  <cp:category/>
</cp:coreProperties>
</file>