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58CFCE2" w14:textId="77777777" w:rsidR="00E84D44" w:rsidRPr="00567C93" w:rsidRDefault="00E84D44" w:rsidP="00E84D44">
      <w:pPr>
        <w:pStyle w:val="Header"/>
        <w:rPr>
          <w:rFonts w:asciiTheme="majorHAnsi" w:hAnsiTheme="majorHAnsi" w:cstheme="majorHAnsi"/>
          <w:b/>
          <w:bCs/>
          <w:sz w:val="32"/>
          <w:szCs w:val="32"/>
        </w:rPr>
      </w:pPr>
      <w:r w:rsidRPr="00567C93">
        <w:rPr>
          <w:rFonts w:asciiTheme="majorHAnsi" w:hAnsiTheme="majorHAnsi" w:cstheme="majorHAnsi"/>
          <w:b/>
          <w:bCs/>
          <w:sz w:val="32"/>
          <w:szCs w:val="32"/>
        </w:rPr>
        <w:t>MANIFEST DESTINY</w:t>
      </w:r>
      <w:r>
        <w:rPr>
          <w:rFonts w:asciiTheme="majorHAnsi" w:hAnsiTheme="majorHAnsi" w:cstheme="majorHAnsi"/>
          <w:b/>
          <w:bCs/>
          <w:sz w:val="32"/>
          <w:szCs w:val="32"/>
        </w:rPr>
        <w:t xml:space="preserve"> DISPUTED</w:t>
      </w:r>
    </w:p>
    <w:p w14:paraId="7CCE2B10" w14:textId="77777777" w:rsidR="00E84D44" w:rsidRDefault="00E84D44" w:rsidP="00E84D44">
      <w:pPr>
        <w:ind w:right="600"/>
        <w:rPr>
          <w:rFonts w:ascii="Calibri" w:eastAsia="Calibri" w:hAnsi="Calibri" w:cs="Calibri"/>
          <w:b/>
          <w:sz w:val="24"/>
          <w:szCs w:val="24"/>
        </w:rPr>
      </w:pPr>
    </w:p>
    <w:p w14:paraId="0C56F12A" w14:textId="77777777" w:rsidR="00E84D44" w:rsidRDefault="00E84D44" w:rsidP="00E84D44">
      <w:pPr>
        <w:ind w:right="6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Document 1: </w:t>
      </w:r>
      <w:r>
        <w:rPr>
          <w:rFonts w:ascii="Calibri" w:eastAsia="Calibri" w:hAnsi="Calibri" w:cs="Calibri"/>
          <w:sz w:val="24"/>
          <w:szCs w:val="24"/>
        </w:rPr>
        <w:t xml:space="preserve">Map of the territories occupied by various Native American tribes during the 1800s. </w:t>
      </w:r>
    </w:p>
    <w:p w14:paraId="7E6E7E8B" w14:textId="77777777" w:rsidR="00E84D44" w:rsidRDefault="00E84D44" w:rsidP="00E84D44">
      <w:pPr>
        <w:ind w:right="600"/>
        <w:rPr>
          <w:rFonts w:ascii="Calibri" w:eastAsia="Calibri" w:hAnsi="Calibri" w:cs="Calibri"/>
        </w:rPr>
      </w:pPr>
    </w:p>
    <w:p w14:paraId="6FF993BA" w14:textId="77777777" w:rsidR="00E84D44" w:rsidRDefault="00E84D44" w:rsidP="00E84D44">
      <w:pPr>
        <w:ind w:right="600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noProof/>
        </w:rPr>
        <w:drawing>
          <wp:inline distT="114300" distB="114300" distL="114300" distR="114300" wp14:anchorId="003BC3E5" wp14:editId="0FD6DE25">
            <wp:extent cx="5943600" cy="3552825"/>
            <wp:effectExtent l="0" t="0" r="0" b="0"/>
            <wp:docPr id="48" name="image2.png" descr="A close up of a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t="12825" b="124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2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A542E0" w14:textId="77777777" w:rsidR="00E84D44" w:rsidRDefault="00E84D44" w:rsidP="00E84D44">
      <w:pPr>
        <w:ind w:right="600"/>
        <w:rPr>
          <w:rFonts w:ascii="Calibri" w:eastAsia="Calibri" w:hAnsi="Calibri" w:cs="Calibri"/>
          <w:b/>
        </w:rPr>
      </w:pPr>
    </w:p>
    <w:p w14:paraId="63037266" w14:textId="77777777" w:rsidR="00E84D44" w:rsidRDefault="00E84D44" w:rsidP="00E84D44">
      <w:pPr>
        <w:ind w:right="6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Document 2: </w:t>
      </w:r>
      <w:r>
        <w:rPr>
          <w:rFonts w:ascii="Calibri" w:eastAsia="Calibri" w:hAnsi="Calibri" w:cs="Calibri"/>
          <w:sz w:val="24"/>
          <w:szCs w:val="24"/>
        </w:rPr>
        <w:t xml:space="preserve">Map of the United States in 1840. </w:t>
      </w:r>
    </w:p>
    <w:p w14:paraId="1648A9E5" w14:textId="77777777" w:rsidR="00E84D44" w:rsidRDefault="00E84D44" w:rsidP="00E84D44">
      <w:pPr>
        <w:widowControl w:val="0"/>
        <w:spacing w:line="259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noProof/>
          <w:sz w:val="24"/>
          <w:szCs w:val="24"/>
        </w:rPr>
        <w:drawing>
          <wp:inline distT="19050" distB="19050" distL="19050" distR="19050" wp14:anchorId="4114DC87" wp14:editId="585CF9E5">
            <wp:extent cx="4672013" cy="3038633"/>
            <wp:effectExtent l="0" t="0" r="0" b="0"/>
            <wp:docPr id="49" name="image3.png" descr="A close up of a map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l="32773"/>
                    <a:stretch>
                      <a:fillRect/>
                    </a:stretch>
                  </pic:blipFill>
                  <pic:spPr>
                    <a:xfrm>
                      <a:off x="0" y="0"/>
                      <a:ext cx="4672013" cy="30386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AA6CD0" w14:textId="77777777" w:rsidR="00E84D44" w:rsidRDefault="00E84D44" w:rsidP="00E84D44">
      <w:pPr>
        <w:widowControl w:val="0"/>
        <w:spacing w:line="259" w:lineRule="auto"/>
        <w:rPr>
          <w:rFonts w:ascii="Calibri" w:eastAsia="Calibri" w:hAnsi="Calibri" w:cs="Calibri"/>
          <w:b/>
          <w:sz w:val="24"/>
          <w:szCs w:val="24"/>
        </w:rPr>
      </w:pPr>
    </w:p>
    <w:p w14:paraId="311D515D" w14:textId="77777777" w:rsidR="00E84D44" w:rsidRPr="00D6195C" w:rsidRDefault="00E84D44" w:rsidP="00E84D44">
      <w:pPr>
        <w:widowControl w:val="0"/>
        <w:spacing w:line="259" w:lineRule="auto"/>
        <w:rPr>
          <w:rFonts w:ascii="Calibri" w:eastAsia="Calibri" w:hAnsi="Calibri" w:cs="Calibri"/>
          <w:sz w:val="24"/>
          <w:szCs w:val="24"/>
        </w:rPr>
      </w:pPr>
      <w:r w:rsidRPr="00D6195C">
        <w:rPr>
          <w:rFonts w:ascii="Calibri" w:eastAsia="Calibri" w:hAnsi="Calibri" w:cs="Calibri"/>
          <w:b/>
          <w:sz w:val="24"/>
          <w:szCs w:val="24"/>
        </w:rPr>
        <w:t xml:space="preserve">Document 3: </w:t>
      </w:r>
      <w:r w:rsidRPr="00D6195C">
        <w:rPr>
          <w:rFonts w:ascii="Calibri" w:eastAsia="Calibri" w:hAnsi="Calibri" w:cs="Calibri"/>
          <w:bCs/>
          <w:sz w:val="24"/>
          <w:szCs w:val="24"/>
        </w:rPr>
        <w:t xml:space="preserve">In 1837, </w:t>
      </w:r>
      <w:r w:rsidRPr="00D6195C">
        <w:rPr>
          <w:rFonts w:ascii="Calibri" w:eastAsia="Calibri" w:hAnsi="Calibri" w:cs="Calibri"/>
          <w:sz w:val="24"/>
          <w:szCs w:val="24"/>
        </w:rPr>
        <w:t xml:space="preserve">William E. Channing, Unitarian minister, wrote to Henry Clay, </w:t>
      </w:r>
      <w:r>
        <w:rPr>
          <w:rFonts w:ascii="Calibri" w:eastAsia="Calibri" w:hAnsi="Calibri" w:cs="Calibri"/>
          <w:sz w:val="24"/>
          <w:szCs w:val="24"/>
        </w:rPr>
        <w:t xml:space="preserve">a </w:t>
      </w:r>
      <w:r w:rsidRPr="00D6195C">
        <w:rPr>
          <w:rFonts w:ascii="Calibri" w:eastAsia="Calibri" w:hAnsi="Calibri" w:cs="Calibri"/>
          <w:sz w:val="24"/>
          <w:szCs w:val="24"/>
        </w:rPr>
        <w:t>US Senator and former Republican nominee for president</w:t>
      </w:r>
      <w:r>
        <w:rPr>
          <w:rFonts w:ascii="Calibri" w:eastAsia="Calibri" w:hAnsi="Calibri" w:cs="Calibri"/>
          <w:sz w:val="24"/>
          <w:szCs w:val="24"/>
        </w:rPr>
        <w:t xml:space="preserve"> who </w:t>
      </w:r>
      <w:r w:rsidRPr="00D6195C">
        <w:rPr>
          <w:rFonts w:ascii="Calibri" w:eastAsia="Calibri" w:hAnsi="Calibri" w:cs="Calibri"/>
          <w:sz w:val="24"/>
          <w:szCs w:val="24"/>
        </w:rPr>
        <w:t>was opposed to expansionism. Channing wrote:</w:t>
      </w:r>
    </w:p>
    <w:p w14:paraId="4CC7228B" w14:textId="77777777" w:rsidR="00E84D44" w:rsidRDefault="00E84D44" w:rsidP="00E84D44">
      <w:pPr>
        <w:ind w:right="600"/>
        <w:rPr>
          <w:rFonts w:ascii="Calibri" w:eastAsia="Calibri" w:hAnsi="Calibri" w:cs="Calibri"/>
        </w:rPr>
      </w:pPr>
    </w:p>
    <w:p w14:paraId="0E850C76" w14:textId="77777777" w:rsidR="00E84D44" w:rsidRDefault="00E84D44" w:rsidP="00E84D44">
      <w:pPr>
        <w:ind w:left="600" w:right="600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It is [past] time that we [, the United States] should…[show] restraint. Possessed of [land], [big] enough for the growth of ages, it is time for us to stop [taking land] and [conquering].</w:t>
      </w:r>
    </w:p>
    <w:p w14:paraId="213BB5CE" w14:textId="77777777" w:rsidR="00E84D44" w:rsidRDefault="00E84D44" w:rsidP="00E84D44">
      <w:pPr>
        <w:ind w:left="600" w:right="600"/>
        <w:rPr>
          <w:rFonts w:ascii="Calibri" w:eastAsia="Calibri" w:hAnsi="Calibri" w:cs="Calibri"/>
          <w:i/>
        </w:rPr>
      </w:pPr>
    </w:p>
    <w:p w14:paraId="0ABA5663" w14:textId="77777777" w:rsidR="00E84D44" w:rsidRDefault="00E84D44" w:rsidP="00E84D44">
      <w:pPr>
        <w:ind w:left="600" w:right="600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It is sometimes said, that ... the Indians have melted before the white man, and the mixed, degraded race of Mexico must melt before the [white man]. Away with [these false arguments]! </w:t>
      </w:r>
    </w:p>
    <w:p w14:paraId="2990D06F" w14:textId="77777777" w:rsidR="00E84D44" w:rsidRDefault="00E84D44" w:rsidP="00E84D44">
      <w:pPr>
        <w:ind w:left="600" w:right="600"/>
        <w:rPr>
          <w:rFonts w:ascii="Calibri" w:eastAsia="Calibri" w:hAnsi="Calibri" w:cs="Calibri"/>
          <w:i/>
        </w:rPr>
      </w:pPr>
    </w:p>
    <w:p w14:paraId="3398FC34" w14:textId="77777777" w:rsidR="00E84D44" w:rsidRDefault="00E84D44" w:rsidP="00E84D44">
      <w:pPr>
        <w:ind w:left="600" w:right="600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There is no necessity for crime. There is no fate to justify [greedy] nations, any more than to justify gamblers and robbers, in plunder. We boast of the progress of society, [but] this progress [substitutes] reason and moral principle for the sway of brute force.</w:t>
      </w:r>
    </w:p>
    <w:p w14:paraId="0F10347B" w14:textId="77777777" w:rsidR="00E84D44" w:rsidRDefault="00E84D44" w:rsidP="00E84D44">
      <w:pPr>
        <w:widowControl w:val="0"/>
        <w:spacing w:line="259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tbl>
      <w:tblPr>
        <w:tblStyle w:val="a"/>
        <w:tblpPr w:leftFromText="180" w:rightFromText="180" w:vertAnchor="text" w:horzAnchor="margin" w:tblpXSpec="center" w:tblpY="187"/>
        <w:tblW w:w="110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78"/>
        <w:gridCol w:w="3678"/>
        <w:gridCol w:w="3680"/>
      </w:tblGrid>
      <w:tr w:rsidR="00E84D44" w14:paraId="29CA8D3C" w14:textId="77777777" w:rsidTr="00756E36">
        <w:trPr>
          <w:trHeight w:val="447"/>
        </w:trPr>
        <w:tc>
          <w:tcPr>
            <w:tcW w:w="11036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A0123" w14:textId="77777777" w:rsidR="00E84D44" w:rsidRDefault="00E84D44" w:rsidP="00756E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Opposition to Manifest Destiny</w:t>
            </w:r>
          </w:p>
        </w:tc>
      </w:tr>
      <w:tr w:rsidR="00E84D44" w14:paraId="2E80926F" w14:textId="77777777" w:rsidTr="00756E36">
        <w:trPr>
          <w:trHeight w:val="294"/>
        </w:trPr>
        <w:tc>
          <w:tcPr>
            <w:tcW w:w="3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8F177" w14:textId="77777777" w:rsidR="00E84D44" w:rsidRDefault="00E84D44" w:rsidP="00756E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Document 1</w:t>
            </w:r>
          </w:p>
        </w:tc>
        <w:tc>
          <w:tcPr>
            <w:tcW w:w="3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444B0" w14:textId="77777777" w:rsidR="00E84D44" w:rsidRDefault="00E84D44" w:rsidP="00756E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Document 2</w:t>
            </w:r>
          </w:p>
        </w:tc>
        <w:tc>
          <w:tcPr>
            <w:tcW w:w="3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7BE156" w14:textId="77777777" w:rsidR="00E84D44" w:rsidRDefault="00E84D44" w:rsidP="00756E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Document 3</w:t>
            </w:r>
          </w:p>
        </w:tc>
      </w:tr>
      <w:tr w:rsidR="00E84D44" w14:paraId="0B467DE9" w14:textId="77777777" w:rsidTr="00756E36">
        <w:trPr>
          <w:trHeight w:val="22"/>
        </w:trPr>
        <w:tc>
          <w:tcPr>
            <w:tcW w:w="3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E7F46" w14:textId="77777777" w:rsidR="00E84D44" w:rsidRDefault="00E84D44" w:rsidP="00756E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30E556D4" w14:textId="77777777" w:rsidR="00E84D44" w:rsidRDefault="00E84D44" w:rsidP="00756E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6940D7E8" w14:textId="77777777" w:rsidR="00E84D44" w:rsidRDefault="00E84D44" w:rsidP="00756E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77A7D7C3" w14:textId="77777777" w:rsidR="00E84D44" w:rsidRDefault="00E84D44" w:rsidP="00756E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7D0D5709" w14:textId="77777777" w:rsidR="00E84D44" w:rsidRDefault="00E84D44" w:rsidP="00756E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03D0F693" w14:textId="77777777" w:rsidR="00E84D44" w:rsidRDefault="00E84D44" w:rsidP="00756E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02901416" w14:textId="77777777" w:rsidR="00E84D44" w:rsidRDefault="00E84D44" w:rsidP="00756E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6C5F49AF" w14:textId="77777777" w:rsidR="00E84D44" w:rsidRDefault="00E84D44" w:rsidP="00756E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1E9AB989" w14:textId="77777777" w:rsidR="00E84D44" w:rsidRDefault="00E84D44" w:rsidP="00756E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30CC8A06" w14:textId="77777777" w:rsidR="00E84D44" w:rsidRDefault="00E84D44" w:rsidP="00756E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31D7C612" w14:textId="77777777" w:rsidR="00E84D44" w:rsidRDefault="00E84D44" w:rsidP="00756E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3DD67BBA" w14:textId="77777777" w:rsidR="00E84D44" w:rsidRDefault="00E84D44" w:rsidP="00756E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68556A95" w14:textId="77777777" w:rsidR="00E84D44" w:rsidRDefault="00E84D44" w:rsidP="00756E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2FE6B211" w14:textId="77777777" w:rsidR="00E84D44" w:rsidRDefault="00E84D44" w:rsidP="00756E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404A0B25" w14:textId="77777777" w:rsidR="00E84D44" w:rsidRDefault="00E84D44" w:rsidP="00756E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739A6387" w14:textId="77777777" w:rsidR="00E84D44" w:rsidRDefault="00E84D44" w:rsidP="00756E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04E93120" w14:textId="77777777" w:rsidR="00E84D44" w:rsidRDefault="00E84D44" w:rsidP="00756E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010E4E81" w14:textId="77777777" w:rsidR="00E84D44" w:rsidRDefault="00E84D44" w:rsidP="00756E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1CE64EFB" w14:textId="77777777" w:rsidR="00E84D44" w:rsidRDefault="00E84D44" w:rsidP="00756E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4A70BBCA" w14:textId="77777777" w:rsidR="00E84D44" w:rsidRDefault="00E84D44" w:rsidP="00756E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61E11A19" w14:textId="77777777" w:rsidR="00E84D44" w:rsidRDefault="00E84D44" w:rsidP="00756E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3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B30DD9" w14:textId="77777777" w:rsidR="00E84D44" w:rsidRDefault="00E84D44" w:rsidP="00756E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3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6EC5D" w14:textId="77777777" w:rsidR="00E84D44" w:rsidRDefault="00E84D44" w:rsidP="00756E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</w:tbl>
    <w:p w14:paraId="2A590A1E" w14:textId="77777777" w:rsidR="00E84D44" w:rsidRDefault="00E84D44" w:rsidP="00E84D44">
      <w:pPr>
        <w:widowControl w:val="0"/>
        <w:spacing w:line="259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34E5FCC3" w14:textId="77777777" w:rsidR="00E84D44" w:rsidRDefault="00E84D44" w:rsidP="00E84D44">
      <w:pPr>
        <w:widowControl w:val="0"/>
        <w:spacing w:line="259" w:lineRule="auto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Sources:</w:t>
      </w:r>
      <w:r>
        <w:rPr>
          <w:rFonts w:ascii="Calibri" w:eastAsia="Calibri" w:hAnsi="Calibri" w:cs="Calibri"/>
          <w:i/>
          <w:sz w:val="24"/>
          <w:szCs w:val="24"/>
        </w:rPr>
        <w:t xml:space="preserve"> </w:t>
      </w:r>
    </w:p>
    <w:p w14:paraId="761E92D6" w14:textId="77777777" w:rsidR="00E84D44" w:rsidRDefault="00E84D44" w:rsidP="00E84D44">
      <w:pPr>
        <w:widowControl w:val="0"/>
        <w:spacing w:line="259" w:lineRule="auto"/>
        <w:rPr>
          <w:rFonts w:ascii="Calibri" w:eastAsia="Calibri" w:hAnsi="Calibri" w:cs="Calibri"/>
          <w:i/>
          <w:sz w:val="24"/>
          <w:szCs w:val="24"/>
        </w:rPr>
      </w:pPr>
    </w:p>
    <w:p w14:paraId="0DF41F52" w14:textId="77777777" w:rsidR="00E84D44" w:rsidRPr="00D6195C" w:rsidRDefault="00E84D44" w:rsidP="00E84D44">
      <w:pPr>
        <w:widowControl w:val="0"/>
        <w:spacing w:line="259" w:lineRule="auto"/>
        <w:rPr>
          <w:rFonts w:ascii="Calibri" w:eastAsia="Calibri" w:hAnsi="Calibri" w:cs="Calibri"/>
          <w:iCs/>
          <w:sz w:val="24"/>
          <w:szCs w:val="24"/>
        </w:rPr>
      </w:pPr>
      <w:r w:rsidRPr="00D6195C">
        <w:rPr>
          <w:rFonts w:ascii="Calibri" w:eastAsia="Calibri" w:hAnsi="Calibri" w:cs="Calibri"/>
          <w:iCs/>
          <w:sz w:val="24"/>
          <w:szCs w:val="24"/>
        </w:rPr>
        <w:t>Map of the Plains Indians. Retrieved from: https://americanhistory.si.edu/buffalo/map.html</w:t>
      </w:r>
    </w:p>
    <w:p w14:paraId="69623EC4" w14:textId="77777777" w:rsidR="00E84D44" w:rsidRPr="00D6195C" w:rsidRDefault="00E84D44" w:rsidP="00E84D44">
      <w:pPr>
        <w:widowControl w:val="0"/>
        <w:spacing w:line="259" w:lineRule="auto"/>
        <w:rPr>
          <w:rFonts w:ascii="Calibri" w:eastAsia="Calibri" w:hAnsi="Calibri" w:cs="Calibri"/>
          <w:iCs/>
          <w:sz w:val="24"/>
          <w:szCs w:val="24"/>
        </w:rPr>
      </w:pPr>
    </w:p>
    <w:p w14:paraId="790EC4F5" w14:textId="77777777" w:rsidR="00E84D44" w:rsidRPr="00D6195C" w:rsidRDefault="00E84D44" w:rsidP="00E84D44">
      <w:pPr>
        <w:widowControl w:val="0"/>
        <w:spacing w:line="259" w:lineRule="auto"/>
        <w:rPr>
          <w:iCs/>
        </w:rPr>
      </w:pPr>
      <w:r w:rsidRPr="00D6195C">
        <w:rPr>
          <w:rFonts w:ascii="Calibri" w:eastAsia="Calibri" w:hAnsi="Calibri" w:cs="Calibri"/>
          <w:iCs/>
          <w:sz w:val="24"/>
          <w:szCs w:val="24"/>
        </w:rPr>
        <w:t>U.S. Territorial Growth 1840. Retrieved from: https://commons.wikimedia.org/wiki/File:USA_</w:t>
      </w:r>
    </w:p>
    <w:p w14:paraId="46A6F073" w14:textId="77777777" w:rsidR="00E84D44" w:rsidRPr="00D6195C" w:rsidRDefault="00E84D44" w:rsidP="00E84D44">
      <w:pPr>
        <w:widowControl w:val="0"/>
        <w:spacing w:line="259" w:lineRule="auto"/>
        <w:rPr>
          <w:rFonts w:ascii="Calibri" w:eastAsia="Calibri" w:hAnsi="Calibri" w:cs="Calibri"/>
          <w:iCs/>
          <w:sz w:val="24"/>
          <w:szCs w:val="24"/>
        </w:rPr>
      </w:pPr>
      <w:r w:rsidRPr="00D6195C">
        <w:rPr>
          <w:rFonts w:ascii="Calibri" w:eastAsia="Calibri" w:hAnsi="Calibri" w:cs="Calibri"/>
          <w:iCs/>
          <w:sz w:val="24"/>
          <w:szCs w:val="24"/>
        </w:rPr>
        <w:t>Territorial_Growth_1840.jpg</w:t>
      </w:r>
    </w:p>
    <w:p w14:paraId="0D6358F4" w14:textId="77777777" w:rsidR="00E84D44" w:rsidRPr="00D6195C" w:rsidRDefault="00E84D44" w:rsidP="00E84D44">
      <w:pPr>
        <w:widowControl w:val="0"/>
        <w:spacing w:line="259" w:lineRule="auto"/>
        <w:rPr>
          <w:rFonts w:ascii="Calibri" w:eastAsia="Calibri" w:hAnsi="Calibri" w:cs="Calibri"/>
          <w:iCs/>
          <w:sz w:val="24"/>
          <w:szCs w:val="24"/>
        </w:rPr>
      </w:pPr>
    </w:p>
    <w:p w14:paraId="37582EB4" w14:textId="77777777" w:rsidR="00E84D44" w:rsidRPr="00D6195C" w:rsidRDefault="00E84D44" w:rsidP="00E84D44">
      <w:pPr>
        <w:widowControl w:val="0"/>
        <w:spacing w:line="259" w:lineRule="auto"/>
        <w:rPr>
          <w:rFonts w:ascii="Calibri" w:eastAsia="Calibri" w:hAnsi="Calibri" w:cs="Calibri"/>
          <w:iCs/>
          <w:sz w:val="24"/>
          <w:szCs w:val="24"/>
        </w:rPr>
      </w:pPr>
      <w:proofErr w:type="spellStart"/>
      <w:r w:rsidRPr="00D6195C">
        <w:rPr>
          <w:rFonts w:ascii="Calibri" w:eastAsia="Calibri" w:hAnsi="Calibri" w:cs="Calibri"/>
          <w:iCs/>
          <w:sz w:val="24"/>
          <w:szCs w:val="24"/>
        </w:rPr>
        <w:t>Lubbrage</w:t>
      </w:r>
      <w:proofErr w:type="spellEnd"/>
      <w:r w:rsidRPr="00D6195C">
        <w:rPr>
          <w:rFonts w:ascii="Calibri" w:eastAsia="Calibri" w:hAnsi="Calibri" w:cs="Calibri"/>
          <w:iCs/>
          <w:sz w:val="24"/>
          <w:szCs w:val="24"/>
        </w:rPr>
        <w:t xml:space="preserve">, M. (2012). Manifest destiny. Essays. </w:t>
      </w:r>
      <w:r w:rsidRPr="00D6195C">
        <w:rPr>
          <w:rFonts w:ascii="Calibri" w:eastAsia="Calibri" w:hAnsi="Calibri" w:cs="Calibri"/>
          <w:i/>
          <w:sz w:val="24"/>
          <w:szCs w:val="24"/>
        </w:rPr>
        <w:t>American history: from revolution to reconstruction and beyond.</w:t>
      </w:r>
      <w:r w:rsidRPr="00D6195C">
        <w:rPr>
          <w:rFonts w:ascii="Calibri" w:eastAsia="Calibri" w:hAnsi="Calibri" w:cs="Calibri"/>
          <w:iCs/>
          <w:sz w:val="24"/>
          <w:szCs w:val="24"/>
        </w:rPr>
        <w:t xml:space="preserve"> Retrieved from: http://www.let.rug.nl/usa/essays/1801-1900/manifest-destiny/manifest-destiny---the-philosophy-that-created-a-nation.php#dis</w:t>
      </w:r>
    </w:p>
    <w:p w14:paraId="4D0493B8" w14:textId="77777777" w:rsidR="00E84D44" w:rsidRDefault="00E84D44" w:rsidP="00E84D44">
      <w:pPr>
        <w:widowControl w:val="0"/>
        <w:spacing w:line="259" w:lineRule="auto"/>
        <w:rPr>
          <w:rFonts w:ascii="Calibri" w:eastAsia="Calibri" w:hAnsi="Calibri" w:cs="Calibri"/>
          <w:i/>
          <w:sz w:val="24"/>
          <w:szCs w:val="24"/>
        </w:rPr>
      </w:pPr>
    </w:p>
    <w:p w14:paraId="43A3DC00" w14:textId="77777777" w:rsidR="00E84D44" w:rsidRDefault="00E84D44" w:rsidP="00E84D44">
      <w:pPr>
        <w:widowControl w:val="0"/>
        <w:spacing w:line="259" w:lineRule="auto"/>
        <w:rPr>
          <w:rFonts w:ascii="Calibri" w:eastAsia="Calibri" w:hAnsi="Calibri" w:cs="Calibri"/>
          <w:i/>
          <w:sz w:val="24"/>
          <w:szCs w:val="24"/>
        </w:rPr>
      </w:pPr>
    </w:p>
    <w:p w14:paraId="7ECFE600" w14:textId="1FE527A2" w:rsidR="009C0D23" w:rsidRPr="00E84D44" w:rsidRDefault="009C0D23" w:rsidP="00E84D44">
      <w:bookmarkStart w:id="0" w:name="_GoBack"/>
      <w:bookmarkEnd w:id="0"/>
    </w:p>
    <w:sectPr w:rsidR="009C0D23" w:rsidRPr="00E84D44">
      <w:headerReference w:type="even" r:id="rId10"/>
      <w:headerReference w:type="default" r:id="rId11"/>
      <w:footerReference w:type="default" r:id="rId12"/>
      <w:headerReference w:type="firs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3A684F" w14:textId="77777777" w:rsidR="00CA1A6C" w:rsidRDefault="00CA1A6C" w:rsidP="00293785">
      <w:pPr>
        <w:spacing w:line="240" w:lineRule="auto"/>
      </w:pPr>
      <w:r>
        <w:separator/>
      </w:r>
    </w:p>
  </w:endnote>
  <w:endnote w:type="continuationSeparator" w:id="0">
    <w:p w14:paraId="5583FBD0" w14:textId="77777777" w:rsidR="00CA1A6C" w:rsidRDefault="00CA1A6C" w:rsidP="002937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04ADC6" w14:textId="77777777" w:rsidR="00293785" w:rsidRDefault="00AC349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36C9D0A" wp14:editId="78D146E5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5B6DDD" w14:textId="77777777" w:rsidR="00293785" w:rsidRDefault="00CA1A6C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79C75E70D2FA9E4D86B37F28F9C13867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550A89">
                                <w:t>Manifest Destiny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6C9D0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" filled="f" stroked="f">
              <v:textbox>
                <w:txbxContent>
                  <w:p w14:paraId="165B6DDD" w14:textId="77777777" w:rsidR="00293785" w:rsidRDefault="00CA1A6C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79C75E70D2FA9E4D86B37F28F9C13867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550A89">
                          <w:t>Manifest Destiny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="00293785" w:rsidRPr="00293785">
      <w:rPr>
        <w:noProof/>
      </w:rPr>
      <w:drawing>
        <wp:anchor distT="0" distB="0" distL="114300" distR="114300" simplePos="0" relativeHeight="251648000" behindDoc="1" locked="0" layoutInCell="1" allowOverlap="1" wp14:anchorId="0F99BD39" wp14:editId="17FCFB44">
          <wp:simplePos x="0" y="0"/>
          <wp:positionH relativeFrom="column">
            <wp:posOffset>1028700</wp:posOffset>
          </wp:positionH>
          <wp:positionV relativeFrom="paragraph">
            <wp:posOffset>-212725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474247" w14:textId="77777777" w:rsidR="00CA1A6C" w:rsidRDefault="00CA1A6C" w:rsidP="00293785">
      <w:pPr>
        <w:spacing w:line="240" w:lineRule="auto"/>
      </w:pPr>
      <w:r>
        <w:separator/>
      </w:r>
    </w:p>
  </w:footnote>
  <w:footnote w:type="continuationSeparator" w:id="0">
    <w:p w14:paraId="66ED90BC" w14:textId="77777777" w:rsidR="00CA1A6C" w:rsidRDefault="00CA1A6C" w:rsidP="002937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B07204" w14:textId="77777777" w:rsidR="0073085E" w:rsidRDefault="0073085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8CF145" w14:textId="77777777" w:rsidR="0073085E" w:rsidRDefault="0073085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FF50E4" w14:textId="77777777" w:rsidR="0073085E" w:rsidRDefault="0073085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4"/>
  </w:num>
  <w:num w:numId="8">
    <w:abstractNumId w:val="8"/>
  </w:num>
  <w:num w:numId="9">
    <w:abstractNumId w:val="9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3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2E85"/>
    <w:rsid w:val="0004006F"/>
    <w:rsid w:val="00053775"/>
    <w:rsid w:val="0005619A"/>
    <w:rsid w:val="0011067E"/>
    <w:rsid w:val="0011259B"/>
    <w:rsid w:val="00116FDD"/>
    <w:rsid w:val="00125621"/>
    <w:rsid w:val="001D0BBF"/>
    <w:rsid w:val="001E1F85"/>
    <w:rsid w:val="001F125D"/>
    <w:rsid w:val="002345CC"/>
    <w:rsid w:val="00293785"/>
    <w:rsid w:val="002C0879"/>
    <w:rsid w:val="002C37B4"/>
    <w:rsid w:val="0036040A"/>
    <w:rsid w:val="003F217B"/>
    <w:rsid w:val="00446C13"/>
    <w:rsid w:val="005078B4"/>
    <w:rsid w:val="0053328A"/>
    <w:rsid w:val="00540FC6"/>
    <w:rsid w:val="00550A89"/>
    <w:rsid w:val="005511B6"/>
    <w:rsid w:val="00553C98"/>
    <w:rsid w:val="00572E85"/>
    <w:rsid w:val="00645D7F"/>
    <w:rsid w:val="00656940"/>
    <w:rsid w:val="00665274"/>
    <w:rsid w:val="00666C03"/>
    <w:rsid w:val="00686DAB"/>
    <w:rsid w:val="006C1853"/>
    <w:rsid w:val="006E1542"/>
    <w:rsid w:val="00721EA4"/>
    <w:rsid w:val="0073085E"/>
    <w:rsid w:val="00795260"/>
    <w:rsid w:val="007B055F"/>
    <w:rsid w:val="007E6F1D"/>
    <w:rsid w:val="00880013"/>
    <w:rsid w:val="008920A4"/>
    <w:rsid w:val="008F5386"/>
    <w:rsid w:val="00913172"/>
    <w:rsid w:val="00981106"/>
    <w:rsid w:val="00981E19"/>
    <w:rsid w:val="009B52E4"/>
    <w:rsid w:val="009C0D23"/>
    <w:rsid w:val="009D6E8D"/>
    <w:rsid w:val="00A101E8"/>
    <w:rsid w:val="00AC349E"/>
    <w:rsid w:val="00B92DBF"/>
    <w:rsid w:val="00BD119F"/>
    <w:rsid w:val="00C73EA1"/>
    <w:rsid w:val="00C8524A"/>
    <w:rsid w:val="00CA1A6C"/>
    <w:rsid w:val="00CC4F77"/>
    <w:rsid w:val="00CD3CF6"/>
    <w:rsid w:val="00CE336D"/>
    <w:rsid w:val="00D106FF"/>
    <w:rsid w:val="00D626EB"/>
    <w:rsid w:val="00DC7A6D"/>
    <w:rsid w:val="00E84D44"/>
    <w:rsid w:val="00ED24C8"/>
    <w:rsid w:val="00F377E2"/>
    <w:rsid w:val="00F50748"/>
    <w:rsid w:val="00F7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EFACA8"/>
  <w15:docId w15:val="{528C0ED5-7385-C344-ABA6-F9010B055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572E85"/>
    <w:pPr>
      <w:spacing w:after="0" w:line="276" w:lineRule="auto"/>
    </w:pPr>
    <w:rPr>
      <w:rFonts w:ascii="Arial" w:eastAsia="Arial" w:hAnsi="Arial" w:cs="Arial"/>
      <w:lang w:val="en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106FF"/>
    <w:pPr>
      <w:keepNext/>
      <w:keepLines/>
      <w:spacing w:before="200" w:after="120"/>
      <w:outlineLvl w:val="0"/>
    </w:pPr>
    <w:rPr>
      <w:rFonts w:asciiTheme="majorHAnsi" w:eastAsiaTheme="majorEastAsia" w:hAnsiTheme="majorHAnsi" w:cstheme="majorBidi"/>
      <w:b/>
      <w:color w:val="910D28" w:themeColor="accent1"/>
      <w:sz w:val="24"/>
      <w:szCs w:val="32"/>
      <w:shd w:val="clear" w:color="auto" w:fill="FFFFFF"/>
      <w:lang w:val="en-US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i/>
      <w:color w:val="910D28" w:themeColor="accent1"/>
      <w:sz w:val="24"/>
      <w:szCs w:val="26"/>
      <w:lang w:val="en-US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i/>
      <w:color w:val="3E5C61" w:themeColor="text2"/>
      <w:sz w:val="24"/>
      <w:szCs w:val="24"/>
      <w:lang w:val="en-US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  <w:sz w:val="24"/>
      <w:lang w:val="en-US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6C091D" w:themeColor="accent1" w:themeShade="BF"/>
      <w:sz w:val="24"/>
      <w:lang w:val="en-US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480613" w:themeColor="accent1" w:themeShade="7F"/>
      <w:sz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  <w:lang w:val="en-US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  <w:lang w:val="en-US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line="240" w:lineRule="auto"/>
    </w:pPr>
    <w:rPr>
      <w:rFonts w:asciiTheme="minorHAnsi" w:eastAsiaTheme="minorHAnsi" w:hAnsiTheme="minorHAnsi" w:cstheme="minorBidi"/>
      <w:sz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line="240" w:lineRule="auto"/>
    </w:pPr>
    <w:rPr>
      <w:rFonts w:asciiTheme="minorHAnsi" w:eastAsiaTheme="minorHAnsi" w:hAnsiTheme="minorHAnsi" w:cstheme="minorBidi"/>
      <w:sz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spacing w:after="120"/>
      <w:ind w:left="720" w:hanging="720"/>
    </w:pPr>
    <w:rPr>
      <w:rFonts w:asciiTheme="minorHAnsi" w:eastAsiaTheme="minorHAnsi" w:hAnsiTheme="minorHAnsi" w:cstheme="minorBidi"/>
      <w:i/>
      <w:color w:val="3E5C61"/>
      <w:sz w:val="18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line="240" w:lineRule="auto"/>
    </w:pPr>
    <w:rPr>
      <w:rFonts w:asciiTheme="minorHAnsi" w:eastAsiaTheme="minorHAnsi" w:hAnsiTheme="minorHAnsi" w:cstheme="minorBidi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after="120" w:line="240" w:lineRule="auto"/>
    </w:pPr>
    <w:rPr>
      <w:rFonts w:asciiTheme="minorHAnsi" w:eastAsiaTheme="minorHAnsi" w:hAnsiTheme="minorHAnsi" w:cstheme="minorBidi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  <w:pPr>
      <w:spacing w:after="120"/>
    </w:pPr>
    <w:rPr>
      <w:rFonts w:asciiTheme="minorHAnsi" w:eastAsiaTheme="minorHAnsi" w:hAnsiTheme="minorHAnsi" w:cstheme="minorBidi"/>
      <w:sz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 w:after="120"/>
      <w:ind w:left="1152" w:right="1152"/>
      <w:jc w:val="both"/>
    </w:pPr>
    <w:rPr>
      <w:rFonts w:asciiTheme="minorHAnsi" w:eastAsiaTheme="minorHAnsi" w:hAnsiTheme="minorHAnsi" w:cstheme="minorBidi"/>
      <w:i/>
      <w:iCs/>
      <w:color w:val="626262"/>
      <w:sz w:val="24"/>
      <w:lang w:val="en-US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AC349E"/>
    <w:pPr>
      <w:spacing w:after="120"/>
      <w:jc w:val="center"/>
    </w:pPr>
    <w:rPr>
      <w:rFonts w:asciiTheme="majorHAnsi" w:eastAsiaTheme="minorHAnsi" w:hAnsiTheme="majorHAnsi" w:cstheme="minorBidi"/>
      <w:b/>
      <w:color w:val="FFFFFF" w:themeColor="background1"/>
      <w:sz w:val="24"/>
      <w:lang w:val="en-US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AC349E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spacing w:after="120"/>
      <w:ind w:left="720"/>
      <w:contextualSpacing/>
    </w:pPr>
    <w:rPr>
      <w:rFonts w:asciiTheme="minorHAnsi" w:eastAsiaTheme="minorHAnsi" w:hAnsiTheme="minorHAnsi" w:cstheme="minorBidi"/>
      <w:sz w:val="24"/>
      <w:lang w:val="en-US"/>
    </w:r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line="240" w:lineRule="auto"/>
    </w:pPr>
    <w:rPr>
      <w:rFonts w:asciiTheme="minorHAnsi" w:eastAsiaTheme="minorHAnsi" w:hAnsiTheme="minorHAnsi" w:cstheme="minorBidi"/>
      <w:noProof/>
      <w:sz w:val="24"/>
      <w:shd w:val="clear" w:color="auto" w:fill="FFFFFF"/>
      <w:lang w:val="en-US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rrinwalters/Desktop/LEARN/Vertical%20LEARN%20Document%20Attachment%20with%20Instruction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9C75E70D2FA9E4D86B37F28F9C138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2A2332-4E2D-284F-BD5D-5B2B5EE1A675}"/>
      </w:docPartPr>
      <w:docPartBody>
        <w:p w:rsidR="00000000" w:rsidRDefault="00B66279" w:rsidP="00B66279">
          <w:pPr>
            <w:pStyle w:val="79C75E70D2FA9E4D86B37F28F9C13867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805"/>
    <w:rsid w:val="00136652"/>
    <w:rsid w:val="00387080"/>
    <w:rsid w:val="004D423C"/>
    <w:rsid w:val="007977BC"/>
    <w:rsid w:val="00B51805"/>
    <w:rsid w:val="00B66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66279"/>
    <w:rPr>
      <w:color w:val="808080"/>
    </w:rPr>
  </w:style>
  <w:style w:type="paragraph" w:customStyle="1" w:styleId="482AE65492830D41822F2F920D8F441B">
    <w:name w:val="482AE65492830D41822F2F920D8F441B"/>
  </w:style>
  <w:style w:type="paragraph" w:customStyle="1" w:styleId="27DB64336CC0FC4E9072E78A8C25FAA4">
    <w:name w:val="27DB64336CC0FC4E9072E78A8C25FAA4"/>
    <w:rsid w:val="00B66279"/>
  </w:style>
  <w:style w:type="paragraph" w:customStyle="1" w:styleId="79C75E70D2FA9E4D86B37F28F9C13867">
    <w:name w:val="79C75E70D2FA9E4D86B37F28F9C13867"/>
    <w:rsid w:val="00B6627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613B13-F8FE-9047-9AE0-2592D91CEA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Vertical LEARN Document Attachment with Instructions.dotx</Template>
  <TotalTime>0</TotalTime>
  <Pages>3</Pages>
  <Words>235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Vertical LEARN Document Attachment</vt:lpstr>
    </vt:vector>
  </TitlesOfParts>
  <Manager/>
  <Company/>
  <LinksUpToDate>false</LinksUpToDate>
  <CharactersWithSpaces>1576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Manifest Destiny</dc:title>
  <dc:subject/>
  <dc:creator>K20 Center</dc:creator>
  <cp:keywords/>
  <dc:description/>
  <cp:lastModifiedBy>Walters, Darrin J.</cp:lastModifiedBy>
  <cp:revision>2</cp:revision>
  <cp:lastPrinted>2016-07-14T14:08:00Z</cp:lastPrinted>
  <dcterms:created xsi:type="dcterms:W3CDTF">2020-01-27T21:54:00Z</dcterms:created>
  <dcterms:modified xsi:type="dcterms:W3CDTF">2020-01-27T21:54:00Z</dcterms:modified>
  <cp:category/>
</cp:coreProperties>
</file>