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ackground w:color="FFFFFF"/>
  <w:body>
    <w:p w14:paraId="679D554A" w14:textId="766A3E30" w:rsidR="00CF6D46" w:rsidRDefault="00000000">
      <w:pPr>
        <w:pStyle w:val="Title"/>
      </w:pPr>
      <w:bookmarkStart w:id="0" w:name="_heading=h.r0dagpkx2m90" w:colFirst="0" w:colLast="0"/>
      <w:bookmarkEnd w:id="0"/>
      <w:r>
        <w:t xml:space="preserve">CARD SORT: </w:t>
      </w:r>
      <w:r w:rsidR="00AE1914">
        <w:t>Categor</w:t>
      </w:r>
      <w:r w:rsidR="006D32AB">
        <w:t>Ías</w:t>
      </w:r>
    </w:p>
    <w:tbl>
      <w:tblPr>
        <w:tblStyle w:val="a0"/>
        <w:tblW w:w="9350" w:type="dxa"/>
        <w:tblBorders>
          <w:top w:val="dashed" w:sz="4" w:space="0" w:color="288AC3"/>
          <w:left w:val="dashed" w:sz="4" w:space="0" w:color="288AC3"/>
          <w:bottom w:val="dashed" w:sz="4" w:space="0" w:color="288AC3"/>
          <w:right w:val="dashed" w:sz="4" w:space="0" w:color="288AC3"/>
          <w:insideH w:val="dashed" w:sz="4" w:space="0" w:color="288AC3"/>
          <w:insideV w:val="dashed" w:sz="4" w:space="0" w:color="288AC3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CF6D46" w14:paraId="536EB855" w14:textId="77777777">
        <w:trPr>
          <w:trHeight w:val="1670"/>
        </w:trPr>
        <w:tc>
          <w:tcPr>
            <w:tcW w:w="4675" w:type="dxa"/>
            <w:vAlign w:val="center"/>
          </w:tcPr>
          <w:p w14:paraId="587F1835" w14:textId="77777777" w:rsidR="00CF6D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Union Strengths</w:t>
            </w:r>
          </w:p>
          <w:p w14:paraId="19DDD5B2" w14:textId="00F0EF88" w:rsidR="00261FD0" w:rsidRDefault="00261F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Fortalezas de la Unión</w:t>
            </w:r>
          </w:p>
        </w:tc>
        <w:tc>
          <w:tcPr>
            <w:tcW w:w="4675" w:type="dxa"/>
            <w:vAlign w:val="center"/>
          </w:tcPr>
          <w:p w14:paraId="4BB8B292" w14:textId="77777777" w:rsidR="00CF6D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Union Weaknesses</w:t>
            </w:r>
          </w:p>
          <w:p w14:paraId="6E5BD106" w14:textId="7CF0826D" w:rsidR="00261FD0" w:rsidRDefault="00261F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Debilidades de la Unión</w:t>
            </w:r>
          </w:p>
        </w:tc>
      </w:tr>
      <w:tr w:rsidR="00CF6D46" w14:paraId="37A4D351" w14:textId="77777777">
        <w:trPr>
          <w:trHeight w:val="1670"/>
        </w:trPr>
        <w:tc>
          <w:tcPr>
            <w:tcW w:w="4675" w:type="dxa"/>
            <w:vAlign w:val="center"/>
          </w:tcPr>
          <w:p w14:paraId="75B7836D" w14:textId="77777777" w:rsidR="00CF6D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 xml:space="preserve">Confederacy Strengths </w:t>
            </w:r>
          </w:p>
          <w:p w14:paraId="59A276F5" w14:textId="5C8D450F" w:rsidR="00261FD0" w:rsidRDefault="00261F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Fortalezas de la Confederación</w:t>
            </w:r>
          </w:p>
        </w:tc>
        <w:tc>
          <w:tcPr>
            <w:tcW w:w="4675" w:type="dxa"/>
            <w:vAlign w:val="center"/>
          </w:tcPr>
          <w:p w14:paraId="20739B8E" w14:textId="77777777" w:rsidR="00CF6D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Confederacy Weaknesses</w:t>
            </w:r>
          </w:p>
          <w:p w14:paraId="48BA8C4A" w14:textId="6479F9CB" w:rsidR="00261FD0" w:rsidRDefault="00261F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Debilidades de la Confederación</w:t>
            </w:r>
          </w:p>
        </w:tc>
      </w:tr>
    </w:tbl>
    <w:p w14:paraId="494B9B7F" w14:textId="77777777" w:rsidR="00CF6D46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br w:type="page"/>
      </w:r>
    </w:p>
    <w:p w14:paraId="74994581" w14:textId="5E08713B" w:rsidR="00CF6D46" w:rsidRDefault="00000000">
      <w:pPr>
        <w:pStyle w:val="Title"/>
      </w:pPr>
      <w:r>
        <w:lastRenderedPageBreak/>
        <w:t xml:space="preserve">CARD SORT: </w:t>
      </w:r>
      <w:r w:rsidR="006D32AB">
        <w:t>para clasificar</w:t>
      </w:r>
    </w:p>
    <w:tbl>
      <w:tblPr>
        <w:tblStyle w:val="a1"/>
        <w:tblW w:w="9350" w:type="dxa"/>
        <w:tblBorders>
          <w:top w:val="dashed" w:sz="4" w:space="0" w:color="288AC3"/>
          <w:left w:val="dashed" w:sz="4" w:space="0" w:color="288AC3"/>
          <w:bottom w:val="dashed" w:sz="4" w:space="0" w:color="288AC3"/>
          <w:right w:val="dashed" w:sz="4" w:space="0" w:color="288AC3"/>
          <w:insideH w:val="dashed" w:sz="4" w:space="0" w:color="288AC3"/>
          <w:insideV w:val="dashed" w:sz="4" w:space="0" w:color="288AC3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CF6D46" w14:paraId="692A580A" w14:textId="77777777">
        <w:trPr>
          <w:trHeight w:val="3600"/>
        </w:trPr>
        <w:tc>
          <w:tcPr>
            <w:tcW w:w="4675" w:type="dxa"/>
            <w:vAlign w:val="center"/>
          </w:tcPr>
          <w:p w14:paraId="5216B173" w14:textId="77777777" w:rsidR="00CF6D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Access to Resources</w:t>
            </w:r>
          </w:p>
          <w:p w14:paraId="370C550F" w14:textId="482C2876" w:rsidR="00C64B20" w:rsidRDefault="00C64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Acceso a recursos</w:t>
            </w:r>
          </w:p>
        </w:tc>
        <w:tc>
          <w:tcPr>
            <w:tcW w:w="4675" w:type="dxa"/>
            <w:vAlign w:val="center"/>
          </w:tcPr>
          <w:p w14:paraId="1B6BCCDE" w14:textId="77777777" w:rsidR="00CF6D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Motivation to Fight</w:t>
            </w:r>
          </w:p>
          <w:p w14:paraId="6F27E934" w14:textId="6545C652" w:rsidR="00C64B20" w:rsidRDefault="00C64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Motivación para luchar</w:t>
            </w:r>
          </w:p>
        </w:tc>
      </w:tr>
      <w:tr w:rsidR="00CF6D46" w14:paraId="6CAB9AFA" w14:textId="77777777">
        <w:trPr>
          <w:trHeight w:val="3600"/>
        </w:trPr>
        <w:tc>
          <w:tcPr>
            <w:tcW w:w="4675" w:type="dxa"/>
            <w:vAlign w:val="center"/>
          </w:tcPr>
          <w:p w14:paraId="74E7002D" w14:textId="77777777" w:rsidR="00CF6D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Knowledge of Terrain</w:t>
            </w:r>
          </w:p>
          <w:p w14:paraId="188063E8" w14:textId="6736C32B" w:rsidR="00C64B20" w:rsidRDefault="00C64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Conocimiento del terreno</w:t>
            </w:r>
          </w:p>
        </w:tc>
        <w:tc>
          <w:tcPr>
            <w:tcW w:w="4675" w:type="dxa"/>
            <w:vAlign w:val="center"/>
          </w:tcPr>
          <w:p w14:paraId="4404F15B" w14:textId="77777777" w:rsidR="00CF6D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 xml:space="preserve">Established Government </w:t>
            </w:r>
          </w:p>
          <w:p w14:paraId="108580D1" w14:textId="0FC57FE0" w:rsidR="00C64B20" w:rsidRDefault="00C64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Gobierno establecido</w:t>
            </w:r>
          </w:p>
        </w:tc>
      </w:tr>
      <w:tr w:rsidR="00CF6D46" w14:paraId="737E8901" w14:textId="77777777">
        <w:trPr>
          <w:trHeight w:val="3600"/>
        </w:trPr>
        <w:tc>
          <w:tcPr>
            <w:tcW w:w="4675" w:type="dxa"/>
            <w:vAlign w:val="center"/>
          </w:tcPr>
          <w:p w14:paraId="4E6E7F42" w14:textId="77777777" w:rsidR="00CF6D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Transportation Network</w:t>
            </w:r>
          </w:p>
          <w:p w14:paraId="0E656CD9" w14:textId="2DF21EB6" w:rsidR="00C64B20" w:rsidRDefault="00C64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Redes de transporte</w:t>
            </w:r>
          </w:p>
        </w:tc>
        <w:tc>
          <w:tcPr>
            <w:tcW w:w="4675" w:type="dxa"/>
            <w:vAlign w:val="center"/>
          </w:tcPr>
          <w:p w14:paraId="1F2BE162" w14:textId="77777777" w:rsidR="00CF6D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Powerful Navy</w:t>
            </w:r>
          </w:p>
          <w:p w14:paraId="640D7641" w14:textId="55CEAF86" w:rsidR="00C64B20" w:rsidRDefault="00D30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Armada</w:t>
            </w:r>
            <w:r w:rsidR="00C64B20">
              <w:rPr>
                <w:b/>
                <w:bCs/>
                <w:color w:val="971D20"/>
              </w:rPr>
              <w:t xml:space="preserve"> poderosa</w:t>
            </w:r>
          </w:p>
        </w:tc>
      </w:tr>
    </w:tbl>
    <w:p w14:paraId="585AF30F" w14:textId="77777777" w:rsidR="00CF6D46" w:rsidRDefault="00CF6D46"/>
    <w:p w14:paraId="342B5E7E" w14:textId="77777777" w:rsidR="00CF6D46" w:rsidRDefault="00CF6D46">
      <w:pPr>
        <w:pStyle w:val="Title"/>
      </w:pPr>
    </w:p>
    <w:tbl>
      <w:tblPr>
        <w:tblStyle w:val="a2"/>
        <w:tblW w:w="9350" w:type="dxa"/>
        <w:tblBorders>
          <w:top w:val="dashed" w:sz="4" w:space="0" w:color="288AC3"/>
          <w:left w:val="dashed" w:sz="4" w:space="0" w:color="288AC3"/>
          <w:bottom w:val="dashed" w:sz="4" w:space="0" w:color="288AC3"/>
          <w:right w:val="dashed" w:sz="4" w:space="0" w:color="288AC3"/>
          <w:insideH w:val="dashed" w:sz="4" w:space="0" w:color="288AC3"/>
          <w:insideV w:val="dashed" w:sz="4" w:space="0" w:color="288AC3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CF6D46" w14:paraId="44166841" w14:textId="77777777">
        <w:trPr>
          <w:trHeight w:val="3600"/>
        </w:trPr>
        <w:tc>
          <w:tcPr>
            <w:tcW w:w="4675" w:type="dxa"/>
            <w:vAlign w:val="center"/>
          </w:tcPr>
          <w:p w14:paraId="69B7D6D7" w14:textId="77777777" w:rsidR="00CF6D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Support for the war abroad</w:t>
            </w:r>
          </w:p>
          <w:p w14:paraId="7ED4CBA8" w14:textId="03DB626D" w:rsidR="00C64B20" w:rsidRDefault="00C64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Apoyo a la guerra del extranjero</w:t>
            </w:r>
          </w:p>
        </w:tc>
        <w:tc>
          <w:tcPr>
            <w:tcW w:w="4675" w:type="dxa"/>
            <w:vAlign w:val="center"/>
          </w:tcPr>
          <w:p w14:paraId="03E37098" w14:textId="77777777" w:rsidR="00CF6D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Leadership of Presidents</w:t>
            </w:r>
          </w:p>
          <w:p w14:paraId="4495DB99" w14:textId="162E799F" w:rsidR="00C64B20" w:rsidRDefault="00C64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Liderazgo de los presidentes</w:t>
            </w:r>
          </w:p>
        </w:tc>
      </w:tr>
      <w:tr w:rsidR="00CF6D46" w14:paraId="7A17DBF7" w14:textId="77777777">
        <w:trPr>
          <w:trHeight w:val="3600"/>
        </w:trPr>
        <w:tc>
          <w:tcPr>
            <w:tcW w:w="4675" w:type="dxa"/>
            <w:vAlign w:val="center"/>
          </w:tcPr>
          <w:p w14:paraId="687E308F" w14:textId="77777777" w:rsidR="00CF6D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Railroad Usage</w:t>
            </w:r>
          </w:p>
          <w:p w14:paraId="2AAA6021" w14:textId="06698410" w:rsidR="00C64B20" w:rsidRDefault="00C64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Uso del ferrocarril</w:t>
            </w:r>
          </w:p>
        </w:tc>
        <w:tc>
          <w:tcPr>
            <w:tcW w:w="4675" w:type="dxa"/>
            <w:vAlign w:val="center"/>
          </w:tcPr>
          <w:p w14:paraId="180CA7C4" w14:textId="77777777" w:rsidR="00CF6D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Growth of Industry</w:t>
            </w:r>
          </w:p>
          <w:p w14:paraId="653695A6" w14:textId="3A63B0A2" w:rsidR="00C64B20" w:rsidRDefault="00C64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Crecimiento de industrias</w:t>
            </w:r>
          </w:p>
        </w:tc>
      </w:tr>
      <w:tr w:rsidR="00CF6D46" w14:paraId="5BA2BD6D" w14:textId="77777777">
        <w:trPr>
          <w:trHeight w:val="3600"/>
        </w:trPr>
        <w:tc>
          <w:tcPr>
            <w:tcW w:w="4675" w:type="dxa"/>
            <w:vAlign w:val="center"/>
          </w:tcPr>
          <w:p w14:paraId="38BC346A" w14:textId="77777777" w:rsidR="00CF6D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Shipping</w:t>
            </w:r>
          </w:p>
          <w:p w14:paraId="005E8AB2" w14:textId="6E45F7D9" w:rsidR="00C64B20" w:rsidRDefault="00C64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Transporte marítimo</w:t>
            </w:r>
          </w:p>
        </w:tc>
        <w:tc>
          <w:tcPr>
            <w:tcW w:w="4675" w:type="dxa"/>
            <w:vAlign w:val="center"/>
          </w:tcPr>
          <w:p w14:paraId="3DBCD7C3" w14:textId="77777777" w:rsidR="00CF6D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Population Size</w:t>
            </w:r>
          </w:p>
          <w:p w14:paraId="45FB7ACC" w14:textId="78135D66" w:rsidR="00C64B20" w:rsidRDefault="00C64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Tamaño de la populación</w:t>
            </w:r>
          </w:p>
        </w:tc>
      </w:tr>
    </w:tbl>
    <w:p w14:paraId="0D49D43E" w14:textId="77777777" w:rsidR="00CF6D46" w:rsidRDefault="00CF6D46"/>
    <w:p w14:paraId="6460199A" w14:textId="77777777" w:rsidR="00CF6D46" w:rsidRDefault="00CF6D46">
      <w:pPr>
        <w:pStyle w:val="Title"/>
      </w:pPr>
    </w:p>
    <w:tbl>
      <w:tblPr>
        <w:tblStyle w:val="a3"/>
        <w:tblW w:w="9350" w:type="dxa"/>
        <w:tblBorders>
          <w:top w:val="dashed" w:sz="4" w:space="0" w:color="288AC3"/>
          <w:left w:val="dashed" w:sz="4" w:space="0" w:color="288AC3"/>
          <w:bottom w:val="dashed" w:sz="4" w:space="0" w:color="288AC3"/>
          <w:right w:val="dashed" w:sz="4" w:space="0" w:color="288AC3"/>
          <w:insideH w:val="dashed" w:sz="4" w:space="0" w:color="288AC3"/>
          <w:insideV w:val="dashed" w:sz="4" w:space="0" w:color="288AC3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CF6D46" w14:paraId="0283F57A" w14:textId="77777777">
        <w:trPr>
          <w:trHeight w:val="3600"/>
        </w:trPr>
        <w:tc>
          <w:tcPr>
            <w:tcW w:w="4675" w:type="dxa"/>
            <w:vAlign w:val="center"/>
          </w:tcPr>
          <w:p w14:paraId="1DE4F628" w14:textId="77777777" w:rsidR="00CF6D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Support for the war at home</w:t>
            </w:r>
          </w:p>
          <w:p w14:paraId="55C302EF" w14:textId="787025BF" w:rsidR="00C64B20" w:rsidRDefault="00C64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Apoyo a la guerra dentro del país</w:t>
            </w:r>
          </w:p>
        </w:tc>
        <w:tc>
          <w:tcPr>
            <w:tcW w:w="4675" w:type="dxa"/>
            <w:vAlign w:val="center"/>
          </w:tcPr>
          <w:p w14:paraId="1D684089" w14:textId="77777777" w:rsidR="00CF6D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Fighting on Homeland</w:t>
            </w:r>
          </w:p>
          <w:p w14:paraId="35546A6F" w14:textId="71573A33" w:rsidR="00C64B20" w:rsidRDefault="00C64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Luchando en terreno conocido</w:t>
            </w:r>
          </w:p>
        </w:tc>
      </w:tr>
      <w:tr w:rsidR="00CF6D46" w14:paraId="775BC1E6" w14:textId="77777777">
        <w:trPr>
          <w:trHeight w:val="3600"/>
        </w:trPr>
        <w:tc>
          <w:tcPr>
            <w:tcW w:w="4675" w:type="dxa"/>
            <w:vAlign w:val="center"/>
          </w:tcPr>
          <w:p w14:paraId="359CFF30" w14:textId="77777777" w:rsidR="00CF6D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Leadership of Generals</w:t>
            </w:r>
          </w:p>
          <w:p w14:paraId="1B6CF1EF" w14:textId="049B75D7" w:rsidR="00C64B20" w:rsidRDefault="00C64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Liderazgo de los generales</w:t>
            </w:r>
          </w:p>
        </w:tc>
        <w:tc>
          <w:tcPr>
            <w:tcW w:w="4675" w:type="dxa"/>
            <w:vAlign w:val="center"/>
          </w:tcPr>
          <w:p w14:paraId="51A43A5F" w14:textId="77777777" w:rsidR="00CF6D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 xml:space="preserve">Cotton </w:t>
            </w:r>
            <w:r w:rsidR="00AE1914">
              <w:rPr>
                <w:b/>
                <w:bCs/>
                <w:color w:val="971D20"/>
              </w:rPr>
              <w:t>Production</w:t>
            </w:r>
          </w:p>
          <w:p w14:paraId="3D8A2289" w14:textId="1A0EDFE6" w:rsidR="00C64B20" w:rsidRDefault="00C64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Producción de algodón</w:t>
            </w:r>
          </w:p>
        </w:tc>
      </w:tr>
      <w:tr w:rsidR="00CF6D46" w14:paraId="5C2816AE" w14:textId="77777777">
        <w:trPr>
          <w:trHeight w:val="3600"/>
        </w:trPr>
        <w:tc>
          <w:tcPr>
            <w:tcW w:w="4675" w:type="dxa"/>
            <w:vAlign w:val="center"/>
          </w:tcPr>
          <w:p w14:paraId="581F5349" w14:textId="77777777" w:rsidR="00CF6D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Food Production</w:t>
            </w:r>
          </w:p>
          <w:p w14:paraId="162A967C" w14:textId="7CE5BF5B" w:rsidR="00C64B20" w:rsidRDefault="00C64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Producción de comida</w:t>
            </w:r>
          </w:p>
        </w:tc>
        <w:tc>
          <w:tcPr>
            <w:tcW w:w="4675" w:type="dxa"/>
            <w:vAlign w:val="center"/>
          </w:tcPr>
          <w:p w14:paraId="7ADBC52C" w14:textId="77777777" w:rsidR="00CF6D46" w:rsidRDefault="00CF6D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</w:p>
        </w:tc>
      </w:tr>
    </w:tbl>
    <w:p w14:paraId="07122775" w14:textId="38F07B13" w:rsidR="00CF6D46" w:rsidRDefault="00CF6D46"/>
    <w:sectPr w:rsidR="00CF6D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38DD8468" w14:textId="77777777" w:rsidR="007F517B" w:rsidRDefault="007F517B">
      <w:pPr>
        <w:spacing w:after="0" w:line="240" w:lineRule="auto"/>
      </w:pPr>
      <w:r>
        <w:separator/>
      </w:r>
    </w:p>
  </w:endnote>
  <w:endnote w:type="continuationSeparator" w:id="0">
    <w:p w14:paraId="57AA2F93" w14:textId="77777777" w:rsidR="007F517B" w:rsidRDefault="007F5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FA87420-8A6B-F34C-BFD3-6860D4D5C80C}"/>
    <w:embedBold r:id="rId2" w:fontKey="{BF0F41BA-8FFB-0547-BA32-0EE0AFA0AD2D}"/>
    <w:embedItalic r:id="rId3" w:fontKey="{CDB2D4EA-4B46-1745-8384-BB4F0CB0D9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E9A2D97-79DF-5749-A14A-3A3188F56380}"/>
    <w:embedBold r:id="rId5" w:fontKey="{59587C2B-6692-A94A-9A64-16C55F647AC5}"/>
    <w:embedItalic r:id="rId6" w:fontKey="{6B5CED83-9F10-1A4C-8BFF-E0E3D50D2BC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537E8986-ADE8-7944-B326-9F9086B987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19828F5" w14:textId="77777777" w:rsidR="00CF6D46" w:rsidRDefault="00CF6D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282E89E1" w14:textId="6ED284BC" w:rsidR="00CF6D46" w:rsidRDefault="008D515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A16C46B" wp14:editId="08A6C2AC">
              <wp:simplePos x="0" y="0"/>
              <wp:positionH relativeFrom="column">
                <wp:posOffset>1123352</wp:posOffset>
              </wp:positionH>
              <wp:positionV relativeFrom="paragraph">
                <wp:posOffset>-255270</wp:posOffset>
              </wp:positionV>
              <wp:extent cx="4010025" cy="304078"/>
              <wp:effectExtent l="0" t="0" r="0" b="0"/>
              <wp:wrapNone/>
              <wp:docPr id="976484577" name="Rectangle 9764845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0025" cy="30407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504255" w14:textId="757FA4EF" w:rsidR="00CF6D46" w:rsidRDefault="00EA1966" w:rsidP="008D5151">
                          <w:pPr>
                            <w:pStyle w:val="Footer"/>
                          </w:pPr>
                          <w:fldSimple w:instr=" TITLE  \* MERGEFORMAT ">
                            <w:r>
                              <w:t>Advancing All Units</w:t>
                            </w:r>
                          </w:fldSimple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A16C46B" id="Rectangle 976484577" o:spid="_x0000_s1026" style="position:absolute;margin-left:88.45pt;margin-top:-20.1pt;width:315.75pt;height:2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" filled="f" stroked="f">
              <v:textbox inset="2.53958mm,1.2694mm,2.53958mm,1.2694mm">
                <w:txbxContent>
                  <w:p w14:paraId="77504255" w14:textId="757FA4EF" w:rsidR="00CF6D46" w:rsidRDefault="00EA1966" w:rsidP="008D5151">
                    <w:pPr>
                      <w:pStyle w:val="Footer"/>
                    </w:pPr>
                    <w:fldSimple w:instr=" TITLE  \* MERGEFORMAT ">
                      <w:r>
                        <w:t>Advancing All Units</w:t>
                      </w:r>
                    </w:fldSimple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58240" behindDoc="1" locked="0" layoutInCell="1" hidden="0" allowOverlap="1" wp14:anchorId="0C6623DD" wp14:editId="2A4E935B">
          <wp:simplePos x="0" y="0"/>
          <wp:positionH relativeFrom="column">
            <wp:posOffset>1209821</wp:posOffset>
          </wp:positionH>
          <wp:positionV relativeFrom="paragraph">
            <wp:posOffset>-258297</wp:posOffset>
          </wp:positionV>
          <wp:extent cx="4902200" cy="508000"/>
          <wp:effectExtent l="0" t="0" r="0" b="0"/>
          <wp:wrapNone/>
          <wp:docPr id="97648457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942BD15" w14:textId="77777777" w:rsidR="00CF6D46" w:rsidRDefault="00CF6D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20F34A03" w14:textId="77777777" w:rsidR="007F517B" w:rsidRDefault="007F517B">
      <w:pPr>
        <w:spacing w:after="0" w:line="240" w:lineRule="auto"/>
      </w:pPr>
      <w:r>
        <w:separator/>
      </w:r>
    </w:p>
  </w:footnote>
  <w:footnote w:type="continuationSeparator" w:id="0">
    <w:p w14:paraId="19F73D84" w14:textId="77777777" w:rsidR="007F517B" w:rsidRDefault="007F51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44C2521D" w14:textId="77777777" w:rsidR="00CF6D46" w:rsidRDefault="00CF6D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1FC01697" w14:textId="77777777" w:rsidR="00CF6D46" w:rsidRDefault="00CF6D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267C745" w14:textId="77777777" w:rsidR="00CF6D46" w:rsidRDefault="00CF6D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96905603">
    <w:abstractNumId w:val="2"/>
  </w:num>
  <w:num w:numId="2" w16cid:durableId="1771200790">
    <w:abstractNumId w:val="1"/>
  </w:num>
  <w:num w:numId="3" w16cid:durableId="729034853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40"/>
  <w:displayBackgroundShape/>
  <w:embedTrueTypeFonts/>
  <w:attachedTemplate r:id="rId1"/>
  <w:linkStyl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D46"/>
    <w:rsid w:val="00125FBD"/>
    <w:rsid w:val="0026095E"/>
    <w:rsid w:val="00261FD0"/>
    <w:rsid w:val="002E381F"/>
    <w:rsid w:val="005630EF"/>
    <w:rsid w:val="006D32AB"/>
    <w:rsid w:val="007A74FD"/>
    <w:rsid w:val="007F517B"/>
    <w:rsid w:val="008D5151"/>
    <w:rsid w:val="00A42478"/>
    <w:rsid w:val="00AE1914"/>
    <w:rsid w:val="00AF6770"/>
    <w:rsid w:val="00C64B20"/>
    <w:rsid w:val="00CF6D46"/>
    <w:rsid w:val="00D10382"/>
    <w:rsid w:val="00D30BC6"/>
    <w:rsid w:val="00D41C7A"/>
    <w:rsid w:val="00EA1966"/>
    <w:rsid w:val="00EC3D9C"/>
    <w:rsid w:val="00FA3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5DF3B5"/>
  <w15:docId w15:val="{CBB89B21-317A-FA47-A3FD-A5698B0DF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D30BC6"/>
    <w:pPr>
      <w:spacing w:after="160" w:line="278" w:lineRule="auto"/>
    </w:pPr>
    <w:rPr>
      <w:rFonts w:eastAsiaTheme="minorHAnsi"/>
      <w:kern w:val="2"/>
      <w:lang w:val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0BC6"/>
    <w:pPr>
      <w:spacing w:before="200" w:after="12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0BC6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D30BC6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D30BC6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0BC6"/>
    <w:pPr>
      <w:keepNext/>
      <w:keepLines/>
      <w:spacing w:before="80" w:after="40"/>
      <w:outlineLvl w:val="4"/>
    </w:pPr>
    <w:rPr>
      <w:rFonts w:eastAsiaTheme="majorEastAsia" w:cstheme="majorBidi"/>
      <w:color w:val="1E679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0B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0B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0B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0B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  <w:rsid w:val="00D30BC6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D30BC6"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D30BC6"/>
    <w:rPr>
      <w:b/>
      <w:bCs/>
      <w:caps/>
      <w:sz w:val="32"/>
      <w:szCs w:val="32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30B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0BC6"/>
    <w:rPr>
      <w:rFonts w:eastAsiaTheme="minorHAnsi"/>
      <w:kern w:val="2"/>
      <w:lang w:val="en-US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D30BC6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D30BC6"/>
    <w:rPr>
      <w:rFonts w:eastAsiaTheme="minorHAnsi"/>
      <w:b/>
      <w:bCs/>
      <w:caps/>
      <w:kern w:val="2"/>
      <w:lang w:val="en-US"/>
      <w14:ligatures w14:val="standardContextual"/>
    </w:rPr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rPr>
      <w:b w:val="0"/>
      <w:caps w:val="0"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bCs/>
      <w:caps/>
      <w:color w:val="2D2D2D"/>
      <w:spacing w:val="-10"/>
      <w:kern w:val="28"/>
      <w:sz w:val="24"/>
      <w:szCs w:val="56"/>
      <w:lang w:val="en-US"/>
      <w14:ligatures w14:val="standardContextual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30BC6"/>
    <w:rPr>
      <w:rFonts w:eastAsia="Times New Roman"/>
      <w:b/>
      <w:bCs/>
      <w:color w:val="971D20" w:themeColor="accent3"/>
      <w:kern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30BC6"/>
    <w:rPr>
      <w:rFonts w:eastAsiaTheme="minorHAnsi"/>
      <w:i/>
      <w:iCs/>
      <w:color w:val="971D20" w:themeColor="accent3"/>
      <w:kern w:val="2"/>
      <w:lang w:val="en-US"/>
      <w14:ligatures w14:val="standardContextual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D30BC6"/>
    <w:rPr>
      <w:rFonts w:eastAsiaTheme="minorHAnsi"/>
      <w:i/>
      <w:iCs/>
      <w:kern w:val="2"/>
      <w:sz w:val="18"/>
      <w:szCs w:val="18"/>
      <w:lang w:val="en-US"/>
      <w14:ligatures w14:val="standardContextual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D30BC6"/>
    <w:rPr>
      <w:rFonts w:eastAsiaTheme="minorHAnsi"/>
      <w:b/>
      <w:bCs/>
      <w:caps/>
      <w:kern w:val="2"/>
      <w:sz w:val="32"/>
      <w:szCs w:val="32"/>
      <w:lang w:val="en-US"/>
      <w14:ligatures w14:val="standardContextual"/>
    </w:rPr>
  </w:style>
  <w:style w:type="paragraph" w:styleId="Quote">
    <w:name w:val="Quote"/>
    <w:aliases w:val="Block Quote"/>
    <w:basedOn w:val="Normal"/>
    <w:link w:val="QuoteChar"/>
    <w:qFormat/>
    <w:rsid w:val="00D30BC6"/>
    <w:pPr>
      <w:ind w:left="720"/>
    </w:pPr>
    <w:rPr>
      <w:i/>
    </w:rPr>
  </w:style>
  <w:style w:type="character" w:customStyle="1" w:styleId="QuoteChar">
    <w:name w:val="Quote Char"/>
    <w:aliases w:val="Block Quote Char"/>
    <w:basedOn w:val="DefaultParagraphFont"/>
    <w:link w:val="Quote"/>
    <w:rsid w:val="00AC349E"/>
    <w:rPr>
      <w:rFonts w:eastAsiaTheme="minorHAnsi"/>
      <w:i/>
      <w:kern w:val="2"/>
      <w:lang w:val="en-US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D30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D30BC6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0BC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30BC6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288AC3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D30BC6"/>
    <w:rPr>
      <w:rFonts w:eastAsiaTheme="majorEastAsia" w:cstheme="majorBidi"/>
      <w:color w:val="595959" w:themeColor="text1" w:themeTint="A6"/>
      <w:kern w:val="2"/>
      <w:lang w:val="en-US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0BC6"/>
    <w:rPr>
      <w:rFonts w:eastAsiaTheme="majorEastAsia" w:cstheme="majorBidi"/>
      <w:i/>
      <w:iCs/>
      <w:color w:val="272727" w:themeColor="text1" w:themeTint="D8"/>
      <w:kern w:val="2"/>
      <w:lang w:val="en-US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0BC6"/>
    <w:rPr>
      <w:rFonts w:eastAsiaTheme="majorEastAsia" w:cstheme="majorBidi"/>
      <w:color w:val="272727" w:themeColor="text1" w:themeTint="D8"/>
      <w:kern w:val="2"/>
      <w:lang w:val="en-US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D30BC6"/>
    <w:rPr>
      <w:rFonts w:eastAsiaTheme="minorHAnsi"/>
      <w:caps/>
      <w:kern w:val="2"/>
      <w:lang w:val="en-US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0BC6"/>
    <w:rPr>
      <w:rFonts w:eastAsiaTheme="majorEastAsia" w:cstheme="majorBidi"/>
      <w:color w:val="1E6792" w:themeColor="accent1" w:themeShade="BF"/>
      <w:kern w:val="2"/>
      <w:lang w:val="en-US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0BC6"/>
    <w:rPr>
      <w:rFonts w:eastAsiaTheme="majorEastAsia" w:cstheme="majorBidi"/>
      <w:i/>
      <w:iCs/>
      <w:color w:val="595959" w:themeColor="text1" w:themeTint="A6"/>
      <w:kern w:val="2"/>
      <w:lang w:val="en-US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D30BC6"/>
    <w:rPr>
      <w:color w:val="288AC3" w:themeColor="followedHyperlink"/>
      <w:u w:val="single"/>
    </w:rPr>
  </w:style>
  <w:style w:type="paragraph" w:customStyle="1" w:styleId="AnswerKey">
    <w:name w:val="Answer Key"/>
    <w:basedOn w:val="Normal"/>
    <w:qFormat/>
    <w:rsid w:val="00D30BC6"/>
    <w:rPr>
      <w:color w:val="FFFFFF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racelilopez/Library/Group%20Containers/UBF8T346G9.Office/User%20Content.localized/Templates.localized/LEARN%20Vertical%20Template%202025.dotx" TargetMode="External"/></Relationships>
</file>

<file path=word/theme/theme1.xml><?xml version="1.0" encoding="utf-8"?>
<a:theme xmlns:a="http://schemas.openxmlformats.org/drawingml/2006/main" name="LEARN16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FFFFFF"/>
      </a:accent5>
      <a:accent6>
        <a:srgbClr val="FFFFFF"/>
      </a:accent6>
      <a:hlink>
        <a:srgbClr val="288AC3"/>
      </a:hlink>
      <a:folHlink>
        <a:srgbClr val="288AC3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MV1yeqT/VV9diUznuAzZdkgEqw==">CgMxLjAyDmgucjBkYWdwa3gybTkwOAByITFWVjU3dEUtcERGMC1aa2ZkaUUyNUdMeXd5amtpUi1IUw==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LEARN Vertical Template 2025.dotx</Template>
  <TotalTime>19</TotalTime>
  <Pages>4</Pages>
  <Words>156</Words>
  <Characters>848</Characters>
  <Application>Microsoft Office Word</Application>
  <DocSecurity>0</DocSecurity>
  <Lines>33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Advancing All Units</vt:lpstr>
    </vt:vector>
  </TitlesOfParts>
  <Manager/>
  <Company/>
  <LinksUpToDate>false</LinksUpToDate>
  <CharactersWithSpaces>989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Advancing All Units</dc:title>
  <dc:subject/>
  <dc:creator>K20 Center</dc:creator>
  <cp:keywords/>
  <dc:description/>
  <cp:lastModifiedBy>Lopez, Araceli</cp:lastModifiedBy>
  <cp:revision>8</cp:revision>
  <cp:lastPrinted>2026-06-16T16:11:00Z</cp:lastPrinted>
  <dcterms:created xsi:type="dcterms:W3CDTF">2026-06-16T16:11:00Z</dcterms:created>
  <dcterms:modified xsi:type="dcterms:W3CDTF">2026-07-06T17:23:00Z</dcterms:modified>
  <cp:category/>
</cp:coreProperties>
</file>