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70A10" w14:textId="77777777" w:rsidR="00852277" w:rsidRDefault="00000000">
      <w:pPr>
        <w:pStyle w:val="Title"/>
      </w:pPr>
      <w:r>
        <w:t>MIRROR, MICROSCOPE, BINOCULARS</w:t>
      </w:r>
    </w:p>
    <w:tbl>
      <w:tblPr>
        <w:tblStyle w:val="a"/>
        <w:tblW w:w="12960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3555"/>
        <w:gridCol w:w="9405"/>
      </w:tblGrid>
      <w:tr w:rsidR="00852277" w14:paraId="4D1F89F5" w14:textId="77777777">
        <w:trPr>
          <w:trHeight w:val="470"/>
          <w:tblHeader/>
        </w:trPr>
        <w:tc>
          <w:tcPr>
            <w:tcW w:w="12960" w:type="dxa"/>
            <w:gridSpan w:val="2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E09E83F" w14:textId="77777777" w:rsidR="0085227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Mirror (internal reflection)</w:t>
            </w:r>
          </w:p>
        </w:tc>
      </w:tr>
      <w:tr w:rsidR="00852277" w14:paraId="67E18060" w14:textId="77777777">
        <w:trPr>
          <w:trHeight w:val="470"/>
        </w:trPr>
        <w:tc>
          <w:tcPr>
            <w:tcW w:w="355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DFC6A5F" w14:textId="77777777" w:rsidR="00852277" w:rsidRDefault="00000000">
            <w:pPr>
              <w:spacing w:line="240" w:lineRule="auto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 xml:space="preserve">What have I learned so far about the impact of the oil boom on Oklahoma’s economy? </w:t>
            </w:r>
          </w:p>
        </w:tc>
        <w:tc>
          <w:tcPr>
            <w:tcW w:w="94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789ADB4" w14:textId="77777777" w:rsidR="00852277" w:rsidRDefault="0085227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</w:p>
          <w:p w14:paraId="27D9C183" w14:textId="77777777" w:rsidR="00852277" w:rsidRDefault="0085227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</w:p>
        </w:tc>
      </w:tr>
    </w:tbl>
    <w:p w14:paraId="5106CF25" w14:textId="77777777" w:rsidR="00852277" w:rsidRDefault="00852277">
      <w:pPr>
        <w:pStyle w:val="Heading1"/>
      </w:pPr>
      <w:bookmarkStart w:id="0" w:name="_efc5eoej0w0o" w:colFirst="0" w:colLast="0"/>
      <w:bookmarkEnd w:id="0"/>
    </w:p>
    <w:tbl>
      <w:tblPr>
        <w:tblStyle w:val="a0"/>
        <w:tblW w:w="12960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9675"/>
      </w:tblGrid>
      <w:tr w:rsidR="00852277" w14:paraId="44A494A9" w14:textId="77777777">
        <w:trPr>
          <w:trHeight w:val="470"/>
          <w:tblHeader/>
        </w:trPr>
        <w:tc>
          <w:tcPr>
            <w:tcW w:w="12960" w:type="dxa"/>
            <w:gridSpan w:val="2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D45AA57" w14:textId="77777777" w:rsidR="0085227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Microscope (close inspection)</w:t>
            </w:r>
          </w:p>
        </w:tc>
      </w:tr>
      <w:tr w:rsidR="00852277" w14:paraId="33D6AC0F" w14:textId="77777777">
        <w:trPr>
          <w:trHeight w:val="470"/>
        </w:trPr>
        <w:tc>
          <w:tcPr>
            <w:tcW w:w="32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E7F50D" w14:textId="72F8C76C" w:rsidR="00852277" w:rsidRDefault="00656D91">
            <w:pPr>
              <w:spacing w:line="240" w:lineRule="auto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 xml:space="preserve">What are some energy companies or careers in Oklahoma that I am interested in learning more about? </w:t>
            </w:r>
          </w:p>
        </w:tc>
        <w:tc>
          <w:tcPr>
            <w:tcW w:w="967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B0F5DF" w14:textId="77777777" w:rsidR="00852277" w:rsidRDefault="0085227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</w:p>
          <w:p w14:paraId="20D5597C" w14:textId="77777777" w:rsidR="00852277" w:rsidRDefault="0085227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</w:p>
        </w:tc>
      </w:tr>
    </w:tbl>
    <w:p w14:paraId="4D939643" w14:textId="77777777" w:rsidR="00852277" w:rsidRDefault="00852277">
      <w:pPr>
        <w:spacing w:line="240" w:lineRule="auto"/>
        <w:rPr>
          <w:b/>
          <w:bCs/>
          <w:color w:val="90192A"/>
        </w:rPr>
      </w:pPr>
    </w:p>
    <w:p w14:paraId="31F867E0" w14:textId="77777777" w:rsidR="00852277" w:rsidRDefault="00852277">
      <w:pPr>
        <w:spacing w:line="240" w:lineRule="auto"/>
        <w:rPr>
          <w:b/>
          <w:bCs/>
          <w:color w:val="90192A"/>
        </w:rPr>
      </w:pPr>
    </w:p>
    <w:tbl>
      <w:tblPr>
        <w:tblStyle w:val="a1"/>
        <w:tblW w:w="12960" w:type="dxa"/>
        <w:tblInd w:w="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9675"/>
      </w:tblGrid>
      <w:tr w:rsidR="00852277" w14:paraId="558F08AE" w14:textId="77777777">
        <w:trPr>
          <w:trHeight w:val="470"/>
          <w:tblHeader/>
        </w:trPr>
        <w:tc>
          <w:tcPr>
            <w:tcW w:w="12960" w:type="dxa"/>
            <w:gridSpan w:val="2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1B5C68E" w14:textId="77777777" w:rsidR="0085227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Binoculars (global reflection)</w:t>
            </w:r>
          </w:p>
        </w:tc>
      </w:tr>
      <w:tr w:rsidR="00852277" w14:paraId="458A3B9D" w14:textId="77777777">
        <w:trPr>
          <w:trHeight w:val="470"/>
        </w:trPr>
        <w:tc>
          <w:tcPr>
            <w:tcW w:w="32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B4CE5E8" w14:textId="77777777" w:rsidR="00852277" w:rsidRDefault="00000000">
            <w:pPr>
              <w:spacing w:line="240" w:lineRule="auto"/>
              <w:rPr>
                <w:b/>
                <w:bCs/>
                <w:color w:val="90192A"/>
              </w:rPr>
            </w:pPr>
            <w:r>
              <w:rPr>
                <w:b/>
                <w:bCs/>
                <w:color w:val="90192A"/>
              </w:rPr>
              <w:t>How has the oil industry affected the natural environment?</w:t>
            </w:r>
          </w:p>
        </w:tc>
        <w:tc>
          <w:tcPr>
            <w:tcW w:w="967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1CE84D" w14:textId="77777777" w:rsidR="00852277" w:rsidRDefault="0085227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</w:p>
          <w:p w14:paraId="70087E8D" w14:textId="77777777" w:rsidR="00852277" w:rsidRDefault="0085227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</w:p>
          <w:p w14:paraId="10EBEA5A" w14:textId="77777777" w:rsidR="00852277" w:rsidRDefault="0085227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90192A"/>
              </w:rPr>
            </w:pPr>
          </w:p>
        </w:tc>
      </w:tr>
    </w:tbl>
    <w:p w14:paraId="631DC35C" w14:textId="77777777" w:rsidR="00852277" w:rsidRDefault="00852277">
      <w:pPr>
        <w:spacing w:line="240" w:lineRule="auto"/>
      </w:pPr>
    </w:p>
    <w:sectPr w:rsidR="008522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18493" w14:textId="77777777" w:rsidR="00A94C08" w:rsidRDefault="00A94C08">
      <w:pPr>
        <w:spacing w:after="0" w:line="240" w:lineRule="auto"/>
      </w:pPr>
      <w:r>
        <w:separator/>
      </w:r>
    </w:p>
  </w:endnote>
  <w:endnote w:type="continuationSeparator" w:id="0">
    <w:p w14:paraId="77740D57" w14:textId="77777777" w:rsidR="00A94C08" w:rsidRDefault="00A94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743B798-2104-2348-8EC9-AFF73893B272}"/>
    <w:embedBold r:id="rId2" w:fontKey="{1AF230BE-17A1-7743-BBFB-50F9E0F9C0A3}"/>
    <w:embedItalic r:id="rId3" w:fontKey="{ADAC2B69-A2C3-0D42-823A-CA3F0132B2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B26145F-23E9-4947-ABC9-4540ACD9268C}"/>
    <w:embedBold r:id="rId5" w:fontKey="{5BB72061-A9F0-6044-8EFF-879C33E0ED71}"/>
    <w:embedItalic r:id="rId6" w:fontKey="{43FF584E-9F3D-6549-87A5-D53C2A38F9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B37E682-69AD-D64F-ABA4-21769966080F}"/>
    <w:embedBold r:id="rId8" w:fontKey="{AD23DD05-D249-E349-8E7A-45D9A3E1CB1D}"/>
    <w:embedItalic r:id="rId9" w:fontKey="{816CA5FF-2B1D-FA45-A7AF-49EB355776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24D77" w14:textId="77777777" w:rsidR="00852277" w:rsidRDefault="0085227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83D6A" w14:textId="279B20F4" w:rsidR="00852277" w:rsidRDefault="0034649C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E861267" wp14:editId="6F61670E">
              <wp:simplePos x="0" y="0"/>
              <wp:positionH relativeFrom="column">
                <wp:posOffset>4572000</wp:posOffset>
              </wp:positionH>
              <wp:positionV relativeFrom="paragraph">
                <wp:posOffset>-239395</wp:posOffset>
              </wp:positionV>
              <wp:extent cx="2859405" cy="35052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940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FADA10" w14:textId="22265E93" w:rsidR="00852277" w:rsidRDefault="00F727D2" w:rsidP="00F727D2">
                          <w:pPr>
                            <w:pStyle w:val="Footer"/>
                          </w:pPr>
                          <w:fldSimple w:instr=" TITLE  \* MERGEFORMAT ">
                            <w:r w:rsidR="001840D6">
                              <w:t>From Praire to Prosperity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861267" id="Rectangle 1" o:spid="_x0000_s1026" style="position:absolute;margin-left:5in;margin-top:-18.85pt;width:225.1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" filled="f" stroked="f">
              <v:textbox inset="2.53958mm,1.2694mm,2.53958mm,1.2694mm">
                <w:txbxContent>
                  <w:p w14:paraId="27FADA10" w14:textId="22265E93" w:rsidR="00852277" w:rsidRDefault="00F727D2" w:rsidP="00F727D2">
                    <w:pPr>
                      <w:pStyle w:val="Footer"/>
                    </w:pPr>
                    <w:fldSimple w:instr=" TITLE  \* MERGEFORMAT ">
                      <w:r w:rsidR="001840D6">
                        <w:t>From Praire to Prosperity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4FC444A2" wp14:editId="6047F46A">
          <wp:simplePos x="0" y="0"/>
          <wp:positionH relativeFrom="column">
            <wp:posOffset>3496546</wp:posOffset>
          </wp:positionH>
          <wp:positionV relativeFrom="paragraph">
            <wp:posOffset>-224155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F41F7">
      <w:rPr>
        <w:b/>
        <w:bCs/>
        <w:color w:val="000000"/>
      </w:rPr>
      <w:tab/>
    </w:r>
    <w:r w:rsidR="008F41F7">
      <w:rPr>
        <w:b/>
        <w:bCs/>
        <w:color w:val="000000"/>
      </w:rPr>
      <w:tab/>
    </w:r>
    <w:r w:rsidR="008F41F7">
      <w:rPr>
        <w:b/>
        <w:bCs/>
        <w:color w:val="000000"/>
      </w:rPr>
      <w:tab/>
    </w:r>
    <w:r w:rsidR="008F41F7">
      <w:rPr>
        <w:b/>
        <w:bCs/>
        <w:color w:val="000000"/>
      </w:rPr>
      <w:tab/>
    </w:r>
    <w:r w:rsidR="008F41F7">
      <w:rPr>
        <w:b/>
        <w:bCs/>
        <w:color w:val="000000"/>
      </w:rPr>
      <w:tab/>
    </w:r>
    <w:r w:rsidR="008F41F7">
      <w:rPr>
        <w:b/>
        <w:bCs/>
        <w:color w:val="000000"/>
      </w:rPr>
      <w:tab/>
    </w:r>
    <w:r w:rsidR="008F41F7">
      <w:rPr>
        <w:b/>
        <w:bCs/>
        <w:color w:val="000000"/>
      </w:rPr>
      <w:tab/>
    </w:r>
    <w:r w:rsidR="008F41F7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A031E" w14:textId="77777777" w:rsidR="00852277" w:rsidRDefault="0085227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C4863" w14:textId="77777777" w:rsidR="00A94C08" w:rsidRDefault="00A94C08">
      <w:pPr>
        <w:spacing w:after="0" w:line="240" w:lineRule="auto"/>
      </w:pPr>
      <w:r>
        <w:separator/>
      </w:r>
    </w:p>
  </w:footnote>
  <w:footnote w:type="continuationSeparator" w:id="0">
    <w:p w14:paraId="10713316" w14:textId="77777777" w:rsidR="00A94C08" w:rsidRDefault="00A94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01DC3" w14:textId="77777777" w:rsidR="00852277" w:rsidRDefault="008522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F6389" w14:textId="77777777" w:rsidR="00852277" w:rsidRDefault="008522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8E8FB" w14:textId="77777777" w:rsidR="00852277" w:rsidRDefault="008522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277"/>
    <w:rsid w:val="001840D6"/>
    <w:rsid w:val="00245BED"/>
    <w:rsid w:val="0034649C"/>
    <w:rsid w:val="003C438C"/>
    <w:rsid w:val="003E3F81"/>
    <w:rsid w:val="00656D91"/>
    <w:rsid w:val="00852277"/>
    <w:rsid w:val="008F41F7"/>
    <w:rsid w:val="00A94C08"/>
    <w:rsid w:val="00B51FC1"/>
    <w:rsid w:val="00DF57E1"/>
    <w:rsid w:val="00E82C0F"/>
    <w:rsid w:val="00F7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E93B4F"/>
  <w15:docId w15:val="{981EAF7E-39DE-E14D-B487-0C957E869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F727D2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27D2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27D2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F727D2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F727D2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27D2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27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27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27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27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F727D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727D2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F727D2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F727D2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27D2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27D2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F727D2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727D2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F727D2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F727D2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27D2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27D2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F727D2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F727D2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727D2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F727D2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F72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F727D2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F727D2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27D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72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7D2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F727D2"/>
    <w:pPr>
      <w:ind w:left="720"/>
      <w:contextualSpacing/>
    </w:pPr>
  </w:style>
  <w:style w:type="paragraph" w:customStyle="1" w:styleId="AnswerKey">
    <w:name w:val="Answer Key"/>
    <w:basedOn w:val="Normal"/>
    <w:qFormat/>
    <w:rsid w:val="00F727D2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1</TotalTime>
  <Pages>1</Pages>
  <Words>49</Words>
  <Characters>332</Characters>
  <Application>Microsoft Office Word</Application>
  <DocSecurity>0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 Praire to Prosperity</dc:title>
  <dc:subject/>
  <dc:creator>K20 Center</dc:creator>
  <cp:keywords/>
  <dc:description/>
  <cp:lastModifiedBy>Gracia, Ann M.</cp:lastModifiedBy>
  <cp:revision>3</cp:revision>
  <cp:lastPrinted>2026-05-18T15:07:00Z</cp:lastPrinted>
  <dcterms:created xsi:type="dcterms:W3CDTF">2026-05-18T15:07:00Z</dcterms:created>
  <dcterms:modified xsi:type="dcterms:W3CDTF">2026-05-18T15:07:00Z</dcterms:modified>
  <cp:category/>
</cp:coreProperties>
</file>