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7621D0" w14:textId="77777777" w:rsidR="003E60A6" w:rsidRDefault="00000000">
      <w:pPr>
        <w:pStyle w:val="Title"/>
      </w:pPr>
      <w:r>
        <w:t>I NOTICE, I WONDER</w:t>
      </w:r>
    </w:p>
    <w:tbl>
      <w:tblPr>
        <w:tblStyle w:val="a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E60A6" w14:paraId="19E8D12C" w14:textId="77777777">
        <w:trPr>
          <w:tblHeader/>
        </w:trPr>
        <w:tc>
          <w:tcPr>
            <w:tcW w:w="46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FC2C83" w14:textId="77777777" w:rsidR="003E60A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 Notice…</w:t>
            </w:r>
          </w:p>
        </w:tc>
        <w:tc>
          <w:tcPr>
            <w:tcW w:w="46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44727B" w14:textId="77777777" w:rsidR="003E60A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 Wonder…</w:t>
            </w:r>
          </w:p>
        </w:tc>
      </w:tr>
      <w:tr w:rsidR="003E60A6" w14:paraId="778F0187" w14:textId="77777777"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AD3B76" w14:textId="77777777" w:rsidR="003E60A6" w:rsidRDefault="003E60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CED35D" w14:textId="77777777" w:rsidR="003E60A6" w:rsidRDefault="003E60A6">
            <w:pPr>
              <w:jc w:val="center"/>
            </w:pPr>
          </w:p>
          <w:p w14:paraId="548F8B26" w14:textId="77777777" w:rsidR="003E60A6" w:rsidRDefault="003E60A6">
            <w:pPr>
              <w:jc w:val="center"/>
            </w:pPr>
          </w:p>
          <w:p w14:paraId="21DA0E18" w14:textId="77777777" w:rsidR="003E60A6" w:rsidRDefault="003E60A6">
            <w:pPr>
              <w:jc w:val="center"/>
            </w:pPr>
          </w:p>
          <w:p w14:paraId="455B67AA" w14:textId="77777777" w:rsidR="003E60A6" w:rsidRDefault="003E60A6">
            <w:pPr>
              <w:jc w:val="center"/>
            </w:pPr>
          </w:p>
          <w:p w14:paraId="5EA4C065" w14:textId="77777777" w:rsidR="003E60A6" w:rsidRDefault="003E60A6">
            <w:pPr>
              <w:jc w:val="center"/>
            </w:pPr>
          </w:p>
          <w:p w14:paraId="7175C226" w14:textId="77777777" w:rsidR="003E60A6" w:rsidRDefault="003E60A6"/>
          <w:p w14:paraId="4DA61561" w14:textId="77777777" w:rsidR="003E60A6" w:rsidRDefault="003E60A6">
            <w:pPr>
              <w:jc w:val="center"/>
            </w:pPr>
          </w:p>
        </w:tc>
      </w:tr>
    </w:tbl>
    <w:p w14:paraId="443A8956" w14:textId="77777777" w:rsidR="003E60A6" w:rsidRDefault="003E60A6"/>
    <w:p w14:paraId="43814919" w14:textId="191ABC26" w:rsidR="003E60A6" w:rsidRDefault="00171B68"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0CB22" wp14:editId="69B5F4DA">
                <wp:simplePos x="0" y="0"/>
                <wp:positionH relativeFrom="column">
                  <wp:posOffset>-913911</wp:posOffset>
                </wp:positionH>
                <wp:positionV relativeFrom="paragraph">
                  <wp:posOffset>564808</wp:posOffset>
                </wp:positionV>
                <wp:extent cx="8018585" cy="0"/>
                <wp:effectExtent l="0" t="0" r="8255" b="12700"/>
                <wp:wrapNone/>
                <wp:docPr id="92834425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18585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73D7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95pt,44.45pt" to="559.45pt,4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" strokecolor="#288ac3 [3204]">
                <v:stroke dashstyle="dash"/>
              </v:line>
            </w:pict>
          </mc:Fallback>
        </mc:AlternateContent>
      </w:r>
      <w:r>
        <w:br/>
      </w:r>
      <w:r>
        <w:br/>
      </w:r>
      <w:r>
        <w:br/>
      </w:r>
    </w:p>
    <w:p w14:paraId="51DE147B" w14:textId="77777777" w:rsidR="003E60A6" w:rsidRDefault="00000000">
      <w:pPr>
        <w:pStyle w:val="Title"/>
      </w:pPr>
      <w:bookmarkStart w:id="0" w:name="_heading=h.ibkdf7ghsw58" w:colFirst="0" w:colLast="0"/>
      <w:bookmarkEnd w:id="0"/>
      <w:r>
        <w:t>I NOTICE, I WONDER</w:t>
      </w:r>
    </w:p>
    <w:tbl>
      <w:tblPr>
        <w:tblStyle w:val="a0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E60A6" w14:paraId="10D8B7AA" w14:textId="77777777">
        <w:trPr>
          <w:tblHeader/>
        </w:trPr>
        <w:tc>
          <w:tcPr>
            <w:tcW w:w="46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C488B3" w14:textId="77777777" w:rsidR="003E60A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 Notice…</w:t>
            </w:r>
          </w:p>
        </w:tc>
        <w:tc>
          <w:tcPr>
            <w:tcW w:w="46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BD28F3" w14:textId="77777777" w:rsidR="003E60A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 Wonder…</w:t>
            </w:r>
          </w:p>
        </w:tc>
      </w:tr>
      <w:tr w:rsidR="003E60A6" w14:paraId="70DD11D0" w14:textId="77777777"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0AAFE0" w14:textId="77777777" w:rsidR="003E60A6" w:rsidRDefault="003E60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0A0A47" w14:textId="77777777" w:rsidR="003E60A6" w:rsidRDefault="003E60A6">
            <w:pPr>
              <w:jc w:val="center"/>
            </w:pPr>
          </w:p>
          <w:p w14:paraId="2A3920D5" w14:textId="77777777" w:rsidR="003E60A6" w:rsidRDefault="003E60A6">
            <w:pPr>
              <w:jc w:val="center"/>
            </w:pPr>
          </w:p>
          <w:p w14:paraId="6CAD5974" w14:textId="77777777" w:rsidR="003E60A6" w:rsidRDefault="003E60A6">
            <w:pPr>
              <w:jc w:val="center"/>
            </w:pPr>
          </w:p>
          <w:p w14:paraId="514D9B52" w14:textId="77777777" w:rsidR="003E60A6" w:rsidRDefault="003E60A6">
            <w:pPr>
              <w:jc w:val="center"/>
            </w:pPr>
          </w:p>
          <w:p w14:paraId="294C6D16" w14:textId="77777777" w:rsidR="003E60A6" w:rsidRDefault="003E60A6">
            <w:pPr>
              <w:jc w:val="center"/>
            </w:pPr>
          </w:p>
          <w:p w14:paraId="7401A5BA" w14:textId="77777777" w:rsidR="003E60A6" w:rsidRDefault="003E60A6"/>
          <w:p w14:paraId="7E3FCE5F" w14:textId="77777777" w:rsidR="003E60A6" w:rsidRDefault="003E60A6">
            <w:pPr>
              <w:jc w:val="center"/>
            </w:pPr>
          </w:p>
        </w:tc>
      </w:tr>
    </w:tbl>
    <w:p w14:paraId="6C0149C7" w14:textId="77777777" w:rsidR="003E60A6" w:rsidRDefault="003E60A6"/>
    <w:sectPr w:rsidR="003E60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A7B6DC" w14:textId="77777777" w:rsidR="00E268A1" w:rsidRDefault="00E268A1">
      <w:pPr>
        <w:spacing w:after="0" w:line="240" w:lineRule="auto"/>
      </w:pPr>
      <w:r>
        <w:separator/>
      </w:r>
    </w:p>
  </w:endnote>
  <w:endnote w:type="continuationSeparator" w:id="0">
    <w:p w14:paraId="7E5EA9DA" w14:textId="77777777" w:rsidR="00E268A1" w:rsidRDefault="00E2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F3C6767-D59E-2042-BB05-7412C9526E91}"/>
    <w:embedBold r:id="rId2" w:fontKey="{320CFC45-10B8-F246-806A-56AB4AA58989}"/>
    <w:embedItalic r:id="rId3" w:fontKey="{4EF0A682-7060-384F-8573-D0E2177EDE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843B46D-AD83-9E4B-BE3E-FABD696E00E3}"/>
    <w:embedBold r:id="rId5" w:fontKey="{FEBE31F1-57CD-284D-B037-C83C5D6BFF76}"/>
    <w:embedItalic r:id="rId6" w:fontKey="{B700C4DD-EE33-C143-A3BB-D4F1F8BB62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B285CB16-F641-6D44-B6E9-AA02B3D781E6}"/>
    <w:embedBold r:id="rId8" w:fontKey="{CAD055C4-F65E-C548-A0F2-494ABA0E7264}"/>
    <w:embedItalic r:id="rId9" w:fontKey="{66C58AB2-1057-FF49-B4E8-459824810D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D76C9E6B-2F25-7646-925E-E667A8A446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5C382B" w14:textId="77777777" w:rsidR="003E60A6" w:rsidRDefault="003E60A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3E924B" w14:textId="6D2FFF1C" w:rsidR="003E60A6" w:rsidRDefault="00171B68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1A8A76A" wp14:editId="308959BD">
          <wp:simplePos x="0" y="0"/>
          <wp:positionH relativeFrom="column">
            <wp:posOffset>1165860</wp:posOffset>
          </wp:positionH>
          <wp:positionV relativeFrom="paragraph">
            <wp:posOffset>-239395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BFE7A01" wp14:editId="5CC282C5">
              <wp:simplePos x="0" y="0"/>
              <wp:positionH relativeFrom="column">
                <wp:posOffset>3240503</wp:posOffset>
              </wp:positionH>
              <wp:positionV relativeFrom="paragraph">
                <wp:posOffset>-218440</wp:posOffset>
              </wp:positionV>
              <wp:extent cx="1857375" cy="24447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737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6C905" w14:textId="00645D57" w:rsidR="003E60A6" w:rsidRDefault="00171B68" w:rsidP="00171B68">
                          <w:pPr>
                            <w:pStyle w:val="Footer"/>
                          </w:pPr>
                          <w:fldSimple w:instr=" TITLE  \* MERGEFORMAT ">
                            <w:r w:rsidR="00CA7C9A">
                              <w:t>It's Just a Phase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FE7A01" id="Rectangle 1" o:spid="_x0000_s1027" style="position:absolute;margin-left:255.15pt;margin-top:-17.2pt;width:146.25pt;height:1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" filled="f" stroked="f">
              <v:textbox inset="2.53958mm,1.2694mm,2.53958mm,1.2694mm">
                <w:txbxContent>
                  <w:p w14:paraId="4D76C905" w14:textId="00645D57" w:rsidR="003E60A6" w:rsidRDefault="00171B68" w:rsidP="00171B68">
                    <w:pPr>
                      <w:pStyle w:val="Footer"/>
                    </w:pPr>
                    <w:fldSimple w:instr=" TITLE  \* MERGEFORMAT ">
                      <w:r w:rsidR="00CA7C9A">
                        <w:t>It's Just a Phase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rFonts w:eastAsia="Calibri"/>
        <w:b/>
        <w:bCs/>
        <w:color w:val="000000"/>
      </w:rPr>
      <w:tab/>
    </w:r>
    <w:r w:rsidR="00000000">
      <w:rPr>
        <w:rFonts w:eastAsia="Calibri"/>
        <w:b/>
        <w:bCs/>
        <w:color w:val="000000"/>
      </w:rPr>
      <w:tab/>
    </w:r>
    <w:r w:rsidR="00000000">
      <w:rPr>
        <w:rFonts w:eastAsia="Calibri"/>
        <w:b/>
        <w:bCs/>
        <w:color w:val="000000"/>
      </w:rPr>
      <w:tab/>
    </w:r>
    <w:r w:rsidR="00000000">
      <w:rPr>
        <w:rFonts w:eastAsia="Calibri"/>
        <w:b/>
        <w:bCs/>
        <w:color w:val="000000"/>
      </w:rPr>
      <w:tab/>
    </w:r>
    <w:r w:rsidR="00000000">
      <w:rPr>
        <w:rFonts w:eastAsia="Calibri"/>
        <w:b/>
        <w:bCs/>
        <w:color w:val="000000"/>
      </w:rPr>
      <w:tab/>
    </w:r>
    <w:r w:rsidR="00000000">
      <w:rPr>
        <w:rFonts w:eastAsia="Calibri"/>
        <w:b/>
        <w:bCs/>
        <w:color w:val="000000"/>
      </w:rPr>
      <w:tab/>
    </w:r>
    <w:r w:rsidR="00000000">
      <w:rPr>
        <w:rFonts w:eastAsia="Calibri"/>
        <w:b/>
        <w:bCs/>
        <w:color w:val="000000"/>
      </w:rPr>
      <w:tab/>
    </w:r>
    <w:r w:rsidR="00000000">
      <w:rPr>
        <w:rFonts w:eastAsia="Calibri"/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64364E" w14:textId="77777777" w:rsidR="003E60A6" w:rsidRDefault="003E60A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0F331E" w14:textId="77777777" w:rsidR="00E268A1" w:rsidRDefault="00E268A1">
      <w:pPr>
        <w:spacing w:after="0" w:line="240" w:lineRule="auto"/>
      </w:pPr>
      <w:r>
        <w:separator/>
      </w:r>
    </w:p>
  </w:footnote>
  <w:footnote w:type="continuationSeparator" w:id="0">
    <w:p w14:paraId="12EED772" w14:textId="77777777" w:rsidR="00E268A1" w:rsidRDefault="00E2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A3879" w14:textId="77777777" w:rsidR="003E60A6" w:rsidRDefault="003E60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ECE60D" w14:textId="142645CE" w:rsidR="003E60A6" w:rsidRDefault="00171B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C79A60C" wp14:editId="29BEB331">
              <wp:simplePos x="0" y="0"/>
              <wp:positionH relativeFrom="column">
                <wp:posOffset>3241040</wp:posOffset>
              </wp:positionH>
              <wp:positionV relativeFrom="paragraph">
                <wp:posOffset>3914775</wp:posOffset>
              </wp:positionV>
              <wp:extent cx="1857375" cy="244475"/>
              <wp:effectExtent l="0" t="0" r="0" b="0"/>
              <wp:wrapSquare wrapText="bothSides" distT="0" distB="0" distL="114300" distR="114300"/>
              <wp:docPr id="1291381935" name="Rectangle 1291381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737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7FF01" w14:textId="108BBE31" w:rsidR="00171B68" w:rsidRDefault="00171B68" w:rsidP="00171B68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TITLE  \* MERGEFORMAT </w:instrText>
                          </w:r>
                          <w:r>
                            <w:fldChar w:fldCharType="separate"/>
                          </w:r>
                          <w:r w:rsidR="00CA7C9A">
                            <w:t>It's Just a Phase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79A60C" id="Rectangle 1291381935" o:spid="_x0000_s1026" style="position:absolute;margin-left:255.2pt;margin-top:308.25pt;width:146.2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" filled="f" stroked="f">
              <v:textbox inset="2.53958mm,1.2694mm,2.53958mm,1.2694mm">
                <w:txbxContent>
                  <w:p w14:paraId="08F7FF01" w14:textId="108BBE31" w:rsidR="00171B68" w:rsidRDefault="00171B68" w:rsidP="00171B68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TITLE  \* MERGEFORMAT </w:instrText>
                    </w:r>
                    <w:r>
                      <w:fldChar w:fldCharType="separate"/>
                    </w:r>
                    <w:r w:rsidR="00CA7C9A">
                      <w:t>It's Just a Phase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1EB54CBD" wp14:editId="2737FBAC">
          <wp:simplePos x="0" y="0"/>
          <wp:positionH relativeFrom="column">
            <wp:posOffset>1166593</wp:posOffset>
          </wp:positionH>
          <wp:positionV relativeFrom="paragraph">
            <wp:posOffset>3896995</wp:posOffset>
          </wp:positionV>
          <wp:extent cx="4902200" cy="508000"/>
          <wp:effectExtent l="0" t="0" r="0" b="0"/>
          <wp:wrapNone/>
          <wp:docPr id="1871083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6FD74E" w14:textId="77777777" w:rsidR="003E60A6" w:rsidRDefault="003E60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A6"/>
    <w:rsid w:val="00171B68"/>
    <w:rsid w:val="003E60A6"/>
    <w:rsid w:val="00CA7C9A"/>
    <w:rsid w:val="00E268A1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647EC"/>
  <w15:docId w15:val="{4AA84A26-140D-A64C-9E3D-7A2C7705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71B68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B68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1B68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171B68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171B68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B68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171B6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71B68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171B68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171B68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B68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B68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71B68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71B68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171B68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171B68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B68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B68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171B68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171B68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71B6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171B68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17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171B68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171B68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B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1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B68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171B68"/>
    <w:pPr>
      <w:ind w:left="720"/>
      <w:contextualSpacing/>
    </w:pPr>
  </w:style>
  <w:style w:type="paragraph" w:customStyle="1" w:styleId="AnswerKey">
    <w:name w:val="Answer Key"/>
    <w:basedOn w:val="Normal"/>
    <w:qFormat/>
    <w:rsid w:val="00171B68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QmPg8SAgvo95p0pB+Q4H8Ogc/Q==">CgMxLjAyDmguaWJrZGY3Z2hzdzU4OAByITFTeWdFZE1CRTZqcjlZSGJlQ0tDeVB2clRUUDdWTXdhaw==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11</Words>
  <Characters>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It's Just a Phase</dc:title>
  <dc:subject/>
  <dc:creator>K20 Center</dc:creator>
  <cp:keywords/>
  <dc:description/>
  <cp:lastModifiedBy>Gracia, Ann M.</cp:lastModifiedBy>
  <cp:revision>3</cp:revision>
  <cp:lastPrinted>2026-08-13T16:25:00Z</cp:lastPrinted>
  <dcterms:created xsi:type="dcterms:W3CDTF">2026-08-13T16:25:00Z</dcterms:created>
  <dcterms:modified xsi:type="dcterms:W3CDTF">2026-08-13T16:25:00Z</dcterms:modified>
  <cp:category/>
</cp:coreProperties>
</file>