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944527" w14:textId="77777777" w:rsidR="00E92944" w:rsidRDefault="001030E3" w:rsidP="00E92944">
      <w:pPr>
        <w:pStyle w:val="Title"/>
        <w:ind w:left="-180"/>
      </w:pPr>
      <w:r>
        <w:t>MOON PHASES WHEEL</w:t>
      </w:r>
    </w:p>
    <w:p w14:paraId="45A67654" w14:textId="087C0339" w:rsidR="008B7E81" w:rsidRPr="00E92944" w:rsidRDefault="001030E3" w:rsidP="00E92944">
      <w:pPr>
        <w:pStyle w:val="Heading1"/>
        <w:rPr>
          <w:color w:val="auto"/>
        </w:rPr>
      </w:pPr>
      <w:r w:rsidRPr="00E92944">
        <w:t xml:space="preserve">Directions </w:t>
      </w:r>
    </w:p>
    <w:p w14:paraId="1E163D46" w14:textId="4F5CB9E0" w:rsidR="008B7E81" w:rsidRDefault="001030E3" w:rsidP="00E92944">
      <w:pPr>
        <w:widowControl w:val="0"/>
        <w:numPr>
          <w:ilvl w:val="0"/>
          <w:numId w:val="1"/>
        </w:numPr>
        <w:spacing w:after="0" w:line="277" w:lineRule="auto"/>
        <w:rPr>
          <w:sz w:val="22"/>
          <w:szCs w:val="22"/>
        </w:rPr>
      </w:pPr>
      <w:r>
        <w:rPr>
          <w:sz w:val="22"/>
          <w:szCs w:val="22"/>
        </w:rPr>
        <w:t xml:space="preserve">Cut out both the large </w:t>
      </w:r>
      <w:r w:rsidR="005F1322">
        <w:rPr>
          <w:sz w:val="22"/>
          <w:szCs w:val="22"/>
        </w:rPr>
        <w:t>W</w:t>
      </w:r>
      <w:r>
        <w:rPr>
          <w:sz w:val="22"/>
          <w:szCs w:val="22"/>
        </w:rPr>
        <w:t>heel A and</w:t>
      </w:r>
      <w:r w:rsidR="005F1322">
        <w:rPr>
          <w:sz w:val="22"/>
          <w:szCs w:val="22"/>
        </w:rPr>
        <w:t xml:space="preserve"> Wheel</w:t>
      </w:r>
      <w:r>
        <w:rPr>
          <w:sz w:val="22"/>
          <w:szCs w:val="22"/>
        </w:rPr>
        <w:t xml:space="preserve"> B. </w:t>
      </w:r>
    </w:p>
    <w:p w14:paraId="56396837" w14:textId="7125BE38" w:rsidR="008B7E81" w:rsidRDefault="001030E3" w:rsidP="00E92944">
      <w:pPr>
        <w:widowControl w:val="0"/>
        <w:numPr>
          <w:ilvl w:val="0"/>
          <w:numId w:val="1"/>
        </w:numPr>
        <w:spacing w:after="0" w:line="277" w:lineRule="auto"/>
        <w:rPr>
          <w:sz w:val="22"/>
          <w:szCs w:val="22"/>
        </w:rPr>
      </w:pPr>
      <w:r>
        <w:rPr>
          <w:sz w:val="22"/>
          <w:szCs w:val="22"/>
        </w:rPr>
        <w:t xml:space="preserve">Cut out the viewing window section in </w:t>
      </w:r>
      <w:r w:rsidR="005F1322">
        <w:rPr>
          <w:sz w:val="22"/>
          <w:szCs w:val="22"/>
        </w:rPr>
        <w:t xml:space="preserve">Wheel A. </w:t>
      </w:r>
    </w:p>
    <w:p w14:paraId="735FF240" w14:textId="243EB5EB" w:rsidR="008B7E81" w:rsidRDefault="005F1322" w:rsidP="00E92944">
      <w:pPr>
        <w:widowControl w:val="0"/>
        <w:numPr>
          <w:ilvl w:val="0"/>
          <w:numId w:val="1"/>
        </w:numPr>
        <w:spacing w:after="0" w:line="277" w:lineRule="auto"/>
        <w:rPr>
          <w:sz w:val="22"/>
          <w:szCs w:val="22"/>
        </w:rPr>
      </w:pPr>
      <w:r>
        <w:rPr>
          <w:sz w:val="22"/>
          <w:szCs w:val="22"/>
        </w:rPr>
        <w:t>Place Wheel A on top of Wheel B and attach them with a brad in the center of the wheels.</w:t>
      </w:r>
    </w:p>
    <w:p w14:paraId="65A9E46E" w14:textId="5D400895" w:rsidR="005F1322" w:rsidRPr="005F1322" w:rsidRDefault="005F1322" w:rsidP="00E92944">
      <w:pPr>
        <w:widowControl w:val="0"/>
        <w:numPr>
          <w:ilvl w:val="0"/>
          <w:numId w:val="1"/>
        </w:numPr>
        <w:spacing w:after="0" w:line="277" w:lineRule="auto"/>
        <w:rPr>
          <w:sz w:val="22"/>
          <w:szCs w:val="22"/>
        </w:rPr>
      </w:pPr>
      <w:r>
        <w:rPr>
          <w:sz w:val="22"/>
          <w:szCs w:val="22"/>
        </w:rPr>
        <w:t xml:space="preserve">Draw the moon phase on each section of Wheel B. </w:t>
      </w:r>
    </w:p>
    <w:p w14:paraId="43B113DC" w14:textId="132EB60D" w:rsidR="008B7E81" w:rsidRDefault="005F1322" w:rsidP="00E92944">
      <w:pPr>
        <w:widowControl w:val="0"/>
        <w:numPr>
          <w:ilvl w:val="0"/>
          <w:numId w:val="1"/>
        </w:numPr>
        <w:spacing w:line="277" w:lineRule="auto"/>
        <w:ind w:right="810"/>
        <w:rPr>
          <w:sz w:val="22"/>
          <w:szCs w:val="22"/>
        </w:rPr>
      </w:pPr>
      <w:r>
        <w:rPr>
          <w:sz w:val="22"/>
          <w:szCs w:val="22"/>
        </w:rPr>
        <w:t>Rotate Wheel A on top of Wheel B to see each moon phase.</w:t>
      </w:r>
    </w:p>
    <w:p w14:paraId="7B53BC94" w14:textId="77777777" w:rsidR="008B7E81" w:rsidRDefault="001030E3" w:rsidP="00760028">
      <w:pPr>
        <w:ind w:right="-720"/>
        <w:jc w:val="center"/>
        <w:rPr>
          <w:b/>
          <w:bCs/>
          <w:color w:val="971D20"/>
          <w:highlight w:val="white"/>
        </w:rPr>
      </w:pPr>
      <w:r>
        <w:rPr>
          <w:b/>
          <w:bCs/>
          <w:noProof/>
          <w:color w:val="971D20"/>
          <w:highlight w:val="white"/>
        </w:rPr>
        <w:drawing>
          <wp:inline distT="114300" distB="114300" distL="114300" distR="114300" wp14:anchorId="37A6C4E4" wp14:editId="7E84F928">
            <wp:extent cx="4813659" cy="6121952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2718" cy="61716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767BEA" w14:textId="2395229E" w:rsidR="008B7E81" w:rsidRPr="00E92944" w:rsidRDefault="004839FA">
      <w:pPr>
        <w:rPr>
          <w:b/>
          <w:bCs/>
          <w:color w:val="971D20" w:themeColor="accent3"/>
          <w:highlight w:val="whit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B63276" wp14:editId="25AC5D6D">
                <wp:simplePos x="0" y="0"/>
                <wp:positionH relativeFrom="column">
                  <wp:posOffset>-189856</wp:posOffset>
                </wp:positionH>
                <wp:positionV relativeFrom="paragraph">
                  <wp:posOffset>324294</wp:posOffset>
                </wp:positionV>
                <wp:extent cx="6354050" cy="5582419"/>
                <wp:effectExtent l="0" t="0" r="889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050" cy="5582419"/>
                          <a:chOff x="1794950" y="329600"/>
                          <a:chExt cx="4464550" cy="3923650"/>
                        </a:xfrm>
                      </wpg:grpSpPr>
                      <wps:wsp>
                        <wps:cNvPr id="645524051" name="Oval 645524051"/>
                        <wps:cNvSpPr/>
                        <wps:spPr>
                          <a:xfrm>
                            <a:off x="1799725" y="334375"/>
                            <a:ext cx="4455000" cy="39141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5B07E6B" w14:textId="77777777" w:rsidR="008B7E81" w:rsidRDefault="008B7E81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7110591" name="Straight Arrow Connector 887110591"/>
                        <wps:cNvCnPr/>
                        <wps:spPr>
                          <a:xfrm>
                            <a:off x="4027225" y="334375"/>
                            <a:ext cx="15000" cy="18195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73253734" name="Straight Arrow Connector 1073253734"/>
                        <wps:cNvCnPr/>
                        <wps:spPr>
                          <a:xfrm>
                            <a:off x="2452145" y="907582"/>
                            <a:ext cx="1513500" cy="12807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96673836" name="Text Box 996673836"/>
                        <wps:cNvSpPr txBox="1"/>
                        <wps:spPr>
                          <a:xfrm>
                            <a:off x="3058575" y="855600"/>
                            <a:ext cx="875400" cy="4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B700B2" w14:textId="77777777" w:rsidR="008B7E81" w:rsidRDefault="001030E3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Viewing</w:t>
                              </w:r>
                            </w:p>
                            <w:p w14:paraId="0BA27C9E" w14:textId="77777777" w:rsidR="008B7E81" w:rsidRDefault="001030E3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Window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88236991" name="Oval 288236991"/>
                        <wps:cNvSpPr/>
                        <wps:spPr>
                          <a:xfrm>
                            <a:off x="3933975" y="2153775"/>
                            <a:ext cx="216300" cy="2361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8ADCB97" w14:textId="77777777" w:rsidR="008B7E81" w:rsidRDefault="008B7E81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63276" id="Group 1" o:spid="_x0000_s1026" style="position:absolute;margin-left:-14.95pt;margin-top:25.55pt;width:500.3pt;height:439.55pt;z-index:-251657216" coordorigin="17949,3296" coordsize="44645,392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">
                <v:oval id="Oval 645524051" o:spid="_x0000_s1027" style="position:absolute;left:17997;top:3343;width:44550;height:391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55B07E6B" w14:textId="77777777" w:rsidR="008B7E81" w:rsidRDefault="008B7E81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87110591" o:spid="_x0000_s1028" type="#_x0000_t32" style="position:absolute;left:40272;top:3343;width:150;height:1819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"/>
                <v:shape id="Straight Arrow Connector 1073253734" o:spid="_x0000_s1029" type="#_x0000_t32" style="position:absolute;left:24521;top:9075;width:15135;height:1280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96673836" o:spid="_x0000_s1030" type="#_x0000_t202" style="position:absolute;left:30585;top:8556;width:8754;height:4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" filled="f" stroked="f">
                  <v:textbox inset="2.53958mm,2.53958mm,2.53958mm,2.53958mm">
                    <w:txbxContent>
                      <w:p w14:paraId="54B700B2" w14:textId="77777777" w:rsidR="008B7E81" w:rsidRDefault="001030E3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Viewing</w:t>
                        </w:r>
                      </w:p>
                      <w:p w14:paraId="0BA27C9E" w14:textId="77777777" w:rsidR="008B7E81" w:rsidRDefault="001030E3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Window</w:t>
                        </w:r>
                      </w:p>
                    </w:txbxContent>
                  </v:textbox>
                </v:shape>
                <v:oval id="Oval 288236991" o:spid="_x0000_s1031" style="position:absolute;left:39339;top:21537;width:2163;height:23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78ADCB97" w14:textId="77777777" w:rsidR="008B7E81" w:rsidRDefault="008B7E81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1030E3" w:rsidRPr="00E92944">
        <w:rPr>
          <w:b/>
          <w:bCs/>
          <w:color w:val="971D20" w:themeColor="accent3"/>
          <w:highlight w:val="white"/>
        </w:rPr>
        <w:t>Wheel A</w:t>
      </w:r>
    </w:p>
    <w:p w14:paraId="1A7CAD7B" w14:textId="17EABE59" w:rsidR="008B7E81" w:rsidRDefault="008B7E81">
      <w:pPr>
        <w:ind w:left="-810" w:right="90" w:firstLine="270"/>
        <w:jc w:val="center"/>
      </w:pPr>
    </w:p>
    <w:p w14:paraId="3C18099F" w14:textId="77777777" w:rsidR="008B7E81" w:rsidRDefault="008B7E81"/>
    <w:p w14:paraId="0135EC9C" w14:textId="77777777" w:rsidR="008B7E81" w:rsidRDefault="008B7E81"/>
    <w:p w14:paraId="0CC2D9F7" w14:textId="77777777" w:rsidR="008B7E81" w:rsidRDefault="008B7E81"/>
    <w:p w14:paraId="2A30A28A" w14:textId="77777777" w:rsidR="008B7E81" w:rsidRDefault="008B7E81"/>
    <w:p w14:paraId="26D843E4" w14:textId="77777777" w:rsidR="008B7E81" w:rsidRDefault="008B7E81"/>
    <w:p w14:paraId="51B1430D" w14:textId="77777777" w:rsidR="008B7E81" w:rsidRDefault="008B7E81"/>
    <w:p w14:paraId="18663B47" w14:textId="77777777" w:rsidR="008B7E81" w:rsidRDefault="008B7E81"/>
    <w:p w14:paraId="7CCD5406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3CA72475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569BF55E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62FDA941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62FC3C31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24FB8F8C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699C3946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379786EC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1FA621DF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7676EA29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29E55B63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2AE87F81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54379559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28D20860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1216258E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29F2ECC3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10A32276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551056F3" w14:textId="77777777" w:rsidR="004839FA" w:rsidRDefault="004839FA">
      <w:pPr>
        <w:rPr>
          <w:b/>
          <w:bCs/>
          <w:color w:val="971D20" w:themeColor="accent3"/>
          <w:highlight w:val="white"/>
        </w:rPr>
      </w:pPr>
    </w:p>
    <w:p w14:paraId="24FCE418" w14:textId="5D6DB6F2" w:rsidR="008B7E81" w:rsidRPr="00E92944" w:rsidRDefault="001030E3">
      <w:pPr>
        <w:rPr>
          <w:b/>
          <w:bCs/>
          <w:color w:val="971D20" w:themeColor="accent3"/>
          <w:highlight w:val="white"/>
        </w:rPr>
      </w:pPr>
      <w:r w:rsidRPr="00E92944">
        <w:rPr>
          <w:b/>
          <w:bCs/>
          <w:color w:val="971D20" w:themeColor="accent3"/>
          <w:highlight w:val="white"/>
        </w:rPr>
        <w:t>Wheel B</w:t>
      </w:r>
    </w:p>
    <w:p w14:paraId="14C72345" w14:textId="00130413" w:rsidR="008B7E81" w:rsidRDefault="004839FA">
      <w:pPr>
        <w:rPr>
          <w:b/>
          <w:bCs/>
          <w:color w:val="971D20"/>
          <w:highlight w:val="whit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B7F15C" wp14:editId="001BDE8C">
                <wp:simplePos x="0" y="0"/>
                <wp:positionH relativeFrom="column">
                  <wp:posOffset>-342256</wp:posOffset>
                </wp:positionH>
                <wp:positionV relativeFrom="paragraph">
                  <wp:posOffset>320657</wp:posOffset>
                </wp:positionV>
                <wp:extent cx="6539763" cy="5753869"/>
                <wp:effectExtent l="0" t="0" r="13970" b="120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763" cy="5753869"/>
                          <a:chOff x="1794950" y="329600"/>
                          <a:chExt cx="4464550" cy="3923650"/>
                        </a:xfrm>
                      </wpg:grpSpPr>
                      <wps:wsp>
                        <wps:cNvPr id="1743009114" name="Oval 1743009114"/>
                        <wps:cNvSpPr/>
                        <wps:spPr>
                          <a:xfrm>
                            <a:off x="1799725" y="334375"/>
                            <a:ext cx="4455000" cy="39141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1D5D841" w14:textId="77777777" w:rsidR="008B7E81" w:rsidRDefault="008B7E81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40932108" name="Straight Arrow Connector 1440932108"/>
                        <wps:cNvCnPr/>
                        <wps:spPr>
                          <a:xfrm>
                            <a:off x="4027225" y="334375"/>
                            <a:ext cx="0" cy="39141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64820735" name="Straight Arrow Connector 664820735"/>
                        <wps:cNvCnPr/>
                        <wps:spPr>
                          <a:xfrm>
                            <a:off x="1799725" y="2291425"/>
                            <a:ext cx="44550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8307125" name="Straight Arrow Connector 1888307125"/>
                        <wps:cNvCnPr/>
                        <wps:spPr>
                          <a:xfrm rot="10800000" flipH="1">
                            <a:off x="2452145" y="907468"/>
                            <a:ext cx="3150300" cy="27678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58230219" name="Straight Arrow Connector 1158230219"/>
                        <wps:cNvCnPr/>
                        <wps:spPr>
                          <a:xfrm>
                            <a:off x="2452145" y="907582"/>
                            <a:ext cx="3150300" cy="27678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39107031" name="Oval 939107031"/>
                        <wps:cNvSpPr/>
                        <wps:spPr>
                          <a:xfrm>
                            <a:off x="2143950" y="649075"/>
                            <a:ext cx="3786300" cy="32946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3DFA08D" w14:textId="77777777" w:rsidR="008B7E81" w:rsidRDefault="008B7E81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09286163" name="Oval 1909286163"/>
                        <wps:cNvSpPr/>
                        <wps:spPr>
                          <a:xfrm>
                            <a:off x="2897075" y="1273900"/>
                            <a:ext cx="2226000" cy="2068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1B7D085" w14:textId="77777777" w:rsidR="008B7E81" w:rsidRDefault="008B7E81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7F15C" id="Group 3" o:spid="_x0000_s1032" style="position:absolute;margin-left:-26.95pt;margin-top:25.25pt;width:514.95pt;height:453.05pt;z-index:-251658240" coordorigin="17949,3296" coordsize="44645,392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">
                <v:oval id="Oval 1743009114" o:spid="_x0000_s1033" style="position:absolute;left:17997;top:3343;width:44550;height:391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1D5D841" w14:textId="77777777" w:rsidR="008B7E81" w:rsidRDefault="008B7E81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v:shape id="Straight Arrow Connector 1440932108" o:spid="_x0000_s1034" type="#_x0000_t32" style="position:absolute;left:40272;top:3343;width:0;height:3914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"/>
                <v:shape id="Straight Arrow Connector 664820735" o:spid="_x0000_s1035" type="#_x0000_t32" style="position:absolute;left:17997;top:22914;width:4455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"/>
                <v:shape id="Straight Arrow Connector 1888307125" o:spid="_x0000_s1036" type="#_x0000_t32" style="position:absolute;left:24521;top:9074;width:31503;height:27678;rotation:18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"/>
                <v:shape id="Straight Arrow Connector 1158230219" o:spid="_x0000_s1037" type="#_x0000_t32" style="position:absolute;left:24521;top:9075;width:31503;height:2767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"/>
                <v:oval id="Oval 939107031" o:spid="_x0000_s1038" style="position:absolute;left:21439;top:6490;width:37863;height:329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03DFA08D" w14:textId="77777777" w:rsidR="008B7E81" w:rsidRDefault="008B7E81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v:oval id="Oval 1909286163" o:spid="_x0000_s1039" style="position:absolute;left:28970;top:12739;width:22260;height:2068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01B7D085" w14:textId="77777777" w:rsidR="008B7E81" w:rsidRDefault="008B7E81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14:paraId="36A0CA89" w14:textId="0F1DC9D5" w:rsidR="008B7E81" w:rsidRDefault="008B7E81">
      <w:pPr>
        <w:ind w:left="-810" w:right="-1710" w:firstLine="360"/>
      </w:pPr>
    </w:p>
    <w:p w14:paraId="5186B3A6" w14:textId="7B3DFFC9" w:rsidR="008B7E81" w:rsidRDefault="008B7E81"/>
    <w:p w14:paraId="48049BF5" w14:textId="2F0FF80C" w:rsidR="004839FA" w:rsidRDefault="004839FA"/>
    <w:p w14:paraId="2D6B6365" w14:textId="6DFF1BAE" w:rsidR="004839FA" w:rsidRDefault="004839FA"/>
    <w:p w14:paraId="663EA690" w14:textId="74167F25" w:rsidR="004839FA" w:rsidRDefault="004839FA"/>
    <w:p w14:paraId="7A107780" w14:textId="78993F98" w:rsidR="004839FA" w:rsidRDefault="004839FA"/>
    <w:p w14:paraId="05AB622D" w14:textId="38CDB8CA" w:rsidR="004839FA" w:rsidRDefault="004839FA"/>
    <w:p w14:paraId="6A712BE7" w14:textId="77777777" w:rsidR="004839FA" w:rsidRDefault="004839FA"/>
    <w:p w14:paraId="3FDC11E9" w14:textId="511DF0CB" w:rsidR="004839FA" w:rsidRDefault="004839FA"/>
    <w:p w14:paraId="5D721905" w14:textId="6118BE5D" w:rsidR="004839FA" w:rsidRDefault="004839FA"/>
    <w:p w14:paraId="381BDA94" w14:textId="69682342" w:rsidR="004839FA" w:rsidRDefault="004839FA"/>
    <w:p w14:paraId="6F612DD6" w14:textId="77777777" w:rsidR="004839FA" w:rsidRDefault="004839FA"/>
    <w:p w14:paraId="701FD1B6" w14:textId="2E4B2368" w:rsidR="004839FA" w:rsidRDefault="004839FA"/>
    <w:p w14:paraId="63FA157D" w14:textId="77777777" w:rsidR="004839FA" w:rsidRDefault="004839FA"/>
    <w:p w14:paraId="74604633" w14:textId="43AB9CC2" w:rsidR="004839FA" w:rsidRDefault="004839FA"/>
    <w:p w14:paraId="2E2E8E27" w14:textId="3E9548B4" w:rsidR="004839FA" w:rsidRDefault="004839FA"/>
    <w:sectPr w:rsidR="004839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2880" w:bottom="1440" w:left="13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BE0949" w14:textId="77777777" w:rsidR="000C21DC" w:rsidRDefault="000C21DC">
      <w:pPr>
        <w:spacing w:after="0" w:line="240" w:lineRule="auto"/>
      </w:pPr>
      <w:r>
        <w:separator/>
      </w:r>
    </w:p>
  </w:endnote>
  <w:endnote w:type="continuationSeparator" w:id="0">
    <w:p w14:paraId="3B8F22D8" w14:textId="77777777" w:rsidR="000C21DC" w:rsidRDefault="000C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392E5CE-3281-5340-A3B2-3A8FA9B73E08}"/>
    <w:embedBold r:id="rId2" w:fontKey="{3351D22F-6A1F-4242-809E-7D7E8CBFC0E6}"/>
    <w:embedItalic r:id="rId3" w:fontKey="{FAD57150-BD1D-6E44-9158-B839079BE2F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5B478DA4-729A-084E-8409-4012D043FB2B}"/>
    <w:embedBold r:id="rId5" w:fontKey="{6C0A870B-5F89-9F4B-9A27-A304177F8012}"/>
    <w:embedItalic r:id="rId6" w:fontKey="{E39BF12F-E50F-9245-9015-58CC2572E0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1C8CB8F-BFE7-0D41-A235-FEB4281174DF}"/>
    <w:embedBold r:id="rId8" w:fontKey="{463B753C-60BF-EB47-9944-5A62BC6052CC}"/>
    <w:embedItalic r:id="rId9" w:fontKey="{D801E4AA-5043-7E47-A701-CF958D3FF7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0D9D093-E740-4B47-862E-B4815A56A3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80758E" w14:textId="77777777" w:rsidR="008B7E81" w:rsidRDefault="008B7E8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9A5648" w14:textId="79F48158" w:rsidR="008B7E81" w:rsidRDefault="00E9294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971D20"/>
        <w:highlight w:val="whit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04D170D" wp14:editId="7FDFC4F3">
              <wp:simplePos x="0" y="0"/>
              <wp:positionH relativeFrom="column">
                <wp:posOffset>3257550</wp:posOffset>
              </wp:positionH>
              <wp:positionV relativeFrom="paragraph">
                <wp:posOffset>10160</wp:posOffset>
              </wp:positionV>
              <wp:extent cx="2291080" cy="352425"/>
              <wp:effectExtent l="0" t="0" r="0" b="0"/>
              <wp:wrapSquare wrapText="bothSides" distT="0" distB="0" distL="114300" distR="11430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108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B82D7" w14:textId="3CF27C95" w:rsidR="008B7E81" w:rsidRPr="00E92944" w:rsidRDefault="00E92944" w:rsidP="00E92944">
                          <w:pPr>
                            <w:pStyle w:val="Footer"/>
                          </w:pPr>
                          <w:fldSimple w:instr=" TITLE  \* MERGEFORMAT ">
                            <w:r w:rsidR="004839FA">
                              <w:t>It's Just a Phase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D170D" id="Rectangle 2" o:spid="_x0000_s1040" style="position:absolute;margin-left:256.5pt;margin-top:.8pt;width:180.4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" filled="f" stroked="f">
              <v:textbox inset="2.53958mm,1.2694mm,2.53958mm,1.2694mm">
                <w:txbxContent>
                  <w:p w14:paraId="026B82D7" w14:textId="3CF27C95" w:rsidR="008B7E81" w:rsidRPr="00E92944" w:rsidRDefault="00E92944" w:rsidP="00E92944">
                    <w:pPr>
                      <w:pStyle w:val="Footer"/>
                    </w:pPr>
                    <w:fldSimple w:instr=" TITLE  \* MERGEFORMAT ">
                      <w:r w:rsidR="004839FA">
                        <w:t>It's Just a Phase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1030E3">
      <w:rPr>
        <w:b/>
        <w:bCs/>
        <w:color w:val="000000"/>
      </w:rPr>
      <w:tab/>
    </w:r>
    <w:r w:rsidR="001030E3">
      <w:rPr>
        <w:b/>
        <w:bCs/>
        <w:color w:val="000000"/>
      </w:rPr>
      <w:tab/>
    </w:r>
    <w:r w:rsidR="001030E3">
      <w:rPr>
        <w:b/>
        <w:bCs/>
        <w:color w:val="000000"/>
      </w:rPr>
      <w:tab/>
    </w:r>
    <w:r w:rsidR="001030E3">
      <w:rPr>
        <w:b/>
        <w:bCs/>
        <w:color w:val="000000"/>
      </w:rPr>
      <w:tab/>
    </w:r>
    <w:r w:rsidR="001030E3">
      <w:rPr>
        <w:b/>
        <w:bCs/>
        <w:color w:val="000000"/>
      </w:rPr>
      <w:tab/>
    </w:r>
    <w:r w:rsidR="001030E3">
      <w:rPr>
        <w:b/>
        <w:bCs/>
        <w:color w:val="000000"/>
      </w:rPr>
      <w:tab/>
    </w:r>
    <w:r w:rsidR="001030E3">
      <w:rPr>
        <w:b/>
        <w:bCs/>
        <w:color w:val="000000"/>
      </w:rPr>
      <w:tab/>
    </w:r>
    <w:r w:rsidR="001030E3">
      <w:rPr>
        <w:noProof/>
      </w:rPr>
      <w:drawing>
        <wp:anchor distT="0" distB="0" distL="0" distR="0" simplePos="0" relativeHeight="251658240" behindDoc="1" locked="0" layoutInCell="1" hidden="0" allowOverlap="1" wp14:anchorId="77169082" wp14:editId="60E571FD">
          <wp:simplePos x="0" y="0"/>
          <wp:positionH relativeFrom="column">
            <wp:posOffset>1714500</wp:posOffset>
          </wp:positionH>
          <wp:positionV relativeFrom="paragraph">
            <wp:posOffset>9525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942" r="-1942"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ECB629" w14:textId="77777777" w:rsidR="008B7E81" w:rsidRDefault="001030E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7A4217" w14:textId="77777777" w:rsidR="008B7E81" w:rsidRDefault="008B7E81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91EFD8" w14:textId="77777777" w:rsidR="000C21DC" w:rsidRDefault="000C21DC">
      <w:pPr>
        <w:spacing w:after="0" w:line="240" w:lineRule="auto"/>
      </w:pPr>
      <w:r>
        <w:separator/>
      </w:r>
    </w:p>
  </w:footnote>
  <w:footnote w:type="continuationSeparator" w:id="0">
    <w:p w14:paraId="4DD25366" w14:textId="77777777" w:rsidR="000C21DC" w:rsidRDefault="000C2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D87ABB" w14:textId="77777777" w:rsidR="008B7E81" w:rsidRDefault="008B7E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C20116" w14:textId="77777777" w:rsidR="008B7E81" w:rsidRDefault="008B7E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4470C" w14:textId="77777777" w:rsidR="008B7E81" w:rsidRDefault="008B7E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2125D"/>
    <w:multiLevelType w:val="multilevel"/>
    <w:tmpl w:val="6798937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367044">
    <w:abstractNumId w:val="2"/>
  </w:num>
  <w:num w:numId="2" w16cid:durableId="1296905603">
    <w:abstractNumId w:val="3"/>
  </w:num>
  <w:num w:numId="3" w16cid:durableId="1771200790">
    <w:abstractNumId w:val="1"/>
  </w:num>
  <w:num w:numId="4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81"/>
    <w:rsid w:val="000C21DC"/>
    <w:rsid w:val="001030E3"/>
    <w:rsid w:val="004839FA"/>
    <w:rsid w:val="005F1322"/>
    <w:rsid w:val="00682AEA"/>
    <w:rsid w:val="00760028"/>
    <w:rsid w:val="00814E8E"/>
    <w:rsid w:val="008B7E81"/>
    <w:rsid w:val="00D44C43"/>
    <w:rsid w:val="00D571F4"/>
    <w:rsid w:val="00E92944"/>
    <w:rsid w:val="00EC2F41"/>
    <w:rsid w:val="00E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F4B5B"/>
  <w15:docId w15:val="{FE7CE821-DA2C-FD43-AEE2-E0097D73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92944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94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94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9294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9294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94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9294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92944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92944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944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944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944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E92944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92944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92944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E92944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944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944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92944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E9294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9294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92944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E9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9294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92944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9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44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E92944"/>
    <w:pPr>
      <w:ind w:left="720"/>
      <w:contextualSpacing/>
    </w:pPr>
  </w:style>
  <w:style w:type="paragraph" w:customStyle="1" w:styleId="AnswerKey">
    <w:name w:val="Answer Key"/>
    <w:basedOn w:val="Normal"/>
    <w:qFormat/>
    <w:rsid w:val="00E92944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06/0iKMKUEDbzfzVLcNNjnjL9Q==">CgMxLjA4AHIhMXN6dHZvRUp6WEd2QnB2UlN5QkpmTFN2R183NGVLdXJT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3</Pages>
  <Words>82</Words>
  <Characters>299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Just a Phase</dc:title>
  <dc:subject/>
  <dc:creator>K20 Center</dc:creator>
  <cp:keywords/>
  <dc:description/>
  <cp:lastModifiedBy>Gracia, Ann M.</cp:lastModifiedBy>
  <cp:revision>3</cp:revision>
  <cp:lastPrinted>2026-08-13T16:22:00Z</cp:lastPrinted>
  <dcterms:created xsi:type="dcterms:W3CDTF">2026-08-13T16:22:00Z</dcterms:created>
  <dcterms:modified xsi:type="dcterms:W3CDTF">2026-08-13T16:22:00Z</dcterms:modified>
  <cp:category/>
</cp:coreProperties>
</file>