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B1EC32" w14:textId="77777777" w:rsidR="00497342" w:rsidRDefault="00000000">
      <w:pPr>
        <w:pStyle w:val="Title"/>
        <w:spacing w:after="0"/>
      </w:pPr>
      <w:r>
        <w:t>VIDEO REFLECTION</w:t>
      </w:r>
    </w:p>
    <w:p w14:paraId="64BF0EFB" w14:textId="77777777" w:rsidR="00497342" w:rsidRPr="003917C6" w:rsidRDefault="00000000">
      <w:pPr>
        <w:spacing w:after="0" w:line="276" w:lineRule="auto"/>
        <w:rPr>
          <w:b/>
          <w:bCs/>
          <w:color w:val="971D20" w:themeColor="accent3"/>
          <w:highlight w:val="white"/>
        </w:rPr>
      </w:pPr>
      <w:r w:rsidRPr="003917C6">
        <w:rPr>
          <w:b/>
          <w:bCs/>
          <w:color w:val="971D20" w:themeColor="accent3"/>
          <w:highlight w:val="white"/>
        </w:rPr>
        <w:t xml:space="preserve">Moon Phases </w:t>
      </w:r>
    </w:p>
    <w:p w14:paraId="10AEA4B4" w14:textId="77777777" w:rsidR="00497342" w:rsidRDefault="00000000">
      <w:pPr>
        <w:numPr>
          <w:ilvl w:val="0"/>
          <w:numId w:val="2"/>
        </w:numPr>
        <w:spacing w:after="0" w:line="276" w:lineRule="auto"/>
        <w:rPr>
          <w:highlight w:val="white"/>
        </w:rPr>
      </w:pPr>
      <w:r>
        <w:rPr>
          <w:highlight w:val="white"/>
        </w:rPr>
        <w:t>What is the difference between waxing and waning?</w:t>
      </w:r>
    </w:p>
    <w:p w14:paraId="16F147FD" w14:textId="77777777" w:rsidR="00497342" w:rsidRDefault="00497342">
      <w:pPr>
        <w:spacing w:before="240" w:after="240" w:line="276" w:lineRule="auto"/>
        <w:ind w:left="720"/>
        <w:rPr>
          <w:highlight w:val="white"/>
        </w:rPr>
      </w:pPr>
    </w:p>
    <w:p w14:paraId="41636A09" w14:textId="77777777" w:rsidR="00497342" w:rsidRDefault="00000000">
      <w:pPr>
        <w:numPr>
          <w:ilvl w:val="0"/>
          <w:numId w:val="2"/>
        </w:numPr>
        <w:spacing w:after="0" w:line="276" w:lineRule="auto"/>
        <w:rPr>
          <w:highlight w:val="white"/>
        </w:rPr>
      </w:pPr>
      <w:r>
        <w:rPr>
          <w:highlight w:val="white"/>
        </w:rPr>
        <w:t>How long does the moon orbit around Earth?</w:t>
      </w:r>
    </w:p>
    <w:p w14:paraId="1DE7ACCB" w14:textId="77777777" w:rsidR="00497342" w:rsidRDefault="00497342">
      <w:pPr>
        <w:spacing w:before="240" w:after="240" w:line="276" w:lineRule="auto"/>
        <w:ind w:left="720"/>
        <w:rPr>
          <w:highlight w:val="white"/>
        </w:rPr>
      </w:pPr>
    </w:p>
    <w:p w14:paraId="5BDCB333" w14:textId="77777777" w:rsidR="00497342" w:rsidRDefault="00000000">
      <w:pPr>
        <w:numPr>
          <w:ilvl w:val="0"/>
          <w:numId w:val="2"/>
        </w:numPr>
        <w:spacing w:after="0" w:line="276" w:lineRule="auto"/>
        <w:rPr>
          <w:highlight w:val="white"/>
        </w:rPr>
      </w:pPr>
      <w:r>
        <w:rPr>
          <w:highlight w:val="white"/>
        </w:rPr>
        <w:t>Why do you think it’s important to understand the phases of the moon?</w:t>
      </w:r>
    </w:p>
    <w:p w14:paraId="3CD381FF" w14:textId="77777777" w:rsidR="00497342" w:rsidRDefault="00497342">
      <w:pPr>
        <w:spacing w:before="240" w:after="240" w:line="276" w:lineRule="auto"/>
        <w:ind w:left="720"/>
        <w:rPr>
          <w:highlight w:val="white"/>
        </w:rPr>
      </w:pPr>
    </w:p>
    <w:p w14:paraId="192EDEA5" w14:textId="77777777" w:rsidR="00497342" w:rsidRPr="003917C6" w:rsidRDefault="00000000">
      <w:pPr>
        <w:spacing w:after="0" w:line="276" w:lineRule="auto"/>
        <w:rPr>
          <w:b/>
          <w:bCs/>
          <w:smallCaps/>
          <w:color w:val="971D20" w:themeColor="accent3"/>
          <w:sz w:val="32"/>
          <w:szCs w:val="32"/>
        </w:rPr>
      </w:pPr>
      <w:r w:rsidRPr="003917C6">
        <w:rPr>
          <w:b/>
          <w:bCs/>
          <w:color w:val="971D20" w:themeColor="accent3"/>
          <w:highlight w:val="white"/>
        </w:rPr>
        <w:t xml:space="preserve">Aeronautical Engineer </w:t>
      </w:r>
    </w:p>
    <w:p w14:paraId="36200C99" w14:textId="6B57D44B" w:rsidR="00497342" w:rsidRDefault="000D4FAF" w:rsidP="000D4FAF">
      <w:pPr>
        <w:numPr>
          <w:ilvl w:val="0"/>
          <w:numId w:val="1"/>
        </w:numPr>
        <w:spacing w:after="0" w:line="276" w:lineRule="auto"/>
      </w:pPr>
      <w:r>
        <w:t>What different types of career paths could you have as an aeronautical engineer?</w:t>
      </w:r>
    </w:p>
    <w:p w14:paraId="06902D51" w14:textId="77777777" w:rsidR="00497342" w:rsidRDefault="00497342">
      <w:pPr>
        <w:spacing w:line="276" w:lineRule="auto"/>
      </w:pPr>
    </w:p>
    <w:p w14:paraId="642726D5" w14:textId="77777777" w:rsidR="00497342" w:rsidRDefault="00497342">
      <w:pPr>
        <w:spacing w:line="276" w:lineRule="auto"/>
      </w:pPr>
    </w:p>
    <w:p w14:paraId="4D09B23D" w14:textId="6EE7D0C3" w:rsidR="00497342" w:rsidRDefault="00000000">
      <w:pPr>
        <w:numPr>
          <w:ilvl w:val="0"/>
          <w:numId w:val="1"/>
        </w:numPr>
        <w:spacing w:after="0" w:line="276" w:lineRule="auto"/>
      </w:pPr>
      <w:r>
        <w:t xml:space="preserve">Describe one part of </w:t>
      </w:r>
      <w:r w:rsidR="000D4FAF">
        <w:t>an aeronautical engineer’s job</w:t>
      </w:r>
      <w:r>
        <w:t>.</w:t>
      </w:r>
    </w:p>
    <w:p w14:paraId="0807A77A" w14:textId="77777777" w:rsidR="00497342" w:rsidRDefault="00497342">
      <w:pPr>
        <w:spacing w:line="276" w:lineRule="auto"/>
        <w:ind w:left="720"/>
      </w:pPr>
    </w:p>
    <w:p w14:paraId="28B0BA94" w14:textId="77777777" w:rsidR="00497342" w:rsidRDefault="00497342">
      <w:pPr>
        <w:spacing w:line="276" w:lineRule="auto"/>
        <w:ind w:left="720"/>
      </w:pPr>
    </w:p>
    <w:p w14:paraId="1EF28FA4" w14:textId="6397D55E" w:rsidR="00497342" w:rsidRDefault="00000000">
      <w:pPr>
        <w:numPr>
          <w:ilvl w:val="0"/>
          <w:numId w:val="1"/>
        </w:numPr>
        <w:spacing w:after="0" w:line="276" w:lineRule="auto"/>
      </w:pPr>
      <w:r>
        <w:t>What is the most enjoyable part of t</w:t>
      </w:r>
      <w:r w:rsidR="000D4FAF">
        <w:t>heir</w:t>
      </w:r>
      <w:r>
        <w:t xml:space="preserve"> job?</w:t>
      </w:r>
    </w:p>
    <w:p w14:paraId="5A7D522E" w14:textId="77777777" w:rsidR="00497342" w:rsidRDefault="00497342">
      <w:pPr>
        <w:spacing w:line="276" w:lineRule="auto"/>
        <w:ind w:left="720"/>
      </w:pPr>
    </w:p>
    <w:p w14:paraId="14C6931E" w14:textId="77777777" w:rsidR="00497342" w:rsidRDefault="00497342">
      <w:pPr>
        <w:spacing w:line="276" w:lineRule="auto"/>
        <w:ind w:left="720"/>
      </w:pPr>
    </w:p>
    <w:p w14:paraId="2106A8A9" w14:textId="77777777" w:rsidR="00497342" w:rsidRDefault="00000000">
      <w:pPr>
        <w:numPr>
          <w:ilvl w:val="0"/>
          <w:numId w:val="1"/>
        </w:numPr>
        <w:spacing w:after="0" w:line="276" w:lineRule="auto"/>
      </w:pPr>
      <w:r>
        <w:t>What is at least one challenging aspect of their job?</w:t>
      </w:r>
    </w:p>
    <w:p w14:paraId="17812F2B" w14:textId="77777777" w:rsidR="00497342" w:rsidRDefault="00497342">
      <w:pPr>
        <w:spacing w:after="60" w:line="276" w:lineRule="auto"/>
        <w:ind w:left="720"/>
      </w:pPr>
    </w:p>
    <w:p w14:paraId="51FB3AF1" w14:textId="77777777" w:rsidR="00497342" w:rsidRDefault="00497342">
      <w:pPr>
        <w:spacing w:after="60" w:line="276" w:lineRule="auto"/>
        <w:ind w:left="720"/>
      </w:pPr>
    </w:p>
    <w:p w14:paraId="2B1A727F" w14:textId="5F42D85F" w:rsidR="000D4FAF" w:rsidRDefault="000D4FAF">
      <w:pPr>
        <w:numPr>
          <w:ilvl w:val="0"/>
          <w:numId w:val="1"/>
        </w:numPr>
        <w:spacing w:after="0" w:line="276" w:lineRule="auto"/>
      </w:pPr>
      <w:r>
        <w:t>How can you prepare to become an aeronautical engineer? What classes should you take if you are interested in this career path?</w:t>
      </w:r>
    </w:p>
    <w:p w14:paraId="6298C559" w14:textId="77777777" w:rsidR="00497342" w:rsidRDefault="00497342">
      <w:pPr>
        <w:spacing w:after="60" w:line="276" w:lineRule="auto"/>
        <w:ind w:left="720"/>
      </w:pPr>
    </w:p>
    <w:p w14:paraId="19D7C3CC" w14:textId="77777777" w:rsidR="00497342" w:rsidRDefault="00497342">
      <w:pPr>
        <w:spacing w:after="60" w:line="276" w:lineRule="auto"/>
        <w:ind w:left="720"/>
      </w:pPr>
    </w:p>
    <w:p w14:paraId="44FF5104" w14:textId="62A14CA0" w:rsidR="000D4FAF" w:rsidRDefault="000D4FAF">
      <w:pPr>
        <w:numPr>
          <w:ilvl w:val="0"/>
          <w:numId w:val="1"/>
        </w:numPr>
        <w:spacing w:after="0" w:line="276" w:lineRule="auto"/>
      </w:pPr>
      <w:r>
        <w:t xml:space="preserve">The planet Mars has two moons. Predict how the moon phases would look different for someone standing on Mars. </w:t>
      </w:r>
    </w:p>
    <w:p w14:paraId="794D2E97" w14:textId="77777777" w:rsidR="00497342" w:rsidRDefault="00497342">
      <w:pPr>
        <w:spacing w:before="240" w:after="240" w:line="312" w:lineRule="auto"/>
      </w:pPr>
    </w:p>
    <w:sectPr w:rsidR="00497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AF3870" w14:textId="77777777" w:rsidR="00561C0E" w:rsidRDefault="00561C0E">
      <w:pPr>
        <w:spacing w:after="0" w:line="240" w:lineRule="auto"/>
      </w:pPr>
      <w:r>
        <w:separator/>
      </w:r>
    </w:p>
  </w:endnote>
  <w:endnote w:type="continuationSeparator" w:id="0">
    <w:p w14:paraId="22B9B74A" w14:textId="77777777" w:rsidR="00561C0E" w:rsidRDefault="0056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F7AEF84-F468-DF46-92C3-5CB457DF3DA2}"/>
    <w:embedBold r:id="rId2" w:fontKey="{224446F4-039B-CC4E-97BA-330408BD2A43}"/>
    <w:embedItalic r:id="rId3" w:fontKey="{8BD1C6FB-F6A5-7645-9395-9AA7242944C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85D06179-31A0-AD40-9178-FFB260851D27}"/>
    <w:embedBold r:id="rId5" w:fontKey="{DEF9C0D1-7394-6B47-835D-E6C6BF2CDDD9}"/>
    <w:embedItalic r:id="rId6" w:fontKey="{98276C78-FED0-E045-A619-798FD07528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55B1318-FA54-2942-B443-23815248A724}"/>
    <w:embedBold r:id="rId8" w:fontKey="{A890E550-FFC3-434F-9AF0-D34E183FBE89}"/>
    <w:embedItalic r:id="rId9" w:fontKey="{924C755C-E3B9-9B4B-9405-53B532C670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2FCF6BEB-70BC-6C4C-B9BD-7EC41213A6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4D5C6" w14:textId="77777777" w:rsidR="00497342" w:rsidRDefault="0049734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7C3927" w14:textId="00A819E5" w:rsidR="00497342" w:rsidRDefault="003917C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E465B1" wp14:editId="04979372">
              <wp:simplePos x="0" y="0"/>
              <wp:positionH relativeFrom="column">
                <wp:posOffset>3114675</wp:posOffset>
              </wp:positionH>
              <wp:positionV relativeFrom="paragraph">
                <wp:posOffset>-233045</wp:posOffset>
              </wp:positionV>
              <wp:extent cx="1857375" cy="33337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7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40253" w14:textId="27897E01" w:rsidR="00497342" w:rsidRDefault="00460A6B" w:rsidP="00460A6B">
                          <w:pPr>
                            <w:pStyle w:val="Footer"/>
                          </w:pPr>
                          <w:fldSimple w:instr=" TITLE  \* MERGEFORMAT ">
                            <w:r>
                              <w:t>It's Just a Phase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E465B1" id="Rectangle 1" o:spid="_x0000_s1026" style="position:absolute;margin-left:245.25pt;margin-top:-18.35pt;width:146.2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" filled="f" stroked="f">
              <v:textbox inset="2.53958mm,1.2694mm,2.53958mm,1.2694mm">
                <w:txbxContent>
                  <w:p w14:paraId="76A40253" w14:textId="27897E01" w:rsidR="00497342" w:rsidRDefault="00460A6B" w:rsidP="00460A6B">
                    <w:pPr>
                      <w:pStyle w:val="Footer"/>
                    </w:pPr>
                    <w:fldSimple w:instr=" TITLE  \* MERGEFORMAT ">
                      <w:r>
                        <w:t>It's Just a Phase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6C25E173" wp14:editId="4BF62222">
          <wp:simplePos x="0" y="0"/>
          <wp:positionH relativeFrom="column">
            <wp:posOffset>1040568</wp:posOffset>
          </wp:positionH>
          <wp:positionV relativeFrom="paragraph">
            <wp:posOffset>-239929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B105CA" w14:textId="77777777" w:rsidR="00497342" w:rsidRDefault="0049734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1001E3" w14:textId="77777777" w:rsidR="00561C0E" w:rsidRDefault="00561C0E">
      <w:pPr>
        <w:spacing w:after="0" w:line="240" w:lineRule="auto"/>
      </w:pPr>
      <w:r>
        <w:separator/>
      </w:r>
    </w:p>
  </w:footnote>
  <w:footnote w:type="continuationSeparator" w:id="0">
    <w:p w14:paraId="3A877FE6" w14:textId="77777777" w:rsidR="00561C0E" w:rsidRDefault="0056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0EE82" w14:textId="77777777" w:rsidR="00497342" w:rsidRDefault="004973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088BC6" w14:textId="77777777" w:rsidR="00497342" w:rsidRDefault="004973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EF663A" w14:textId="77777777" w:rsidR="00497342" w:rsidRDefault="004973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D32F87"/>
    <w:multiLevelType w:val="multilevel"/>
    <w:tmpl w:val="015C7D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2F7C74"/>
    <w:multiLevelType w:val="multilevel"/>
    <w:tmpl w:val="69789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544380">
    <w:abstractNumId w:val="1"/>
  </w:num>
  <w:num w:numId="2" w16cid:durableId="1588270648">
    <w:abstractNumId w:val="0"/>
  </w:num>
  <w:num w:numId="3" w16cid:durableId="1296905603">
    <w:abstractNumId w:val="4"/>
  </w:num>
  <w:num w:numId="4" w16cid:durableId="1771200790">
    <w:abstractNumId w:val="3"/>
  </w:num>
  <w:num w:numId="5" w16cid:durableId="72903485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42"/>
    <w:rsid w:val="000D4FAF"/>
    <w:rsid w:val="003917C6"/>
    <w:rsid w:val="00460A6B"/>
    <w:rsid w:val="00497342"/>
    <w:rsid w:val="00561C0E"/>
    <w:rsid w:val="007B0BB8"/>
    <w:rsid w:val="00814E8E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5234D"/>
  <w15:docId w15:val="{965D47E1-BA8C-8543-BF22-9EA3665D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60A6B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A6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A6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60A6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60A6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A6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60A6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60A6B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60A6B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A6B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A6B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A6B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60A6B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60A6B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60A6B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60A6B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A6B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A6B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60A6B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60A6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0A6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60A6B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6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60A6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60A6B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A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0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A6B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460A6B"/>
    <w:pPr>
      <w:ind w:left="720"/>
      <w:contextualSpacing/>
    </w:pPr>
  </w:style>
  <w:style w:type="paragraph" w:customStyle="1" w:styleId="AnswerKey">
    <w:name w:val="Answer Key"/>
    <w:basedOn w:val="Normal"/>
    <w:qFormat/>
    <w:rsid w:val="00460A6B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gjJOgL9YhbJY+W1C2OCxi/v18Q==">CgMxLjA4AHIhMXJzRGRzZTJSMV9zQVoyb1QwRVBkVE9GcUlSOXd5dkpZ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123</Words>
  <Characters>580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Just a Phase</dc:title>
  <dc:subject/>
  <dc:creator>K20 Center</dc:creator>
  <cp:keywords/>
  <dc:description/>
  <cp:lastModifiedBy>Gracia, Ann M.</cp:lastModifiedBy>
  <cp:revision>3</cp:revision>
  <cp:lastPrinted>2026-08-13T16:18:00Z</cp:lastPrinted>
  <dcterms:created xsi:type="dcterms:W3CDTF">2026-08-13T16:18:00Z</dcterms:created>
  <dcterms:modified xsi:type="dcterms:W3CDTF">2026-08-13T16:18:00Z</dcterms:modified>
  <cp:category/>
</cp:coreProperties>
</file>