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5571" w14:textId="1096AFDC" w:rsidR="00DC1CA0" w:rsidRPr="00281F3F" w:rsidRDefault="000942DC" w:rsidP="00072D23">
      <w:pPr>
        <w:pStyle w:val="Title"/>
        <w:rPr>
          <w:color w:val="000000" w:themeColor="text1"/>
        </w:rPr>
      </w:pPr>
      <w:r w:rsidRPr="00281F3F">
        <w:rPr>
          <w:color w:val="000000" w:themeColor="text1"/>
        </w:rPr>
        <w:t>Factor Trees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445"/>
        <w:gridCol w:w="3875"/>
        <w:gridCol w:w="360"/>
        <w:gridCol w:w="360"/>
        <w:gridCol w:w="445"/>
        <w:gridCol w:w="3875"/>
      </w:tblGrid>
      <w:tr w:rsidR="007D0C58" w:rsidRPr="00281F3F" w14:paraId="3A90A181" w14:textId="77777777" w:rsidTr="007D0C58">
        <w:trPr>
          <w:trHeight w:val="72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6275" w14:textId="5BE6DB13" w:rsidR="005659CA" w:rsidRPr="00281F3F" w:rsidRDefault="007D0C58" w:rsidP="005659CA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Factor each of the following expressions, then write the prime factors</w:t>
            </w:r>
            <w:r w:rsidR="005659CA" w:rsidRPr="00281F3F">
              <w:rPr>
                <w:color w:val="000000" w:themeColor="text1"/>
              </w:rPr>
              <w:t>:</w:t>
            </w:r>
          </w:p>
          <w:p w14:paraId="59BCFB98" w14:textId="4552AC9F" w:rsidR="005659CA" w:rsidRPr="00281F3F" w:rsidRDefault="005659CA" w:rsidP="005659CA">
            <w:pPr>
              <w:rPr>
                <w:color w:val="000000" w:themeColor="text1"/>
              </w:rPr>
            </w:pPr>
            <w:r w:rsidRPr="00281F3F">
              <w:rPr>
                <w:b/>
                <w:bCs/>
                <w:color w:val="000000" w:themeColor="text1"/>
              </w:rPr>
              <w:t>(a)</w:t>
            </w:r>
            <w:r w:rsidRPr="00281F3F">
              <w:rPr>
                <w:color w:val="000000" w:themeColor="text1"/>
              </w:rPr>
              <w:t xml:space="preserve"> in expanded form and</w:t>
            </w:r>
          </w:p>
          <w:p w14:paraId="42FD3364" w14:textId="0FB539DD" w:rsidR="007D0C58" w:rsidRPr="00281F3F" w:rsidRDefault="005659CA" w:rsidP="005659CA">
            <w:pPr>
              <w:rPr>
                <w:color w:val="000000" w:themeColor="text1"/>
              </w:rPr>
            </w:pPr>
            <w:r w:rsidRPr="00281F3F">
              <w:rPr>
                <w:b/>
                <w:bCs/>
                <w:color w:val="000000" w:themeColor="text1"/>
              </w:rPr>
              <w:t>(b)</w:t>
            </w:r>
            <w:r w:rsidRPr="00281F3F">
              <w:rPr>
                <w:color w:val="000000" w:themeColor="text1"/>
              </w:rPr>
              <w:t xml:space="preserve"> in exponential form.</w:t>
            </w:r>
          </w:p>
          <w:p w14:paraId="0A512F87" w14:textId="21DD50DB" w:rsidR="005659CA" w:rsidRPr="00281F3F" w:rsidRDefault="005659CA" w:rsidP="005659CA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53FA99F3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6798F215" w14:textId="1F928B66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718BF7A0" w14:textId="172EDA79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2)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21A7B9D3" w14:textId="7B800110" w:rsidR="007D0C58" w:rsidRPr="00281F3F" w:rsidRDefault="007D0C58" w:rsidP="00627B84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  <w:tr w:rsidR="007D0C58" w:rsidRPr="00281F3F" w14:paraId="2DCA9872" w14:textId="77777777" w:rsidTr="007D0C58"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5FAA" w14:textId="68A0EFDC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1)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32BAF7DE" w14:textId="251EACBA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753B0721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49C3C3D5" w14:textId="0C355643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763CA774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0FF10E9F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C58" w:rsidRPr="00281F3F" w14:paraId="3109271E" w14:textId="77777777" w:rsidTr="005659CA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57B0C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5F1A3C2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A5B5604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7F740EA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276D776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B887934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1E238A7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E59A2C5" w14:textId="72724389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0C09188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D37E2C2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BD9AE40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2CA054D" w14:textId="2DD7A013" w:rsidR="007D0C58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373D118A" w14:textId="1577C442" w:rsidR="007D0C58" w:rsidRPr="00281F3F" w:rsidRDefault="007D0C58" w:rsidP="005659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</w:t>
            </w:r>
            <w:r w:rsidR="005659CA" w:rsidRPr="00281F3F">
              <w:rPr>
                <w:rFonts w:asciiTheme="majorHAnsi" w:hAnsiTheme="majorHAnsi" w:cstheme="majorHAnsi"/>
                <w:color w:val="000000" w:themeColor="text1"/>
              </w:rPr>
              <w:t>_______</w:t>
            </w: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2F1C6969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3CD69B59" w14:textId="6BF19CE2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4B7AC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69736E5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FF0363E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221C9FD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DD85DF5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AAF24D6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9068995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F4DEE37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51B0594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D9B1858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68F9949" w14:textId="77777777" w:rsidR="007D0C58" w:rsidRPr="00281F3F" w:rsidRDefault="007D0C58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9E2E5A2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0907F7A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2EBA02C6" w14:textId="1277161C" w:rsidR="007D0C58" w:rsidRPr="00281F3F" w:rsidRDefault="005659CA" w:rsidP="005659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</w:tr>
      <w:tr w:rsidR="007D0C58" w:rsidRPr="00281F3F" w14:paraId="71070777" w14:textId="77777777" w:rsidTr="007D0C58">
        <w:tc>
          <w:tcPr>
            <w:tcW w:w="44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  <w:vAlign w:val="center"/>
          </w:tcPr>
          <w:p w14:paraId="2DA81BC0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</w:tcPr>
          <w:p w14:paraId="253D6A05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3FCC8D7A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single" w:sz="12" w:space="0" w:color="288AC3" w:themeColor="accent1"/>
              <w:right w:val="nil"/>
            </w:tcBorders>
            <w:vAlign w:val="center"/>
          </w:tcPr>
          <w:p w14:paraId="4019106B" w14:textId="6B94A00A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</w:tcPr>
          <w:p w14:paraId="1C97A11B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</w:tcPr>
          <w:p w14:paraId="000C402F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7D0C58" w:rsidRPr="00281F3F" w14:paraId="66FBB450" w14:textId="77777777" w:rsidTr="007D0C58">
        <w:tc>
          <w:tcPr>
            <w:tcW w:w="44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  <w:vAlign w:val="center"/>
          </w:tcPr>
          <w:p w14:paraId="2B84789B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</w:tcPr>
          <w:p w14:paraId="14138BC8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288AC3" w:themeColor="accent1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5F5DA014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288AC3" w:themeColor="accent1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4CE63758" w14:textId="7BCC1564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</w:tcPr>
          <w:p w14:paraId="36E613F2" w14:textId="77777777" w:rsidR="007D0C58" w:rsidRPr="00281F3F" w:rsidRDefault="007D0C58" w:rsidP="00627B8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</w:tcPr>
          <w:p w14:paraId="3397F0C0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7D0C58" w:rsidRPr="00281F3F" w14:paraId="049D8184" w14:textId="77777777" w:rsidTr="007D0C58"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1DE1054B" w14:textId="410C9324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3)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5C94DBDF" w14:textId="1A7591D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33FF57E4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55C3DABE" w14:textId="3FD0454C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55AB97F8" w14:textId="2E8D9A6D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4)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32F1E2FB" w14:textId="4DE4C1E9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580</w:t>
            </w:r>
          </w:p>
        </w:tc>
      </w:tr>
      <w:tr w:rsidR="007D0C58" w:rsidRPr="00281F3F" w14:paraId="473DE4DA" w14:textId="77777777" w:rsidTr="007D0C58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9BEB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041C3AF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8A5D749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C0DDEB7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94AFA95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76535FA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90119C7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59469C6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8CFB028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486513A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994CE35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626E74B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E8CDDED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A3A85C3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22A8AF1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3CCF8E09" w14:textId="1521181E" w:rsidR="007D0C58" w:rsidRPr="00281F3F" w:rsidRDefault="005659CA" w:rsidP="005659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4F41613B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0188BD59" w14:textId="0CA9201B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5E6D8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0C59A41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E1AACEC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4FED1D1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7A8DD0E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1F1C06A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E15A535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7127E3F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028B9DA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3E69CD0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12E1474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A31A35C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4E74ED6" w14:textId="77777777" w:rsidR="007D0C58" w:rsidRPr="00281F3F" w:rsidRDefault="007D0C58" w:rsidP="00627B84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05C0888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5C0044D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7D692F06" w14:textId="2271CEF9" w:rsidR="007D0C58" w:rsidRPr="00281F3F" w:rsidRDefault="005659CA" w:rsidP="005659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</w:tr>
      <w:tr w:rsidR="007D0C58" w:rsidRPr="00281F3F" w14:paraId="1EC4EE7D" w14:textId="77777777" w:rsidTr="007D0C58"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C7B09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1498DFDD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45B777C1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47D0E1B9" w14:textId="5B9D89AC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33705824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77F22010" w14:textId="77777777" w:rsidR="007D0C58" w:rsidRPr="00281F3F" w:rsidRDefault="007D0C58" w:rsidP="00627B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0F3A07D" w14:textId="77777777" w:rsidR="00627B84" w:rsidRPr="00281F3F" w:rsidRDefault="00627B84">
      <w:pPr>
        <w:rPr>
          <w:color w:val="000000" w:themeColor="text1"/>
          <w:sz w:val="12"/>
          <w:szCs w:val="12"/>
        </w:rPr>
      </w:pPr>
    </w:p>
    <w:p w14:paraId="6E7F1B1C" w14:textId="77777777" w:rsidR="007D0C58" w:rsidRPr="00281F3F" w:rsidRDefault="007D0C58" w:rsidP="007D0C58">
      <w:pPr>
        <w:rPr>
          <w:color w:val="000000" w:themeColor="text1"/>
        </w:rPr>
      </w:pP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445"/>
        <w:gridCol w:w="3875"/>
        <w:gridCol w:w="360"/>
        <w:gridCol w:w="360"/>
        <w:gridCol w:w="445"/>
        <w:gridCol w:w="3875"/>
      </w:tblGrid>
      <w:tr w:rsidR="007D0C58" w:rsidRPr="00281F3F" w14:paraId="0DEE19AF" w14:textId="77777777" w:rsidTr="007D0C58"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66A8A30E" w14:textId="43663EF2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5)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6E842D85" w14:textId="4489A1F4" w:rsidR="007D0C58" w:rsidRPr="00281F3F" w:rsidRDefault="007D0C58" w:rsidP="00627B84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2,520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7B32D108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5FD3348F" w14:textId="24AC25CC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44944BDC" w14:textId="18C8B85A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6)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082EFEB5" w14:textId="67550998" w:rsidR="007D0C58" w:rsidRPr="00281F3F" w:rsidRDefault="007D0C58" w:rsidP="00627B84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x</w:t>
            </w:r>
            <w:r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y</w:t>
            </w:r>
            <w:r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</w:tr>
      <w:tr w:rsidR="007D0C58" w:rsidRPr="00281F3F" w14:paraId="3918F00E" w14:textId="77777777" w:rsidTr="007D0C58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4180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CEC99CC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BD52031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A40E60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6C52F2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5AE9CC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C114D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8499629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A1267C0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F232E2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74FC9F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3AF773F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D7E923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148061F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FF31F1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38975D1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B799F35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456FC459" w14:textId="53DD6448" w:rsidR="007D0C58" w:rsidRPr="00281F3F" w:rsidRDefault="005659CA" w:rsidP="005659CA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7E0E0D49" w14:textId="77777777" w:rsidR="007D0C58" w:rsidRPr="00281F3F" w:rsidRDefault="007D0C58" w:rsidP="00146E68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6BCC6405" w14:textId="2CE59190" w:rsidR="007D0C58" w:rsidRPr="00281F3F" w:rsidRDefault="007D0C58" w:rsidP="00146E68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63E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5D021F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CB37EB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D10C34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71FD58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B5077D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9131381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BE01AD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F73C323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71205BB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972C5FB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D06EA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C963A1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DEAEFC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321E928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E72E29C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86C29A7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1B8ADBA4" w14:textId="1886CCBE" w:rsidR="007D0C58" w:rsidRPr="00281F3F" w:rsidRDefault="005659CA" w:rsidP="005659CA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</w:tr>
      <w:tr w:rsidR="007D0C58" w:rsidRPr="00281F3F" w14:paraId="6D9EC4DF" w14:textId="77777777" w:rsidTr="007D0C58">
        <w:tc>
          <w:tcPr>
            <w:tcW w:w="44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  <w:vAlign w:val="center"/>
          </w:tcPr>
          <w:p w14:paraId="5019D1EB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</w:tcPr>
          <w:p w14:paraId="0997179D" w14:textId="77777777" w:rsidR="007D0C58" w:rsidRPr="00281F3F" w:rsidRDefault="007D0C58" w:rsidP="00627B8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17E675B9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single" w:sz="12" w:space="0" w:color="288AC3" w:themeColor="accent1"/>
              <w:right w:val="nil"/>
            </w:tcBorders>
            <w:vAlign w:val="center"/>
          </w:tcPr>
          <w:p w14:paraId="0471A374" w14:textId="07B07789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  <w:vAlign w:val="center"/>
          </w:tcPr>
          <w:p w14:paraId="16983C36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single" w:sz="12" w:space="0" w:color="288AC3" w:themeColor="accent1"/>
              <w:right w:val="nil"/>
            </w:tcBorders>
          </w:tcPr>
          <w:p w14:paraId="694A9764" w14:textId="77777777" w:rsidR="007D0C58" w:rsidRPr="00281F3F" w:rsidRDefault="007D0C58" w:rsidP="00627B8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0C58" w:rsidRPr="00281F3F" w14:paraId="67215C43" w14:textId="77777777" w:rsidTr="007D0C58">
        <w:tc>
          <w:tcPr>
            <w:tcW w:w="44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  <w:vAlign w:val="center"/>
          </w:tcPr>
          <w:p w14:paraId="35BA3DE0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</w:tcPr>
          <w:p w14:paraId="44E48262" w14:textId="77777777" w:rsidR="007D0C58" w:rsidRPr="00281F3F" w:rsidRDefault="007D0C58" w:rsidP="00627B8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288AC3" w:themeColor="accent1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0D6AB26F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288AC3" w:themeColor="accent1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514C1514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  <w:vAlign w:val="center"/>
          </w:tcPr>
          <w:p w14:paraId="6ED1886A" w14:textId="77777777" w:rsidR="007D0C58" w:rsidRPr="00281F3F" w:rsidRDefault="007D0C58" w:rsidP="00146E68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875" w:type="dxa"/>
            <w:tcBorders>
              <w:top w:val="single" w:sz="12" w:space="0" w:color="288AC3" w:themeColor="accent1"/>
              <w:left w:val="nil"/>
              <w:bottom w:val="nil"/>
              <w:right w:val="nil"/>
            </w:tcBorders>
          </w:tcPr>
          <w:p w14:paraId="776B36C7" w14:textId="77777777" w:rsidR="007D0C58" w:rsidRPr="00281F3F" w:rsidRDefault="007D0C58" w:rsidP="00627B8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0C58" w:rsidRPr="00281F3F" w14:paraId="514D91A5" w14:textId="77777777" w:rsidTr="007D0C58"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D78D" w14:textId="6B00B0AA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7)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459C226D" w14:textId="0C75F966" w:rsidR="007D0C58" w:rsidRPr="00281F3F" w:rsidRDefault="007D0C58" w:rsidP="00627B84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st</w:t>
            </w:r>
            <w:r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68C475A8" w14:textId="77777777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11E18026" w14:textId="32685CFF" w:rsidR="007D0C58" w:rsidRPr="00281F3F" w:rsidRDefault="007D0C58" w:rsidP="00627B84">
            <w:pPr>
              <w:rPr>
                <w:color w:val="000000" w:themeColor="text1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12FDEF66" w14:textId="69511F63" w:rsidR="007D0C58" w:rsidRPr="00281F3F" w:rsidRDefault="007D0C58" w:rsidP="00627B84">
            <w:pPr>
              <w:rPr>
                <w:color w:val="000000" w:themeColor="text1"/>
              </w:rPr>
            </w:pPr>
            <w:r w:rsidRPr="00281F3F">
              <w:rPr>
                <w:color w:val="000000" w:themeColor="text1"/>
              </w:rPr>
              <w:t>8)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14:paraId="32D5DB5F" w14:textId="58585414" w:rsidR="007D0C58" w:rsidRPr="00281F3F" w:rsidRDefault="007D0C58" w:rsidP="00627B84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="Times New Roman" w:hAnsi="Times New Roman" w:cs="Times New Roman"/>
                <w:color w:val="000000" w:themeColor="text1"/>
              </w:rPr>
              <w:t>200</w:t>
            </w: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</w:t>
            </w:r>
            <w:r w:rsidR="004E7523"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  <w:r w:rsidRPr="00281F3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281F3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</w:t>
            </w:r>
          </w:p>
        </w:tc>
      </w:tr>
      <w:tr w:rsidR="007D0C58" w:rsidRPr="00281F3F" w14:paraId="159A5CCA" w14:textId="77777777" w:rsidTr="007D0C58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70F6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80D52A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229915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FBA6072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C12D01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8C560DE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721D0B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750821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9BEAD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462FCD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68C7027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4B7574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89CAAE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D54D427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E283C9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4BB14C4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8187C99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753ADD02" w14:textId="2E70A172" w:rsidR="007D0C58" w:rsidRPr="00281F3F" w:rsidRDefault="005659CA" w:rsidP="005659CA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288AC3" w:themeColor="accent1"/>
            </w:tcBorders>
            <w:vAlign w:val="center"/>
          </w:tcPr>
          <w:p w14:paraId="1ECA87AA" w14:textId="77777777" w:rsidR="007D0C58" w:rsidRPr="00281F3F" w:rsidRDefault="007D0C58" w:rsidP="00146E68">
            <w:pPr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288AC3" w:themeColor="accent1"/>
              <w:bottom w:val="nil"/>
              <w:right w:val="nil"/>
            </w:tcBorders>
            <w:vAlign w:val="center"/>
          </w:tcPr>
          <w:p w14:paraId="6E3D9D32" w14:textId="79467384" w:rsidR="007D0C58" w:rsidRPr="00281F3F" w:rsidRDefault="007D0C58" w:rsidP="00146E68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EC52F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4AF4609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31E9652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7799378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E1B279B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2CB23F2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ADF903B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62EF56C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28A0965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4976DBD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059C3DA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EBB5403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A2B32B6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6456A07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0015654" w14:textId="77777777" w:rsidR="007D0C58" w:rsidRPr="00281F3F" w:rsidRDefault="007D0C58" w:rsidP="007D0C5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71F3F66" w14:textId="77777777" w:rsidR="005659CA" w:rsidRPr="00281F3F" w:rsidRDefault="005659CA" w:rsidP="005659CA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4CFCE12" w14:textId="77777777" w:rsidR="005659CA" w:rsidRPr="00281F3F" w:rsidRDefault="005659CA" w:rsidP="005659CA">
            <w:pPr>
              <w:spacing w:line="48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  <w:p w14:paraId="27201A36" w14:textId="43217436" w:rsidR="007D0C58" w:rsidRPr="00281F3F" w:rsidRDefault="005659CA" w:rsidP="005659CA">
            <w:pPr>
              <w:jc w:val="center"/>
              <w:rPr>
                <w:color w:val="000000" w:themeColor="text1"/>
              </w:rPr>
            </w:pPr>
            <w:r w:rsidRPr="00281F3F">
              <w:rPr>
                <w:rFonts w:asciiTheme="majorHAnsi" w:hAnsiTheme="majorHAnsi" w:cstheme="majorHAnsi"/>
                <w:color w:val="000000" w:themeColor="text1"/>
              </w:rPr>
              <w:t>_________________________________</w:t>
            </w:r>
          </w:p>
        </w:tc>
      </w:tr>
    </w:tbl>
    <w:p w14:paraId="2574B6AA" w14:textId="634818C1" w:rsidR="00627B84" w:rsidRPr="00281F3F" w:rsidRDefault="00627B84" w:rsidP="00016770">
      <w:pPr>
        <w:rPr>
          <w:color w:val="000000" w:themeColor="text1"/>
          <w:sz w:val="12"/>
          <w:szCs w:val="12"/>
        </w:rPr>
      </w:pPr>
    </w:p>
    <w:sectPr w:rsidR="00627B84" w:rsidRPr="00281F3F" w:rsidSect="00DF2229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27C6" w14:textId="77777777" w:rsidR="004A1F6F" w:rsidRDefault="004A1F6F" w:rsidP="00DC1CA0">
      <w:r>
        <w:separator/>
      </w:r>
    </w:p>
  </w:endnote>
  <w:endnote w:type="continuationSeparator" w:id="0">
    <w:p w14:paraId="3C7E2D6E" w14:textId="77777777" w:rsidR="004A1F6F" w:rsidRDefault="004A1F6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E3DC" w14:textId="5AB9F7B5" w:rsidR="00146E68" w:rsidRPr="00304DC6" w:rsidRDefault="00146E68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4B53BC" wp14:editId="32901E0E">
              <wp:simplePos x="0" y="0"/>
              <wp:positionH relativeFrom="column">
                <wp:posOffset>1341120</wp:posOffset>
              </wp:positionH>
              <wp:positionV relativeFrom="paragraph">
                <wp:posOffset>-240665</wp:posOffset>
              </wp:positionV>
              <wp:extent cx="3735294" cy="283464"/>
              <wp:effectExtent l="0" t="0" r="0" b="0"/>
              <wp:wrapNone/>
              <wp:docPr id="3956061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2834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EC1E23" w14:textId="7A0E03DC" w:rsidR="00D33298" w:rsidRPr="008C5074" w:rsidRDefault="00281F3F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4B53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pt;margin-top:-18.95pt;width:294.1pt;height:22.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" filled="f" stroked="f" strokeweight=".5pt">
              <v:textbox>
                <w:txbxContent>
                  <w:p w14:paraId="23EC1E23" w14:textId="7A0E03DC" w:rsidR="00D33298" w:rsidRPr="008C5074" w:rsidRDefault="00281F3F" w:rsidP="008C5074">
                    <w:pPr>
                      <w:pStyle w:val="Footer"/>
                    </w:pPr>
                    <w:fldSimple w:instr=" TITLE  \* MERGEFORMAT ">
                      <w:r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4DF58FAB" wp14:editId="609564B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5133531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9A7DC" w14:textId="77777777" w:rsidR="004A1F6F" w:rsidRDefault="004A1F6F" w:rsidP="00DC1CA0">
      <w:r>
        <w:separator/>
      </w:r>
    </w:p>
  </w:footnote>
  <w:footnote w:type="continuationSeparator" w:id="0">
    <w:p w14:paraId="0803E6C1" w14:textId="77777777" w:rsidR="004A1F6F" w:rsidRDefault="004A1F6F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29"/>
    <w:rsid w:val="00016770"/>
    <w:rsid w:val="00072D23"/>
    <w:rsid w:val="000942DC"/>
    <w:rsid w:val="000C7623"/>
    <w:rsid w:val="000D7F48"/>
    <w:rsid w:val="00146E68"/>
    <w:rsid w:val="001B5BA6"/>
    <w:rsid w:val="00202C4B"/>
    <w:rsid w:val="002040D8"/>
    <w:rsid w:val="00233158"/>
    <w:rsid w:val="00245200"/>
    <w:rsid w:val="00246BC1"/>
    <w:rsid w:val="00274BB5"/>
    <w:rsid w:val="00281F3F"/>
    <w:rsid w:val="002D0B89"/>
    <w:rsid w:val="002D4C34"/>
    <w:rsid w:val="00304DC6"/>
    <w:rsid w:val="00381DDB"/>
    <w:rsid w:val="003E3F81"/>
    <w:rsid w:val="00403889"/>
    <w:rsid w:val="00463853"/>
    <w:rsid w:val="00480109"/>
    <w:rsid w:val="004806AD"/>
    <w:rsid w:val="004856EB"/>
    <w:rsid w:val="004A1F6F"/>
    <w:rsid w:val="004C2D48"/>
    <w:rsid w:val="004D0B87"/>
    <w:rsid w:val="004E7523"/>
    <w:rsid w:val="005345DE"/>
    <w:rsid w:val="005659CA"/>
    <w:rsid w:val="005B2598"/>
    <w:rsid w:val="005B4511"/>
    <w:rsid w:val="005E3EB2"/>
    <w:rsid w:val="00627B84"/>
    <w:rsid w:val="00644B47"/>
    <w:rsid w:val="00693934"/>
    <w:rsid w:val="006C5B24"/>
    <w:rsid w:val="006E2654"/>
    <w:rsid w:val="006F637F"/>
    <w:rsid w:val="00782F44"/>
    <w:rsid w:val="007A5710"/>
    <w:rsid w:val="007D0C58"/>
    <w:rsid w:val="0084186B"/>
    <w:rsid w:val="008C5074"/>
    <w:rsid w:val="008E31E6"/>
    <w:rsid w:val="008F712F"/>
    <w:rsid w:val="009112D3"/>
    <w:rsid w:val="00914680"/>
    <w:rsid w:val="00976B6A"/>
    <w:rsid w:val="00976D50"/>
    <w:rsid w:val="00977E3D"/>
    <w:rsid w:val="009A7873"/>
    <w:rsid w:val="009F0B2E"/>
    <w:rsid w:val="00A1673F"/>
    <w:rsid w:val="00A27CC3"/>
    <w:rsid w:val="00A77EC7"/>
    <w:rsid w:val="00AF213D"/>
    <w:rsid w:val="00B80285"/>
    <w:rsid w:val="00B913AD"/>
    <w:rsid w:val="00BD7B9F"/>
    <w:rsid w:val="00BF08CE"/>
    <w:rsid w:val="00C70C29"/>
    <w:rsid w:val="00C83603"/>
    <w:rsid w:val="00CD2461"/>
    <w:rsid w:val="00CE2E34"/>
    <w:rsid w:val="00CF1693"/>
    <w:rsid w:val="00CF4EFB"/>
    <w:rsid w:val="00D33298"/>
    <w:rsid w:val="00D44CB8"/>
    <w:rsid w:val="00D72955"/>
    <w:rsid w:val="00D760BA"/>
    <w:rsid w:val="00DC1CA0"/>
    <w:rsid w:val="00DE0B48"/>
    <w:rsid w:val="00DF2229"/>
    <w:rsid w:val="00E26CEB"/>
    <w:rsid w:val="00E326C3"/>
    <w:rsid w:val="00E45663"/>
    <w:rsid w:val="00E46C11"/>
    <w:rsid w:val="00E76FF3"/>
    <w:rsid w:val="00EA2AF9"/>
    <w:rsid w:val="00EB6E7A"/>
    <w:rsid w:val="00F10244"/>
    <w:rsid w:val="00F67923"/>
    <w:rsid w:val="00F744D4"/>
    <w:rsid w:val="00F80B5C"/>
    <w:rsid w:val="00F87387"/>
    <w:rsid w:val="00FC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D9D70"/>
  <w15:chartTrackingRefBased/>
  <w15:docId w15:val="{0CA96893-ADE7-4545-81A8-70AAFD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659CA"/>
  </w:style>
  <w:style w:type="paragraph" w:styleId="Heading1">
    <w:name w:val="heading 1"/>
    <w:basedOn w:val="Normal"/>
    <w:next w:val="Normal"/>
    <w:link w:val="Heading1Char"/>
    <w:uiPriority w:val="9"/>
    <w:qFormat/>
    <w:rsid w:val="005659C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9C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659C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659C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9C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9CA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659CA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659CA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659CA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9CA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9CA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659C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659CA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659C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59C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659CA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6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659C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659C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9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5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CA"/>
  </w:style>
  <w:style w:type="paragraph" w:styleId="ListParagraph">
    <w:name w:val="List Paragraph"/>
    <w:basedOn w:val="Normal"/>
    <w:uiPriority w:val="34"/>
    <w:qFormat/>
    <w:rsid w:val="005659CA"/>
    <w:pPr>
      <w:ind w:left="720"/>
      <w:contextualSpacing/>
    </w:pPr>
  </w:style>
  <w:style w:type="paragraph" w:customStyle="1" w:styleId="AnswerKey">
    <w:name w:val="Answer Key"/>
    <w:basedOn w:val="Normal"/>
    <w:qFormat/>
    <w:rsid w:val="005659CA"/>
    <w:rPr>
      <w:color w:val="D30F7F" w:themeColor="accent5"/>
    </w:rPr>
  </w:style>
  <w:style w:type="table" w:styleId="TableGrid">
    <w:name w:val="Table Grid"/>
    <w:basedOn w:val="TableNormal"/>
    <w:uiPriority w:val="39"/>
    <w:rsid w:val="00DF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2</Pages>
  <Words>54</Words>
  <Characters>689</Characters>
  <Application>Microsoft Office Word</Application>
  <DocSecurity>0</DocSecurity>
  <Lines>205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2026-05-12T19:08:00Z</cp:lastPrinted>
  <dcterms:created xsi:type="dcterms:W3CDTF">2026-05-12T19:08:00Z</dcterms:created>
  <dcterms:modified xsi:type="dcterms:W3CDTF">2026-05-12T19:08:00Z</dcterms:modified>
  <cp:category/>
</cp:coreProperties>
</file>