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1A4D184" w14:textId="2580968B" w:rsidR="008B4013" w:rsidRPr="008B4013" w:rsidRDefault="008B4013" w:rsidP="008B4013">
      <w:pPr>
        <w:pStyle w:val="Title"/>
      </w:pPr>
      <w:r w:rsidRPr="008B4013">
        <w:t>types of speeches</w:t>
      </w:r>
    </w:p>
    <w:tbl>
      <w:tblPr>
        <w:tblStyle w:val="a"/>
        <w:tblW w:w="13045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2065"/>
        <w:gridCol w:w="5490"/>
        <w:gridCol w:w="5490"/>
      </w:tblGrid>
      <w:tr w:rsidR="002B38DC" w14:paraId="5171FDBD" w14:textId="77777777" w:rsidTr="00384DBC">
        <w:trPr>
          <w:tblHeader/>
        </w:trPr>
        <w:tc>
          <w:tcPr>
            <w:tcW w:w="206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577671" w14:textId="4D323F71" w:rsidR="002B38DC" w:rsidRDefault="008B4013" w:rsidP="008B40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What</w:t>
            </w:r>
            <w:r w:rsidR="00FB29F9">
              <w:rPr>
                <w:b/>
                <w:bCs/>
                <w:color w:val="FFFFFF"/>
              </w:rPr>
              <w:t xml:space="preserve"> type</w:t>
            </w:r>
            <w:r>
              <w:rPr>
                <w:b/>
                <w:bCs/>
                <w:color w:val="FFFFFF"/>
              </w:rPr>
              <w:t xml:space="preserve"> is it?</w:t>
            </w:r>
          </w:p>
        </w:tc>
        <w:tc>
          <w:tcPr>
            <w:tcW w:w="549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76590E" w14:textId="77777777" w:rsidR="002B38DC" w:rsidRDefault="008B4013" w:rsidP="008B4013">
            <w:pPr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What is the purpose?</w:t>
            </w:r>
          </w:p>
          <w:p w14:paraId="1D679270" w14:textId="37BC2FAC" w:rsidR="008B4013" w:rsidRDefault="008B4013" w:rsidP="008B40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When might you use </w:t>
            </w:r>
            <w:r w:rsidR="00FB29F9">
              <w:rPr>
                <w:b/>
                <w:bCs/>
                <w:color w:val="FFFFFF"/>
              </w:rPr>
              <w:t>it</w:t>
            </w:r>
            <w:r>
              <w:rPr>
                <w:b/>
                <w:bCs/>
                <w:color w:val="FFFFFF"/>
              </w:rPr>
              <w:t>?</w:t>
            </w:r>
          </w:p>
        </w:tc>
        <w:tc>
          <w:tcPr>
            <w:tcW w:w="549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38BBDE" w14:textId="77777777" w:rsidR="002B38DC" w:rsidRDefault="008B4013" w:rsidP="008B4013">
            <w:pPr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What are the notable characteristics?</w:t>
            </w:r>
          </w:p>
          <w:p w14:paraId="29698DCF" w14:textId="511C1C60" w:rsidR="008B4013" w:rsidRDefault="008B4013" w:rsidP="008B40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Are there common parts or sections?</w:t>
            </w:r>
          </w:p>
        </w:tc>
      </w:tr>
      <w:tr w:rsidR="002B38DC" w14:paraId="1BD0170C" w14:textId="77777777" w:rsidTr="00384DBC">
        <w:tc>
          <w:tcPr>
            <w:tcW w:w="20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3CB1F9" w14:textId="6A49A75E" w:rsidR="002B38DC" w:rsidRDefault="008B4013" w:rsidP="008B40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Demonstrative</w:t>
            </w:r>
          </w:p>
        </w:tc>
        <w:tc>
          <w:tcPr>
            <w:tcW w:w="54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6A90A8" w14:textId="77777777" w:rsidR="002B38DC" w:rsidRDefault="002B38DC" w:rsidP="008B4013">
            <w:pPr>
              <w:spacing w:line="240" w:lineRule="auto"/>
              <w:jc w:val="center"/>
            </w:pPr>
          </w:p>
          <w:p w14:paraId="07099DCF" w14:textId="77777777" w:rsidR="008B4013" w:rsidRDefault="008B4013" w:rsidP="008B4013">
            <w:pPr>
              <w:spacing w:line="240" w:lineRule="auto"/>
              <w:jc w:val="center"/>
            </w:pPr>
          </w:p>
          <w:p w14:paraId="758474E5" w14:textId="77777777" w:rsidR="008B4013" w:rsidRDefault="008B4013" w:rsidP="008B4013">
            <w:pPr>
              <w:spacing w:line="240" w:lineRule="auto"/>
              <w:jc w:val="center"/>
            </w:pPr>
          </w:p>
        </w:tc>
        <w:tc>
          <w:tcPr>
            <w:tcW w:w="54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85746B" w14:textId="77777777" w:rsidR="002B38DC" w:rsidRDefault="002B38DC" w:rsidP="008B4013">
            <w:pPr>
              <w:spacing w:line="240" w:lineRule="auto"/>
              <w:jc w:val="center"/>
            </w:pPr>
          </w:p>
        </w:tc>
      </w:tr>
      <w:tr w:rsidR="002B38DC" w14:paraId="71E0B9ED" w14:textId="77777777" w:rsidTr="00384DBC">
        <w:tc>
          <w:tcPr>
            <w:tcW w:w="20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910E9AC" w14:textId="59516FED" w:rsidR="002B38DC" w:rsidRDefault="008B4013" w:rsidP="008B40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Persuasive</w:t>
            </w:r>
          </w:p>
        </w:tc>
        <w:tc>
          <w:tcPr>
            <w:tcW w:w="54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A08C8DE" w14:textId="77777777" w:rsidR="002B38DC" w:rsidRDefault="002B38DC" w:rsidP="008B4013">
            <w:pPr>
              <w:spacing w:line="240" w:lineRule="auto"/>
              <w:jc w:val="center"/>
            </w:pPr>
          </w:p>
          <w:p w14:paraId="1986982D" w14:textId="77777777" w:rsidR="008B4013" w:rsidRDefault="008B4013" w:rsidP="008B4013">
            <w:pPr>
              <w:spacing w:line="240" w:lineRule="auto"/>
              <w:jc w:val="center"/>
            </w:pPr>
          </w:p>
          <w:p w14:paraId="38E13BCF" w14:textId="77777777" w:rsidR="008B4013" w:rsidRDefault="008B4013" w:rsidP="008B4013">
            <w:pPr>
              <w:spacing w:line="240" w:lineRule="auto"/>
              <w:jc w:val="center"/>
            </w:pPr>
          </w:p>
        </w:tc>
        <w:tc>
          <w:tcPr>
            <w:tcW w:w="54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C04340" w14:textId="77777777" w:rsidR="002B38DC" w:rsidRDefault="002B38DC" w:rsidP="008B4013">
            <w:pPr>
              <w:spacing w:line="240" w:lineRule="auto"/>
              <w:jc w:val="center"/>
            </w:pPr>
          </w:p>
        </w:tc>
      </w:tr>
      <w:tr w:rsidR="008B4013" w14:paraId="4B908EB4" w14:textId="77777777" w:rsidTr="00384DBC">
        <w:tc>
          <w:tcPr>
            <w:tcW w:w="20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5170305" w14:textId="7BA6D22D" w:rsidR="008B4013" w:rsidRDefault="008B4013" w:rsidP="008B4013">
            <w:pPr>
              <w:spacing w:line="240" w:lineRule="auto"/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Informative</w:t>
            </w:r>
          </w:p>
        </w:tc>
        <w:tc>
          <w:tcPr>
            <w:tcW w:w="54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6E1BE91" w14:textId="77777777" w:rsidR="008B4013" w:rsidRDefault="008B4013" w:rsidP="008B4013">
            <w:pPr>
              <w:spacing w:line="240" w:lineRule="auto"/>
              <w:jc w:val="center"/>
            </w:pPr>
          </w:p>
          <w:p w14:paraId="05E58869" w14:textId="77777777" w:rsidR="008B4013" w:rsidRDefault="008B4013" w:rsidP="008B4013">
            <w:pPr>
              <w:spacing w:line="240" w:lineRule="auto"/>
              <w:jc w:val="center"/>
            </w:pPr>
          </w:p>
          <w:p w14:paraId="7EDB912F" w14:textId="77777777" w:rsidR="008B4013" w:rsidRDefault="008B4013" w:rsidP="008B4013">
            <w:pPr>
              <w:spacing w:line="240" w:lineRule="auto"/>
              <w:jc w:val="center"/>
            </w:pPr>
          </w:p>
        </w:tc>
        <w:tc>
          <w:tcPr>
            <w:tcW w:w="54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85DA505" w14:textId="77777777" w:rsidR="008B4013" w:rsidRDefault="008B4013" w:rsidP="008B4013">
            <w:pPr>
              <w:spacing w:line="240" w:lineRule="auto"/>
              <w:jc w:val="center"/>
            </w:pPr>
          </w:p>
        </w:tc>
      </w:tr>
      <w:tr w:rsidR="008B4013" w14:paraId="4E9DFF30" w14:textId="77777777" w:rsidTr="00384DBC">
        <w:tc>
          <w:tcPr>
            <w:tcW w:w="20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9E16F5" w14:textId="65C28B76" w:rsidR="008B4013" w:rsidRDefault="008B4013" w:rsidP="008B4013">
            <w:pPr>
              <w:spacing w:line="240" w:lineRule="auto"/>
              <w:jc w:val="center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Extemporaneous (Special Occasion)</w:t>
            </w:r>
          </w:p>
        </w:tc>
        <w:tc>
          <w:tcPr>
            <w:tcW w:w="54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E5020E1" w14:textId="77777777" w:rsidR="008B4013" w:rsidRDefault="008B4013" w:rsidP="008B4013">
            <w:pPr>
              <w:spacing w:line="240" w:lineRule="auto"/>
              <w:jc w:val="center"/>
            </w:pPr>
          </w:p>
          <w:p w14:paraId="57D51B2E" w14:textId="77777777" w:rsidR="008B4013" w:rsidRDefault="008B4013" w:rsidP="008B4013">
            <w:pPr>
              <w:spacing w:line="240" w:lineRule="auto"/>
              <w:jc w:val="center"/>
            </w:pPr>
          </w:p>
          <w:p w14:paraId="61E37032" w14:textId="77777777" w:rsidR="008B4013" w:rsidRDefault="008B4013" w:rsidP="008B4013">
            <w:pPr>
              <w:spacing w:line="240" w:lineRule="auto"/>
              <w:jc w:val="center"/>
            </w:pPr>
          </w:p>
        </w:tc>
        <w:tc>
          <w:tcPr>
            <w:tcW w:w="54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541B08" w14:textId="77777777" w:rsidR="008B4013" w:rsidRDefault="008B4013" w:rsidP="008B4013">
            <w:pPr>
              <w:spacing w:line="240" w:lineRule="auto"/>
              <w:jc w:val="center"/>
            </w:pPr>
          </w:p>
        </w:tc>
      </w:tr>
    </w:tbl>
    <w:p w14:paraId="34EE16AD" w14:textId="77777777" w:rsidR="002B38DC" w:rsidRDefault="002B38DC">
      <w:pPr>
        <w:spacing w:line="240" w:lineRule="auto"/>
      </w:pPr>
    </w:p>
    <w:sectPr w:rsidR="002B38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5265EEF" w14:textId="77777777" w:rsidR="00DE6343" w:rsidRDefault="00DE6343">
      <w:pPr>
        <w:spacing w:after="0" w:line="240" w:lineRule="auto"/>
      </w:pPr>
      <w:r>
        <w:separator/>
      </w:r>
    </w:p>
  </w:endnote>
  <w:endnote w:type="continuationSeparator" w:id="0">
    <w:p w14:paraId="555C5E04" w14:textId="77777777" w:rsidR="00DE6343" w:rsidRDefault="00DE6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9AFE42-0DEB-4048-8B4E-A1D849D6E998}"/>
    <w:embedBold r:id="rId2" w:fontKey="{CB95BBE2-89BD-1A4F-B66B-022B49D1A8EE}"/>
    <w:embedItalic r:id="rId3" w:fontKey="{5498B007-E2B9-054C-A37A-B06F1B7538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0D4B9B-7B4B-6E48-8C0C-551A1DAB0C15}"/>
    <w:embedBold r:id="rId5" w:fontKey="{8DBF745B-2744-9A4C-AD15-43424ED57D6A}"/>
    <w:embedItalic r:id="rId6" w:fontKey="{47996BB1-9358-1843-B6AF-DF0ABB407C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BF4CC6F-928E-3A45-848C-626A43DF7F48}"/>
    <w:embedBold r:id="rId8" w:fontKey="{58445DD7-C157-004D-8D15-4BAF92F2E2DD}"/>
    <w:embedItalic r:id="rId9" w:fontKey="{52BD459E-F13F-F949-A587-6F684CE78A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7C4DFE4" w14:textId="77777777" w:rsidR="002B38DC" w:rsidRDefault="002B38D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E66FEFA" w14:textId="33CEDC58" w:rsidR="002B38DC" w:rsidRDefault="00384DB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D3A34E3" wp14:editId="3705F7DF">
              <wp:simplePos x="0" y="0"/>
              <wp:positionH relativeFrom="column">
                <wp:posOffset>5041477</wp:posOffset>
              </wp:positionH>
              <wp:positionV relativeFrom="paragraph">
                <wp:posOffset>-289560</wp:posOffset>
              </wp:positionV>
              <wp:extent cx="2400300" cy="30480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03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7C7EC9" w14:textId="67C6B689" w:rsidR="002B38DC" w:rsidRPr="008B4013" w:rsidRDefault="00384DBC" w:rsidP="00384DBC">
                          <w:pPr>
                            <w:pStyle w:val="Footer"/>
                          </w:pPr>
                          <w:fldSimple w:instr=" TITLE  \* MERGEFORMAT ">
                            <w:r>
                              <w:t>Speak Up!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3A34E3" id="Rectangle 1" o:spid="_x0000_s1026" style="position:absolute;margin-left:396.95pt;margin-top:-22.8pt;width:189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" filled="f" stroked="f">
              <v:textbox inset="2.53958mm,1.2694mm,2.53958mm,1.2694mm">
                <w:txbxContent>
                  <w:p w14:paraId="0C7C7EC9" w14:textId="67C6B689" w:rsidR="002B38DC" w:rsidRPr="008B4013" w:rsidRDefault="00384DBC" w:rsidP="00384DBC">
                    <w:pPr>
                      <w:pStyle w:val="Footer"/>
                    </w:pPr>
                    <w:fldSimple w:instr=" TITLE  \* MERGEFORMAT ">
                      <w:r>
                        <w:t>Speak Up!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6C4A4288" wp14:editId="36E00BA3">
          <wp:simplePos x="0" y="0"/>
          <wp:positionH relativeFrom="column">
            <wp:posOffset>3514725</wp:posOffset>
          </wp:positionH>
          <wp:positionV relativeFrom="paragraph">
            <wp:posOffset>-287655</wp:posOffset>
          </wp:positionV>
          <wp:extent cx="4902200" cy="50800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B4013">
      <w:rPr>
        <w:b/>
        <w:bCs/>
        <w:color w:val="000000"/>
      </w:rPr>
      <w:tab/>
    </w:r>
    <w:r w:rsidR="008B4013">
      <w:rPr>
        <w:b/>
        <w:bCs/>
        <w:color w:val="000000"/>
      </w:rPr>
      <w:tab/>
    </w:r>
    <w:r w:rsidR="008B4013">
      <w:rPr>
        <w:b/>
        <w:bCs/>
        <w:color w:val="000000"/>
      </w:rPr>
      <w:tab/>
    </w:r>
    <w:r w:rsidR="008B4013">
      <w:rPr>
        <w:b/>
        <w:bCs/>
        <w:color w:val="000000"/>
      </w:rPr>
      <w:tab/>
    </w:r>
    <w:r w:rsidR="008B4013">
      <w:rPr>
        <w:b/>
        <w:bCs/>
        <w:color w:val="000000"/>
      </w:rPr>
      <w:tab/>
    </w:r>
    <w:r w:rsidR="008B4013">
      <w:rPr>
        <w:b/>
        <w:bCs/>
        <w:color w:val="000000"/>
      </w:rPr>
      <w:tab/>
    </w:r>
    <w:r w:rsidR="008B4013">
      <w:rPr>
        <w:b/>
        <w:bCs/>
        <w:color w:val="000000"/>
      </w:rPr>
      <w:tab/>
    </w:r>
    <w:r w:rsidR="008B4013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7E58FAB" w14:textId="77777777" w:rsidR="002B38DC" w:rsidRDefault="002B38D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EDFA926" w14:textId="77777777" w:rsidR="00DE6343" w:rsidRDefault="00DE6343">
      <w:pPr>
        <w:spacing w:after="0" w:line="240" w:lineRule="auto"/>
      </w:pPr>
      <w:r>
        <w:separator/>
      </w:r>
    </w:p>
  </w:footnote>
  <w:footnote w:type="continuationSeparator" w:id="0">
    <w:p w14:paraId="4657B671" w14:textId="77777777" w:rsidR="00DE6343" w:rsidRDefault="00DE6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FDF1704" w14:textId="77777777" w:rsidR="002B38DC" w:rsidRDefault="002B38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FAFB63F" w14:textId="77777777" w:rsidR="002B38DC" w:rsidRDefault="002B38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C9FBADC" w14:textId="77777777" w:rsidR="002B38DC" w:rsidRDefault="002B38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C185B2C"/>
    <w:multiLevelType w:val="multilevel"/>
    <w:tmpl w:val="D602BC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BF62E3"/>
    <w:multiLevelType w:val="multilevel"/>
    <w:tmpl w:val="E2CEA7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BC752E"/>
    <w:multiLevelType w:val="multilevel"/>
    <w:tmpl w:val="5BD21F6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0635207">
    <w:abstractNumId w:val="0"/>
  </w:num>
  <w:num w:numId="2" w16cid:durableId="1568033528">
    <w:abstractNumId w:val="2"/>
  </w:num>
  <w:num w:numId="3" w16cid:durableId="921722862">
    <w:abstractNumId w:val="4"/>
  </w:num>
  <w:num w:numId="4" w16cid:durableId="1296905603">
    <w:abstractNumId w:val="5"/>
  </w:num>
  <w:num w:numId="5" w16cid:durableId="1771200790">
    <w:abstractNumId w:val="3"/>
  </w:num>
  <w:num w:numId="6" w16cid:durableId="729034853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8DC"/>
    <w:rsid w:val="00172182"/>
    <w:rsid w:val="002B38DC"/>
    <w:rsid w:val="002E4210"/>
    <w:rsid w:val="00384DBC"/>
    <w:rsid w:val="00745C30"/>
    <w:rsid w:val="008B4013"/>
    <w:rsid w:val="00B637E7"/>
    <w:rsid w:val="00DE6343"/>
    <w:rsid w:val="00EE1651"/>
    <w:rsid w:val="00FB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ECD83C"/>
  <w15:docId w15:val="{C56FF7D5-A398-B042-AE94-77C7DC737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84DBC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DBC"/>
    <w:pPr>
      <w:keepNext/>
      <w:keepLines/>
      <w:spacing w:before="360" w:after="80"/>
      <w:outlineLvl w:val="0"/>
    </w:pPr>
    <w:rPr>
      <w:rFonts w:eastAsiaTheme="majorEastAsia"/>
      <w:b/>
      <w:bCs/>
      <w:color w:val="9BBB59" w:themeColor="accent3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DBC"/>
    <w:pPr>
      <w:keepNext/>
      <w:keepLines/>
      <w:spacing w:before="160" w:after="80"/>
      <w:outlineLvl w:val="1"/>
    </w:pPr>
    <w:rPr>
      <w:rFonts w:eastAsiaTheme="majorEastAsia"/>
      <w:i/>
      <w:iCs/>
      <w:color w:val="9BBB59" w:themeColor="accent3"/>
    </w:rPr>
  </w:style>
  <w:style w:type="paragraph" w:styleId="Heading3">
    <w:name w:val="heading 3"/>
    <w:aliases w:val="Caption/Cutline/Citation"/>
    <w:basedOn w:val="Heading2"/>
    <w:next w:val="Normal"/>
    <w:link w:val="Heading3Char"/>
    <w:uiPriority w:val="9"/>
    <w:unhideWhenUsed/>
    <w:qFormat/>
    <w:rsid w:val="00384DBC"/>
    <w:pPr>
      <w:outlineLvl w:val="2"/>
    </w:pPr>
    <w:rPr>
      <w:color w:val="000000" w:themeColor="text1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4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4DB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4D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4D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4D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4D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384DB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84DBC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384DBC"/>
    <w:pPr>
      <w:spacing w:after="80" w:line="240" w:lineRule="auto"/>
      <w:contextualSpacing/>
    </w:pPr>
    <w:rPr>
      <w:rFonts w:eastAsiaTheme="majorEastAsia"/>
      <w:b/>
      <w:bCs/>
      <w:caps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D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384DBC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DBC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4DBC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384DBC"/>
    <w:rPr>
      <w:rFonts w:eastAsiaTheme="majorEastAsia"/>
      <w:b/>
      <w:bCs/>
      <w:color w:val="9BBB59" w:themeColor="accent3"/>
      <w:kern w:val="2"/>
      <w:lang w:val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384DBC"/>
    <w:rPr>
      <w:rFonts w:eastAsiaTheme="majorEastAsia"/>
      <w:i/>
      <w:iCs/>
      <w:color w:val="9BBB59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384DBC"/>
    <w:rPr>
      <w:rFonts w:eastAsiaTheme="majorEastAsia"/>
      <w:i/>
      <w:iCs/>
      <w:color w:val="000000" w:themeColor="text1"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384DBC"/>
    <w:rPr>
      <w:rFonts w:eastAsiaTheme="majorEastAsia" w:cstheme="majorBidi"/>
      <w:i/>
      <w:iCs/>
      <w:color w:val="365F91" w:themeColor="accent1" w:themeShade="BF"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DBC"/>
    <w:rPr>
      <w:rFonts w:eastAsiaTheme="majorEastAsia" w:cstheme="majorBidi"/>
      <w:color w:val="365F9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DBC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84DBC"/>
    <w:rPr>
      <w:rFonts w:eastAsiaTheme="majorEastAsia"/>
      <w:b/>
      <w:bCs/>
      <w:caps/>
      <w:spacing w:val="-10"/>
      <w:kern w:val="28"/>
      <w:sz w:val="32"/>
      <w:szCs w:val="32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84DBC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384D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4DBC"/>
    <w:rPr>
      <w:rFonts w:eastAsiaTheme="minorHAnsi"/>
      <w:i/>
      <w:iCs/>
      <w:color w:val="404040" w:themeColor="text1" w:themeTint="BF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384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4D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4D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4DBC"/>
    <w:rPr>
      <w:rFonts w:eastAsiaTheme="minorHAnsi"/>
      <w:i/>
      <w:iCs/>
      <w:color w:val="365F91" w:themeColor="accent1" w:themeShade="BF"/>
      <w:kern w:val="2"/>
      <w:lang w:val="en-US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384DBC"/>
    <w:rPr>
      <w:b/>
      <w:bCs/>
      <w:smallCaps/>
      <w:color w:val="365F9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384DBC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384DBC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BlockQuote">
    <w:name w:val="Block Quote"/>
    <w:basedOn w:val="Normal"/>
    <w:qFormat/>
    <w:rsid w:val="00384DBC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384DBC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4D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84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DBC"/>
    <w:rPr>
      <w:rFonts w:eastAsiaTheme="minorHAnsi"/>
      <w:kern w:val="2"/>
      <w:lang w:val="en-US"/>
      <w14:ligatures w14:val="standardContextual"/>
    </w:rPr>
  </w:style>
  <w:style w:type="paragraph" w:customStyle="1" w:styleId="AnswerKey">
    <w:name w:val="Answer Key"/>
    <w:basedOn w:val="Normal"/>
    <w:qFormat/>
    <w:rsid w:val="00384DBC"/>
    <w:rPr>
      <w:color w:val="4BACC6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Horizont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Horizontal Template 2025.dotx</Template>
  <TotalTime>1</TotalTime>
  <Pages>1</Pages>
  <Words>36</Words>
  <Characters>210</Characters>
  <Application>Microsoft Office Word</Application>
  <DocSecurity>0</DocSecurity>
  <Lines>30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 Up!</dc:title>
  <dc:subject/>
  <dc:creator>K20 Center</dc:creator>
  <cp:keywords/>
  <dc:description/>
  <cp:lastModifiedBy>Gracia, Ann M.</cp:lastModifiedBy>
  <cp:revision>3</cp:revision>
  <cp:lastPrinted>2026-07-02T14:49:00Z</cp:lastPrinted>
  <dcterms:created xsi:type="dcterms:W3CDTF">2026-07-02T14:49:00Z</dcterms:created>
  <dcterms:modified xsi:type="dcterms:W3CDTF">2026-07-02T14:49:00Z</dcterms:modified>
  <cp:category/>
</cp:coreProperties>
</file>