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DB8CF" w14:textId="69FFC1BD" w:rsidR="00DC1CA0" w:rsidRPr="00401641" w:rsidRDefault="00840431" w:rsidP="00072D23">
      <w:pPr>
        <w:pStyle w:val="Title"/>
      </w:pPr>
      <w:r w:rsidRPr="00401641">
        <w:t>Expert Editing Guide</w:t>
      </w:r>
    </w:p>
    <w:p w14:paraId="2291C686" w14:textId="0738BA00" w:rsidR="00840431" w:rsidRPr="00401641" w:rsidRDefault="00840431" w:rsidP="00840431">
      <w:r w:rsidRPr="00401641">
        <w:t>Use the following questions to help edit your writing or your peer’s writing.</w:t>
      </w:r>
    </w:p>
    <w:p w14:paraId="799A1CE9" w14:textId="169E52AC" w:rsidR="00094169" w:rsidRPr="00401641" w:rsidRDefault="00401641" w:rsidP="00094169">
      <w:pPr>
        <w:pStyle w:val="Heading1"/>
      </w:pPr>
      <w:r w:rsidRPr="00401641">
        <w:t xml:space="preserve">Grammar and </w:t>
      </w:r>
      <w:r w:rsidR="00094169" w:rsidRPr="00401641">
        <w:t>Mechanics</w:t>
      </w:r>
    </w:p>
    <w:p w14:paraId="7E09CE6C" w14:textId="75BCD621" w:rsidR="00840431" w:rsidRPr="00401641" w:rsidRDefault="00840431" w:rsidP="00840431">
      <w:pPr>
        <w:pStyle w:val="ListParagraph"/>
        <w:numPr>
          <w:ilvl w:val="0"/>
          <w:numId w:val="5"/>
        </w:numPr>
      </w:pPr>
      <w:r w:rsidRPr="00401641">
        <w:t>Are there any spelling errors?</w:t>
      </w:r>
    </w:p>
    <w:p w14:paraId="7EE34981" w14:textId="77777777" w:rsidR="00840431" w:rsidRPr="00401641" w:rsidRDefault="00840431" w:rsidP="00840431">
      <w:pPr>
        <w:pStyle w:val="ListParagraph"/>
        <w:numPr>
          <w:ilvl w:val="0"/>
          <w:numId w:val="5"/>
        </w:numPr>
      </w:pPr>
      <w:r w:rsidRPr="00401641">
        <w:t>Are all ideas written as complete sentences, starting with a capital letter and ending with correct punctuation?</w:t>
      </w:r>
    </w:p>
    <w:p w14:paraId="6E0143EA" w14:textId="2DFBD5AD" w:rsidR="00840431" w:rsidRPr="00401641" w:rsidRDefault="00840431" w:rsidP="00840431">
      <w:pPr>
        <w:pStyle w:val="ListParagraph"/>
        <w:numPr>
          <w:ilvl w:val="0"/>
          <w:numId w:val="5"/>
        </w:numPr>
      </w:pPr>
      <w:r w:rsidRPr="00401641">
        <w:t>Is punctuation correctly used within each sentence?</w:t>
      </w:r>
    </w:p>
    <w:p w14:paraId="574B9738" w14:textId="3D566BD8" w:rsidR="00840431" w:rsidRPr="00401641" w:rsidRDefault="00840431" w:rsidP="00840431">
      <w:pPr>
        <w:pStyle w:val="ListParagraph"/>
        <w:numPr>
          <w:ilvl w:val="0"/>
          <w:numId w:val="5"/>
        </w:numPr>
      </w:pPr>
      <w:r w:rsidRPr="00401641">
        <w:t>Should any other words be capitalized (titles, proper nouns, etc.)?</w:t>
      </w:r>
    </w:p>
    <w:p w14:paraId="57F9D765" w14:textId="770D1E13" w:rsidR="00094169" w:rsidRPr="00401641" w:rsidRDefault="00094169" w:rsidP="00094169">
      <w:pPr>
        <w:pStyle w:val="Heading1"/>
      </w:pPr>
      <w:r w:rsidRPr="00401641">
        <w:t>Organization</w:t>
      </w:r>
    </w:p>
    <w:p w14:paraId="7EDF8F70" w14:textId="77779A11" w:rsidR="00094169" w:rsidRPr="00401641" w:rsidRDefault="00094169" w:rsidP="00840431">
      <w:pPr>
        <w:pStyle w:val="ListParagraph"/>
        <w:numPr>
          <w:ilvl w:val="0"/>
          <w:numId w:val="5"/>
        </w:numPr>
      </w:pPr>
      <w:r w:rsidRPr="00401641">
        <w:t>Are all ideas in a clear order that makes sense to the reader?</w:t>
      </w:r>
    </w:p>
    <w:p w14:paraId="7E7F6671" w14:textId="6DDB63ED" w:rsidR="00744E8D" w:rsidRPr="00401641" w:rsidRDefault="00744E8D" w:rsidP="00840431">
      <w:pPr>
        <w:pStyle w:val="ListParagraph"/>
        <w:numPr>
          <w:ilvl w:val="0"/>
          <w:numId w:val="5"/>
        </w:numPr>
      </w:pPr>
      <w:r w:rsidRPr="00401641">
        <w:t>Does the paragraph begin with a claim that needs to be proven true?</w:t>
      </w:r>
    </w:p>
    <w:p w14:paraId="66351D3C" w14:textId="6F7D689D" w:rsidR="00094169" w:rsidRPr="00401641" w:rsidRDefault="00094169" w:rsidP="00840431">
      <w:pPr>
        <w:pStyle w:val="ListParagraph"/>
        <w:numPr>
          <w:ilvl w:val="0"/>
          <w:numId w:val="5"/>
        </w:numPr>
      </w:pPr>
      <w:r w:rsidRPr="00401641">
        <w:t>Are claims supported by evidence?</w:t>
      </w:r>
    </w:p>
    <w:p w14:paraId="17A42B5D" w14:textId="123C4903" w:rsidR="00094169" w:rsidRPr="00401641" w:rsidRDefault="00744E8D" w:rsidP="00840431">
      <w:pPr>
        <w:pStyle w:val="ListParagraph"/>
        <w:numPr>
          <w:ilvl w:val="0"/>
          <w:numId w:val="5"/>
        </w:numPr>
      </w:pPr>
      <w:r w:rsidRPr="00401641">
        <w:t>Is there reasoning given for how each piece of evidence supports the claim</w:t>
      </w:r>
      <w:r w:rsidR="00094169" w:rsidRPr="00401641">
        <w:t>?</w:t>
      </w:r>
    </w:p>
    <w:p w14:paraId="6B9A15F5" w14:textId="5960E438" w:rsidR="00744E8D" w:rsidRPr="00401641" w:rsidRDefault="00831A63" w:rsidP="00831A63">
      <w:pPr>
        <w:tabs>
          <w:tab w:val="left" w:pos="6510"/>
        </w:tabs>
      </w:pPr>
      <w:r>
        <w:tab/>
      </w:r>
    </w:p>
    <w:p w14:paraId="43EC9078" w14:textId="77777777" w:rsidR="00744E8D" w:rsidRPr="00401641" w:rsidRDefault="00744E8D" w:rsidP="00946651">
      <w:pPr>
        <w:rPr>
          <w:sz w:val="14"/>
          <w:szCs w:val="14"/>
        </w:rPr>
      </w:pPr>
    </w:p>
    <w:p w14:paraId="73FEC4DD" w14:textId="77777777" w:rsidR="00744E8D" w:rsidRPr="00401641" w:rsidRDefault="00744E8D" w:rsidP="00946651">
      <w:pPr>
        <w:rPr>
          <w:sz w:val="14"/>
          <w:szCs w:val="14"/>
        </w:rPr>
      </w:pPr>
    </w:p>
    <w:p w14:paraId="0FD34DEC" w14:textId="77777777" w:rsidR="00744E8D" w:rsidRPr="00401641" w:rsidRDefault="00744E8D" w:rsidP="00744E8D">
      <w:pPr>
        <w:pStyle w:val="Title"/>
      </w:pPr>
      <w:r w:rsidRPr="00401641">
        <w:t>Expert Editing Guide</w:t>
      </w:r>
    </w:p>
    <w:p w14:paraId="3860FF1F" w14:textId="77777777" w:rsidR="00744E8D" w:rsidRPr="00401641" w:rsidRDefault="00744E8D" w:rsidP="00744E8D">
      <w:r w:rsidRPr="00401641">
        <w:t>Use the following questions to help edit your writing or your peer’s writing.</w:t>
      </w:r>
    </w:p>
    <w:p w14:paraId="11F779C5" w14:textId="77777777" w:rsidR="00401641" w:rsidRPr="00401641" w:rsidRDefault="00401641" w:rsidP="00401641">
      <w:pPr>
        <w:pStyle w:val="Heading1"/>
      </w:pPr>
      <w:r w:rsidRPr="00401641">
        <w:t>Grammar and Mechanics</w:t>
      </w:r>
    </w:p>
    <w:p w14:paraId="2A243775" w14:textId="77777777" w:rsidR="00744E8D" w:rsidRPr="00401641" w:rsidRDefault="00744E8D" w:rsidP="00744E8D">
      <w:pPr>
        <w:pStyle w:val="ListParagraph"/>
        <w:numPr>
          <w:ilvl w:val="0"/>
          <w:numId w:val="5"/>
        </w:numPr>
      </w:pPr>
      <w:r w:rsidRPr="00401641">
        <w:t>Are there any spelling errors?</w:t>
      </w:r>
    </w:p>
    <w:p w14:paraId="4A7040B8" w14:textId="77777777" w:rsidR="00744E8D" w:rsidRPr="00401641" w:rsidRDefault="00744E8D" w:rsidP="00744E8D">
      <w:pPr>
        <w:pStyle w:val="ListParagraph"/>
        <w:numPr>
          <w:ilvl w:val="0"/>
          <w:numId w:val="5"/>
        </w:numPr>
      </w:pPr>
      <w:r w:rsidRPr="00401641">
        <w:t>Are all ideas written as complete sentences, starting with a capital letter and ending with correct punctuation?</w:t>
      </w:r>
    </w:p>
    <w:p w14:paraId="4F6FBC0B" w14:textId="77777777" w:rsidR="00744E8D" w:rsidRPr="00401641" w:rsidRDefault="00744E8D" w:rsidP="00744E8D">
      <w:pPr>
        <w:pStyle w:val="ListParagraph"/>
        <w:numPr>
          <w:ilvl w:val="0"/>
          <w:numId w:val="5"/>
        </w:numPr>
      </w:pPr>
      <w:r w:rsidRPr="00401641">
        <w:t>Is punctuation correctly used within each sentence?</w:t>
      </w:r>
    </w:p>
    <w:p w14:paraId="0C8DCCBD" w14:textId="77777777" w:rsidR="00744E8D" w:rsidRPr="00401641" w:rsidRDefault="00744E8D" w:rsidP="00744E8D">
      <w:pPr>
        <w:pStyle w:val="ListParagraph"/>
        <w:numPr>
          <w:ilvl w:val="0"/>
          <w:numId w:val="5"/>
        </w:numPr>
      </w:pPr>
      <w:r w:rsidRPr="00401641">
        <w:t>Should any other words be capitalized (titles, proper nouns, etc.)?</w:t>
      </w:r>
    </w:p>
    <w:p w14:paraId="36F420DD" w14:textId="77777777" w:rsidR="00744E8D" w:rsidRPr="00401641" w:rsidRDefault="00744E8D" w:rsidP="00744E8D">
      <w:pPr>
        <w:pStyle w:val="Heading1"/>
      </w:pPr>
      <w:r w:rsidRPr="00401641">
        <w:t>Organization</w:t>
      </w:r>
    </w:p>
    <w:p w14:paraId="4E9D8C96" w14:textId="77777777" w:rsidR="00744E8D" w:rsidRPr="00401641" w:rsidRDefault="00744E8D" w:rsidP="00744E8D">
      <w:pPr>
        <w:pStyle w:val="ListParagraph"/>
        <w:numPr>
          <w:ilvl w:val="0"/>
          <w:numId w:val="5"/>
        </w:numPr>
      </w:pPr>
      <w:r w:rsidRPr="00401641">
        <w:t>Are all ideas in a clear order that makes sense to the reader?</w:t>
      </w:r>
    </w:p>
    <w:p w14:paraId="0D272937" w14:textId="77777777" w:rsidR="00744E8D" w:rsidRPr="00401641" w:rsidRDefault="00744E8D" w:rsidP="00744E8D">
      <w:pPr>
        <w:pStyle w:val="ListParagraph"/>
        <w:numPr>
          <w:ilvl w:val="0"/>
          <w:numId w:val="5"/>
        </w:numPr>
      </w:pPr>
      <w:r w:rsidRPr="00401641">
        <w:t>Does the paragraph begin with a claim that needs to be proven true?</w:t>
      </w:r>
    </w:p>
    <w:p w14:paraId="3264EAD6" w14:textId="77777777" w:rsidR="00744E8D" w:rsidRPr="00401641" w:rsidRDefault="00744E8D" w:rsidP="00744E8D">
      <w:pPr>
        <w:pStyle w:val="ListParagraph"/>
        <w:numPr>
          <w:ilvl w:val="0"/>
          <w:numId w:val="5"/>
        </w:numPr>
      </w:pPr>
      <w:r w:rsidRPr="00401641">
        <w:t>Are claims supported by evidence?</w:t>
      </w:r>
    </w:p>
    <w:p w14:paraId="6491F4FF" w14:textId="77777777" w:rsidR="00744E8D" w:rsidRPr="00401641" w:rsidRDefault="00744E8D" w:rsidP="00744E8D">
      <w:pPr>
        <w:pStyle w:val="ListParagraph"/>
        <w:numPr>
          <w:ilvl w:val="0"/>
          <w:numId w:val="5"/>
        </w:numPr>
      </w:pPr>
      <w:r w:rsidRPr="00401641">
        <w:t>Is there reasoning given for how each piece of evidence supports the claim?</w:t>
      </w:r>
    </w:p>
    <w:p w14:paraId="7CF0558F" w14:textId="656F2581" w:rsidR="00946651" w:rsidRDefault="00744E8D" w:rsidP="00946651">
      <w:r w:rsidRPr="0040164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F71552" wp14:editId="40896116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772400" cy="0"/>
                <wp:effectExtent l="0" t="0" r="0" b="0"/>
                <wp:wrapNone/>
                <wp:docPr id="2134156786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7240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2F2EB8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" from="0,0" to="6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" strokecolor="#288ac3 [3204]" strokeweight=".5pt">
                <v:stroke dashstyle="dash" joinstyle="miter"/>
                <w10:wrap anchorx="margin" anchory="margin"/>
              </v:line>
            </w:pict>
          </mc:Fallback>
        </mc:AlternateContent>
      </w:r>
    </w:p>
    <w:sectPr w:rsidR="0094665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779AC" w14:textId="77777777" w:rsidR="001B7C09" w:rsidRDefault="001B7C09" w:rsidP="00DC1CA0">
      <w:r>
        <w:separator/>
      </w:r>
    </w:p>
  </w:endnote>
  <w:endnote w:type="continuationSeparator" w:id="0">
    <w:p w14:paraId="352296AB" w14:textId="77777777" w:rsidR="001B7C09" w:rsidRDefault="001B7C09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340CC" w14:textId="1C637A42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3EAB9C2" wp14:editId="7F9234D5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E6A9899" w14:textId="2B1D268F" w:rsidR="009F0B2E" w:rsidRPr="008C5074" w:rsidRDefault="000A61B8" w:rsidP="008C5074">
                          <w:pPr>
                            <w:pStyle w:val="Footer"/>
                          </w:pPr>
                          <w:r>
                            <w:t>Game-Changing Writing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left:0;text-align:left;margin-left:105.65pt;margin-top:-18.95pt;width:294.1pt;height:2in;z-index:-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" filled="f" stroked="f" strokeweight=".5pt">
              <v:textbox style="mso-fit-shape-to-text:t">
                <w:txbxContent>
                  <w:p w14:paraId="6E6A9899" w14:textId="2B1D268F" w:rsidR="009F0B2E" w:rsidRPr="008C5074" w:rsidRDefault="000A61B8" w:rsidP="008C5074">
                    <w:pPr>
                      <w:pStyle w:val="Footer"/>
                    </w:pPr>
                    <w:r>
                      <w:t>Game-Changing Writing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1" behindDoc="1" locked="0" layoutInCell="1" allowOverlap="1" wp14:anchorId="799A76CF" wp14:editId="2A37971E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C5167" w14:textId="77777777" w:rsidR="001B7C09" w:rsidRDefault="001B7C09" w:rsidP="00DC1CA0">
      <w:r>
        <w:separator/>
      </w:r>
    </w:p>
  </w:footnote>
  <w:footnote w:type="continuationSeparator" w:id="0">
    <w:p w14:paraId="3CEA946D" w14:textId="77777777" w:rsidR="001B7C09" w:rsidRDefault="001B7C09" w:rsidP="00DC1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BBAC4" w14:textId="2F55EEB3" w:rsidR="00744E8D" w:rsidRDefault="00744E8D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045003FE" wp14:editId="66A71A63">
              <wp:simplePos x="0" y="0"/>
              <wp:positionH relativeFrom="column">
                <wp:posOffset>1242060</wp:posOffset>
              </wp:positionH>
              <wp:positionV relativeFrom="paragraph">
                <wp:posOffset>4091734</wp:posOffset>
              </wp:positionV>
              <wp:extent cx="4673600" cy="440690"/>
              <wp:effectExtent l="0" t="0" r="0" b="0"/>
              <wp:wrapNone/>
              <wp:docPr id="846953325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73600" cy="440690"/>
                        <a:chOff x="0" y="0"/>
                        <a:chExt cx="4673600" cy="441270"/>
                      </a:xfrm>
                    </wpg:grpSpPr>
                    <pic:pic xmlns:pic="http://schemas.openxmlformats.org/drawingml/2006/picture">
                      <pic:nvPicPr>
                        <pic:cNvPr id="1448581039" name="Picture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7570"/>
                          <a:ext cx="4673600" cy="3937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40627177" name="Text Box 1"/>
                      <wps:cNvSpPr txBox="1"/>
                      <wps:spPr>
                        <a:xfrm>
                          <a:off x="100425" y="0"/>
                          <a:ext cx="3735705" cy="283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80E0C5" w14:textId="77777777" w:rsidR="00744E8D" w:rsidRPr="008C5074" w:rsidRDefault="00744E8D" w:rsidP="00744E8D">
                            <w:pPr>
                              <w:pStyle w:val="Footer"/>
                            </w:pPr>
                            <w:r>
                              <w:t>Game-Changing Writing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45003FE" id="Group 3" o:spid="_x0000_s1026" style="position:absolute;margin-left:97.8pt;margin-top:322.2pt;width:368pt;height:34.7pt;z-index:-251650048" coordsize="46736,44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top:475;width:46736;height:3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1004;width:37357;height:2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" filled="f" stroked="f" strokeweight=".5pt">
                <v:textbox style="mso-fit-shape-to-text:t">
                  <w:txbxContent>
                    <w:p w14:paraId="5E80E0C5" w14:textId="77777777" w:rsidR="00744E8D" w:rsidRPr="008C5074" w:rsidRDefault="00744E8D" w:rsidP="00744E8D">
                      <w:pPr>
                        <w:pStyle w:val="Footer"/>
                      </w:pPr>
                      <w:r>
                        <w:t>Game-Changing Writing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250D72"/>
    <w:multiLevelType w:val="hybridMultilevel"/>
    <w:tmpl w:val="142AE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3C4414B"/>
    <w:multiLevelType w:val="hybridMultilevel"/>
    <w:tmpl w:val="57560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4"/>
  </w:num>
  <w:num w:numId="2" w16cid:durableId="1771200790">
    <w:abstractNumId w:val="3"/>
  </w:num>
  <w:num w:numId="3" w16cid:durableId="729034853">
    <w:abstractNumId w:val="1"/>
  </w:num>
  <w:num w:numId="4" w16cid:durableId="1780562889">
    <w:abstractNumId w:val="2"/>
  </w:num>
  <w:num w:numId="5" w16cid:durableId="823853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1B8"/>
    <w:rsid w:val="00072D23"/>
    <w:rsid w:val="00094169"/>
    <w:rsid w:val="00097BBD"/>
    <w:rsid w:val="000A61B8"/>
    <w:rsid w:val="000C7623"/>
    <w:rsid w:val="0016040A"/>
    <w:rsid w:val="001B5BA6"/>
    <w:rsid w:val="001B7C09"/>
    <w:rsid w:val="002040D8"/>
    <w:rsid w:val="00233158"/>
    <w:rsid w:val="00245200"/>
    <w:rsid w:val="00246BC1"/>
    <w:rsid w:val="00274BB5"/>
    <w:rsid w:val="002D4C34"/>
    <w:rsid w:val="00304DC6"/>
    <w:rsid w:val="003503BB"/>
    <w:rsid w:val="00401641"/>
    <w:rsid w:val="00403889"/>
    <w:rsid w:val="00463853"/>
    <w:rsid w:val="00480109"/>
    <w:rsid w:val="004806AD"/>
    <w:rsid w:val="004856EB"/>
    <w:rsid w:val="00494654"/>
    <w:rsid w:val="004C2D48"/>
    <w:rsid w:val="004D0B87"/>
    <w:rsid w:val="005345DE"/>
    <w:rsid w:val="005B1633"/>
    <w:rsid w:val="005B2598"/>
    <w:rsid w:val="005B4511"/>
    <w:rsid w:val="005D19E6"/>
    <w:rsid w:val="005E3EB2"/>
    <w:rsid w:val="00644B47"/>
    <w:rsid w:val="00656A69"/>
    <w:rsid w:val="006C5B24"/>
    <w:rsid w:val="006E2654"/>
    <w:rsid w:val="006F637F"/>
    <w:rsid w:val="00744E8D"/>
    <w:rsid w:val="00772575"/>
    <w:rsid w:val="00782F44"/>
    <w:rsid w:val="007A5710"/>
    <w:rsid w:val="0081471B"/>
    <w:rsid w:val="00831A63"/>
    <w:rsid w:val="00840431"/>
    <w:rsid w:val="008C5074"/>
    <w:rsid w:val="008E31E6"/>
    <w:rsid w:val="008F712F"/>
    <w:rsid w:val="009112D3"/>
    <w:rsid w:val="00914680"/>
    <w:rsid w:val="00946651"/>
    <w:rsid w:val="00946CDB"/>
    <w:rsid w:val="00976B6A"/>
    <w:rsid w:val="00977E3D"/>
    <w:rsid w:val="009A7873"/>
    <w:rsid w:val="009F0B2E"/>
    <w:rsid w:val="00A1673F"/>
    <w:rsid w:val="00A53C2E"/>
    <w:rsid w:val="00A77EC7"/>
    <w:rsid w:val="00AF213D"/>
    <w:rsid w:val="00BD7B9F"/>
    <w:rsid w:val="00BF08CE"/>
    <w:rsid w:val="00C83603"/>
    <w:rsid w:val="00CC7E2F"/>
    <w:rsid w:val="00CD2461"/>
    <w:rsid w:val="00CE2E34"/>
    <w:rsid w:val="00CF4EFB"/>
    <w:rsid w:val="00D72955"/>
    <w:rsid w:val="00D760BA"/>
    <w:rsid w:val="00DC1CA0"/>
    <w:rsid w:val="00DE0B48"/>
    <w:rsid w:val="00E26CEB"/>
    <w:rsid w:val="00E326C3"/>
    <w:rsid w:val="00E45663"/>
    <w:rsid w:val="00E46C11"/>
    <w:rsid w:val="00E76FF3"/>
    <w:rsid w:val="00EA2AF9"/>
    <w:rsid w:val="00EB6E7A"/>
    <w:rsid w:val="00F10244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AD46E4"/>
  <w15:chartTrackingRefBased/>
  <w15:docId w15:val="{B2BA4E75-0A25-4F36-A416-1F071ECB4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401641"/>
  </w:style>
  <w:style w:type="paragraph" w:styleId="Heading1">
    <w:name w:val="heading 1"/>
    <w:basedOn w:val="Normal"/>
    <w:next w:val="Normal"/>
    <w:link w:val="Heading1Char"/>
    <w:uiPriority w:val="9"/>
    <w:qFormat/>
    <w:rsid w:val="00401641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1641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401641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401641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1641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16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16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16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16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1641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401641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401641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401641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1641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16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16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16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1641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401641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401641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401641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01641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401641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401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401641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401641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164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016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1641"/>
  </w:style>
  <w:style w:type="paragraph" w:styleId="ListParagraph">
    <w:name w:val="List Paragraph"/>
    <w:basedOn w:val="Normal"/>
    <w:uiPriority w:val="34"/>
    <w:qFormat/>
    <w:rsid w:val="00401641"/>
    <w:pPr>
      <w:ind w:left="720"/>
      <w:contextualSpacing/>
    </w:pPr>
  </w:style>
  <w:style w:type="paragraph" w:customStyle="1" w:styleId="AnswerKey">
    <w:name w:val="Answer Key"/>
    <w:basedOn w:val="Normal"/>
    <w:qFormat/>
    <w:rsid w:val="00401641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Vertic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Vertical (25)—Template</Template>
  <TotalTime>70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1282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Game-Changing Writing</dc:title>
  <dc:subject/>
  <dc:creator>Michell Eike</dc:creator>
  <cp:keywords/>
  <dc:description/>
  <cp:lastModifiedBy>Stone, Aster</cp:lastModifiedBy>
  <cp:revision>6</cp:revision>
  <dcterms:created xsi:type="dcterms:W3CDTF">2026-06-03T13:00:00Z</dcterms:created>
  <dcterms:modified xsi:type="dcterms:W3CDTF">2026-08-12T16:37:00Z</dcterms:modified>
  <cp:category/>
</cp:coreProperties>
</file>