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FD09" w14:textId="77777777" w:rsidR="00980CA1" w:rsidRPr="00072D23" w:rsidRDefault="00980CA1" w:rsidP="00980CA1">
      <w:pPr>
        <w:pStyle w:val="Title"/>
      </w:pPr>
      <w:r>
        <w:t>Note Catcher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2113"/>
        <w:gridCol w:w="7076"/>
        <w:gridCol w:w="3761"/>
      </w:tblGrid>
      <w:tr w:rsidR="00980CA1" w:rsidRPr="00DC1CA0" w14:paraId="78FEB1BA" w14:textId="77777777" w:rsidTr="001669D8">
        <w:trPr>
          <w:tblHeader/>
        </w:trPr>
        <w:tc>
          <w:tcPr>
            <w:tcW w:w="816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C5F05A" w14:textId="77777777" w:rsidR="00980CA1" w:rsidRPr="00DC1CA0" w:rsidRDefault="00980CA1" w:rsidP="00980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Part</w:t>
            </w:r>
          </w:p>
        </w:tc>
        <w:tc>
          <w:tcPr>
            <w:tcW w:w="2732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8A27B60" w14:textId="77777777" w:rsidR="00980CA1" w:rsidRPr="00DC1CA0" w:rsidRDefault="00980CA1" w:rsidP="00980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1453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C63BAB6" w14:textId="77777777" w:rsidR="00980CA1" w:rsidRPr="00DC1CA0" w:rsidRDefault="00980CA1" w:rsidP="00980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Example</w:t>
            </w:r>
          </w:p>
        </w:tc>
      </w:tr>
      <w:tr w:rsidR="00980CA1" w:rsidRPr="00DC1CA0" w14:paraId="3F76284E" w14:textId="77777777" w:rsidTr="001669D8">
        <w:tc>
          <w:tcPr>
            <w:tcW w:w="816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DF53610" w14:textId="77777777" w:rsidR="00980CA1" w:rsidRPr="00980CA1" w:rsidRDefault="00980CA1" w:rsidP="00980CA1">
            <w:pPr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 w:val="100"/>
                <w:szCs w:val="100"/>
              </w:rPr>
            </w:pPr>
            <w:r w:rsidRPr="00980CA1">
              <w:rPr>
                <w:rFonts w:asciiTheme="majorHAnsi" w:hAnsiTheme="majorHAnsi" w:cstheme="majorHAnsi"/>
                <w:b/>
                <w:bCs/>
                <w:color w:val="971D20" w:themeColor="accent3"/>
                <w:sz w:val="100"/>
                <w:szCs w:val="100"/>
              </w:rPr>
              <w:t>C</w:t>
            </w:r>
          </w:p>
          <w:p w14:paraId="2327E9A4" w14:textId="77777777" w:rsidR="00980CA1" w:rsidRPr="00980CA1" w:rsidRDefault="00980CA1" w:rsidP="00980CA1">
            <w:pPr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 w:val="36"/>
                <w:szCs w:val="36"/>
              </w:rPr>
            </w:pPr>
            <w:r w:rsidRPr="00980CA1">
              <w:rPr>
                <w:rFonts w:asciiTheme="majorHAnsi" w:hAnsiTheme="majorHAnsi" w:cstheme="majorHAnsi"/>
                <w:b/>
                <w:bCs/>
                <w:color w:val="971D20" w:themeColor="accent3"/>
                <w:sz w:val="36"/>
                <w:szCs w:val="36"/>
              </w:rPr>
              <w:t>Claim</w:t>
            </w:r>
          </w:p>
        </w:tc>
        <w:tc>
          <w:tcPr>
            <w:tcW w:w="273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D3B0CA6" w14:textId="77777777" w:rsidR="00980CA1" w:rsidRPr="00B65A20" w:rsidRDefault="00980CA1" w:rsidP="001669D8">
            <w:pPr>
              <w:rPr>
                <w:sz w:val="36"/>
                <w:szCs w:val="36"/>
              </w:rPr>
            </w:pPr>
          </w:p>
        </w:tc>
        <w:tc>
          <w:tcPr>
            <w:tcW w:w="145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610E80" w14:textId="77777777" w:rsidR="00980CA1" w:rsidRPr="00B65A20" w:rsidRDefault="00980CA1" w:rsidP="001669D8">
            <w:pPr>
              <w:rPr>
                <w:sz w:val="36"/>
                <w:szCs w:val="36"/>
              </w:rPr>
            </w:pPr>
          </w:p>
        </w:tc>
      </w:tr>
      <w:tr w:rsidR="00980CA1" w:rsidRPr="00DC1CA0" w14:paraId="05E7F8E1" w14:textId="77777777" w:rsidTr="001669D8">
        <w:tc>
          <w:tcPr>
            <w:tcW w:w="816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DFD2D3B" w14:textId="77777777" w:rsidR="00980CA1" w:rsidRPr="00980CA1" w:rsidRDefault="00980CA1" w:rsidP="00980CA1">
            <w:pPr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 w:val="100"/>
                <w:szCs w:val="100"/>
              </w:rPr>
            </w:pPr>
            <w:r w:rsidRPr="00980CA1">
              <w:rPr>
                <w:rFonts w:asciiTheme="majorHAnsi" w:hAnsiTheme="majorHAnsi" w:cstheme="majorHAnsi"/>
                <w:b/>
                <w:bCs/>
                <w:color w:val="971D20" w:themeColor="accent3"/>
                <w:sz w:val="100"/>
                <w:szCs w:val="100"/>
              </w:rPr>
              <w:t>E</w:t>
            </w:r>
          </w:p>
          <w:p w14:paraId="32F51014" w14:textId="40245C7E" w:rsidR="00980CA1" w:rsidRPr="00980CA1" w:rsidRDefault="00980CA1" w:rsidP="00980CA1">
            <w:pPr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 w:val="36"/>
                <w:szCs w:val="36"/>
              </w:rPr>
            </w:pPr>
            <w:r w:rsidRPr="00980CA1">
              <w:rPr>
                <w:rFonts w:asciiTheme="majorHAnsi" w:hAnsiTheme="majorHAnsi" w:cstheme="majorHAnsi"/>
                <w:b/>
                <w:bCs/>
                <w:color w:val="971D20" w:themeColor="accent3"/>
                <w:sz w:val="36"/>
                <w:szCs w:val="36"/>
              </w:rPr>
              <w:t>Evidence</w:t>
            </w:r>
          </w:p>
        </w:tc>
        <w:tc>
          <w:tcPr>
            <w:tcW w:w="273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E769DA3" w14:textId="77777777" w:rsidR="00980CA1" w:rsidRPr="00B65A20" w:rsidRDefault="00980CA1" w:rsidP="001669D8">
            <w:pPr>
              <w:rPr>
                <w:sz w:val="36"/>
                <w:szCs w:val="36"/>
              </w:rPr>
            </w:pPr>
          </w:p>
        </w:tc>
        <w:tc>
          <w:tcPr>
            <w:tcW w:w="145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78A7645" w14:textId="77777777" w:rsidR="00980CA1" w:rsidRPr="00B65A20" w:rsidRDefault="00980CA1" w:rsidP="001669D8">
            <w:pPr>
              <w:rPr>
                <w:sz w:val="36"/>
                <w:szCs w:val="36"/>
              </w:rPr>
            </w:pPr>
          </w:p>
        </w:tc>
      </w:tr>
      <w:tr w:rsidR="00980CA1" w:rsidRPr="00DC1CA0" w14:paraId="45107B9F" w14:textId="77777777" w:rsidTr="001669D8">
        <w:tc>
          <w:tcPr>
            <w:tcW w:w="816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9BE1E9" w14:textId="77777777" w:rsidR="00980CA1" w:rsidRPr="00980CA1" w:rsidRDefault="00980CA1" w:rsidP="00980CA1">
            <w:pPr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 w:val="100"/>
                <w:szCs w:val="100"/>
              </w:rPr>
            </w:pPr>
            <w:r w:rsidRPr="00980CA1">
              <w:rPr>
                <w:rFonts w:asciiTheme="majorHAnsi" w:hAnsiTheme="majorHAnsi" w:cstheme="majorHAnsi"/>
                <w:b/>
                <w:bCs/>
                <w:color w:val="971D20" w:themeColor="accent3"/>
                <w:sz w:val="100"/>
                <w:szCs w:val="100"/>
              </w:rPr>
              <w:t>R</w:t>
            </w:r>
          </w:p>
          <w:p w14:paraId="2F4391FA" w14:textId="399BAF2B" w:rsidR="00980CA1" w:rsidRPr="00980CA1" w:rsidRDefault="00980CA1" w:rsidP="00980CA1">
            <w:pPr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 w:val="36"/>
                <w:szCs w:val="36"/>
              </w:rPr>
            </w:pPr>
            <w:r w:rsidRPr="00980CA1">
              <w:rPr>
                <w:rFonts w:asciiTheme="majorHAnsi" w:hAnsiTheme="majorHAnsi" w:cstheme="majorHAnsi"/>
                <w:b/>
                <w:bCs/>
                <w:color w:val="971D20" w:themeColor="accent3"/>
                <w:sz w:val="36"/>
                <w:szCs w:val="36"/>
              </w:rPr>
              <w:t>Reasoning</w:t>
            </w:r>
          </w:p>
        </w:tc>
        <w:tc>
          <w:tcPr>
            <w:tcW w:w="273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43ED2D" w14:textId="77777777" w:rsidR="00980CA1" w:rsidRPr="00B65A20" w:rsidRDefault="00980CA1" w:rsidP="001669D8">
            <w:pPr>
              <w:rPr>
                <w:sz w:val="36"/>
                <w:szCs w:val="36"/>
              </w:rPr>
            </w:pPr>
          </w:p>
        </w:tc>
        <w:tc>
          <w:tcPr>
            <w:tcW w:w="145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EEAA85" w14:textId="77777777" w:rsidR="00980CA1" w:rsidRPr="00B65A20" w:rsidRDefault="00980CA1" w:rsidP="001669D8">
            <w:pPr>
              <w:rPr>
                <w:sz w:val="36"/>
                <w:szCs w:val="36"/>
              </w:rPr>
            </w:pPr>
          </w:p>
        </w:tc>
      </w:tr>
    </w:tbl>
    <w:p w14:paraId="24634B4B" w14:textId="77777777" w:rsidR="00980CA1" w:rsidRDefault="00980CA1" w:rsidP="00980CA1"/>
    <w:sectPr w:rsidR="00980CA1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D1DD5" w14:textId="77777777" w:rsidR="007A610F" w:rsidRDefault="007A610F" w:rsidP="009A4615">
      <w:pPr>
        <w:spacing w:after="0" w:line="240" w:lineRule="auto"/>
      </w:pPr>
      <w:r>
        <w:separator/>
      </w:r>
    </w:p>
  </w:endnote>
  <w:endnote w:type="continuationSeparator" w:id="0">
    <w:p w14:paraId="73B39A71" w14:textId="77777777" w:rsidR="007A610F" w:rsidRDefault="007A610F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B1B5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E31DA2" w14:textId="5A732D76" w:rsidR="00D04F53" w:rsidRPr="00C76450" w:rsidRDefault="00980CA1" w:rsidP="00C76450">
                          <w:pPr>
                            <w:pStyle w:val="Footer"/>
                          </w:pPr>
                          <w:r>
                            <w:t>Game-Changing Writing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1xVJO98AAAAMAQAADwAAAAAAAAAAAAAAAABzBAAAZHJzL2Rvd25yZXYueG1sUEsF&#10;BgAAAAAEAAQA8wAAAH8FAAAAAA==&#10;" filled="f" stroked="f" strokeweight=".5pt">
              <v:textbox style="mso-fit-shape-to-text:t">
                <w:txbxContent>
                  <w:p w14:paraId="40E31DA2" w14:textId="5A732D76" w:rsidR="00D04F53" w:rsidRPr="00C76450" w:rsidRDefault="00980CA1" w:rsidP="00C76450">
                    <w:pPr>
                      <w:pStyle w:val="Footer"/>
                    </w:pPr>
                    <w:r>
                      <w:t>Game-Changing Writing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46EA" w14:textId="77777777" w:rsidR="007A610F" w:rsidRDefault="007A610F" w:rsidP="009A4615">
      <w:pPr>
        <w:spacing w:after="0" w:line="240" w:lineRule="auto"/>
      </w:pPr>
      <w:r>
        <w:separator/>
      </w:r>
    </w:p>
  </w:footnote>
  <w:footnote w:type="continuationSeparator" w:id="0">
    <w:p w14:paraId="185BA595" w14:textId="77777777" w:rsidR="007A610F" w:rsidRDefault="007A610F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A1"/>
    <w:rsid w:val="00065807"/>
    <w:rsid w:val="000A6A2A"/>
    <w:rsid w:val="0011355B"/>
    <w:rsid w:val="00151CCF"/>
    <w:rsid w:val="001A3F95"/>
    <w:rsid w:val="001B5BA6"/>
    <w:rsid w:val="001C0115"/>
    <w:rsid w:val="001E6BCA"/>
    <w:rsid w:val="00243F3E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A610F"/>
    <w:rsid w:val="007F4DDC"/>
    <w:rsid w:val="00886FBD"/>
    <w:rsid w:val="00912773"/>
    <w:rsid w:val="00946CDB"/>
    <w:rsid w:val="00980CA1"/>
    <w:rsid w:val="009A4615"/>
    <w:rsid w:val="00A71218"/>
    <w:rsid w:val="00AB30CE"/>
    <w:rsid w:val="00AD0F89"/>
    <w:rsid w:val="00B5611B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94A43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43836"/>
  <w15:chartTrackingRefBased/>
  <w15:docId w15:val="{A999D232-025A-4244-A26C-25F2502B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</Template>
  <TotalTime>2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Game-Changing Writing</dc:title>
  <dc:subject/>
  <dc:creator>Michell Eike</dc:creator>
  <cp:keywords/>
  <dc:description/>
  <cp:lastModifiedBy>Stone, Aster</cp:lastModifiedBy>
  <cp:revision>2</cp:revision>
  <dcterms:created xsi:type="dcterms:W3CDTF">2026-05-26T20:23:00Z</dcterms:created>
  <dcterms:modified xsi:type="dcterms:W3CDTF">2026-08-12T16:37:00Z</dcterms:modified>
  <cp:category/>
</cp:coreProperties>
</file>