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6F960A" w14:textId="54521F14" w:rsidR="00446C13" w:rsidRPr="007547AF" w:rsidRDefault="007547AF" w:rsidP="001872E7">
      <w:pPr>
        <w:pStyle w:val="Title"/>
        <w:rPr>
          <w:lang w:val="es-ES"/>
        </w:rPr>
      </w:pPr>
      <w:r w:rsidRPr="007547AF">
        <w:rPr>
          <w:bCs/>
          <w:lang w:val="es"/>
        </w:rPr>
        <w:t>Constru</w:t>
      </w:r>
      <w:r w:rsidR="005E447F">
        <w:rPr>
          <w:bCs/>
          <w:lang w:val="es"/>
        </w:rPr>
        <w:t>yendo</w:t>
      </w:r>
      <w:r w:rsidRPr="007547AF">
        <w:rPr>
          <w:bCs/>
          <w:lang w:val="es"/>
        </w:rPr>
        <w:t xml:space="preserve"> cajas de origami</w:t>
      </w:r>
    </w:p>
    <w:tbl>
      <w:tblPr>
        <w:tblStyle w:val="TableGrid"/>
        <w:tblW w:w="0" w:type="auto"/>
        <w:tblInd w:w="13" w:type="dxa"/>
        <w:tblBorders>
          <w:top w:val="single" w:sz="18" w:space="0" w:color="BED7D3" w:themeColor="accent3"/>
          <w:left w:val="single" w:sz="18" w:space="0" w:color="BED7D3" w:themeColor="accent3"/>
          <w:bottom w:val="single" w:sz="18" w:space="0" w:color="BED7D3" w:themeColor="accent3"/>
          <w:right w:val="single" w:sz="18" w:space="0" w:color="BED7D3" w:themeColor="accent3"/>
          <w:insideH w:val="single" w:sz="18" w:space="0" w:color="BED7D3" w:themeColor="accent3"/>
          <w:insideV w:val="single" w:sz="1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19"/>
        <w:gridCol w:w="2360"/>
        <w:gridCol w:w="2708"/>
        <w:gridCol w:w="2373"/>
        <w:gridCol w:w="2541"/>
      </w:tblGrid>
      <w:tr w:rsidR="00756AE3" w:rsidRPr="00F069C6" w14:paraId="6D8CBBC5" w14:textId="77777777" w:rsidTr="00F069C6">
        <w:tc>
          <w:tcPr>
            <w:tcW w:w="2919" w:type="dxa"/>
            <w:tcBorders>
              <w:bottom w:val="nil"/>
            </w:tcBorders>
          </w:tcPr>
          <w:p w14:paraId="23125A64" w14:textId="0F6F981E" w:rsidR="00756AE3" w:rsidRPr="007547AF" w:rsidRDefault="00756AE3" w:rsidP="005E5EF9">
            <w:pPr>
              <w:pStyle w:val="TableData"/>
              <w:rPr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t>1)</w:t>
            </w:r>
            <w:r w:rsidRPr="007547AF">
              <w:rPr>
                <w:lang w:val="es-ES"/>
              </w:rPr>
              <w:t xml:space="preserve">   </w:t>
            </w:r>
            <w:r w:rsidR="007547AF">
              <w:rPr>
                <w:lang w:val="es"/>
              </w:rPr>
              <w:t>Coloca un papel cuadrado frente a ti en una superficie dura y plana.</w:t>
            </w:r>
          </w:p>
        </w:tc>
        <w:tc>
          <w:tcPr>
            <w:tcW w:w="5068" w:type="dxa"/>
            <w:gridSpan w:val="2"/>
            <w:tcBorders>
              <w:bottom w:val="nil"/>
            </w:tcBorders>
          </w:tcPr>
          <w:p w14:paraId="4DC110FB" w14:textId="62F52192" w:rsidR="00756AE3" w:rsidRPr="007547AF" w:rsidRDefault="00756AE3" w:rsidP="005E5EF9">
            <w:pPr>
              <w:pStyle w:val="TableData"/>
              <w:rPr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t>2)</w:t>
            </w:r>
            <w:r w:rsidRPr="007547AF">
              <w:rPr>
                <w:lang w:val="es-ES"/>
              </w:rPr>
              <w:t xml:space="preserve">   </w:t>
            </w:r>
            <w:r w:rsidR="007547AF">
              <w:rPr>
                <w:lang w:val="es"/>
              </w:rPr>
              <w:t>Dobla el papel por la mitad para crear un rectángulo y desdóblalo.</w:t>
            </w:r>
          </w:p>
        </w:tc>
        <w:tc>
          <w:tcPr>
            <w:tcW w:w="4914" w:type="dxa"/>
            <w:gridSpan w:val="2"/>
            <w:tcBorders>
              <w:bottom w:val="nil"/>
            </w:tcBorders>
          </w:tcPr>
          <w:p w14:paraId="5B1FC9C7" w14:textId="4807BBE1" w:rsidR="00756AE3" w:rsidRPr="007547AF" w:rsidRDefault="00756AE3" w:rsidP="005E5EF9">
            <w:pPr>
              <w:pStyle w:val="TableData"/>
              <w:rPr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t>3)</w:t>
            </w:r>
            <w:r w:rsidRPr="007547AF">
              <w:rPr>
                <w:lang w:val="es-ES"/>
              </w:rPr>
              <w:t xml:space="preserve">   </w:t>
            </w:r>
            <w:r w:rsidR="007547AF">
              <w:rPr>
                <w:lang w:val="es"/>
              </w:rPr>
              <w:t>Gira el papel 90</w:t>
            </w:r>
            <w:r w:rsidR="005E447F">
              <w:rPr>
                <w:vertAlign w:val="superscript"/>
                <w:lang w:val="es"/>
              </w:rPr>
              <w:t>o</w:t>
            </w:r>
            <w:r w:rsidR="007547AF">
              <w:rPr>
                <w:lang w:val="es"/>
              </w:rPr>
              <w:t>, dóblalo de nuevo por la mitad y desdóblalo.</w:t>
            </w:r>
          </w:p>
        </w:tc>
      </w:tr>
      <w:tr w:rsidR="00756AE3" w14:paraId="7F8AD717" w14:textId="77777777" w:rsidTr="00F069C6">
        <w:tc>
          <w:tcPr>
            <w:tcW w:w="2919" w:type="dxa"/>
            <w:tcBorders>
              <w:top w:val="nil"/>
              <w:bottom w:val="single" w:sz="18" w:space="0" w:color="BED7D3" w:themeColor="accent3"/>
            </w:tcBorders>
          </w:tcPr>
          <w:p w14:paraId="409919BB" w14:textId="2F79A751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6914A63D" wp14:editId="583A6DDE">
                  <wp:extent cx="1346200" cy="1156677"/>
                  <wp:effectExtent l="0" t="0" r="635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807_11405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4" r="25459"/>
                          <a:stretch/>
                        </pic:blipFill>
                        <pic:spPr bwMode="auto">
                          <a:xfrm>
                            <a:off x="0" y="0"/>
                            <a:ext cx="1394899" cy="119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tcBorders>
              <w:top w:val="nil"/>
              <w:bottom w:val="single" w:sz="18" w:space="0" w:color="BED7D3" w:themeColor="accent3"/>
              <w:right w:val="nil"/>
            </w:tcBorders>
          </w:tcPr>
          <w:p w14:paraId="4C7CF96B" w14:textId="7A151143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5442EEE" wp14:editId="73C9100A">
                  <wp:extent cx="1346200" cy="1153160"/>
                  <wp:effectExtent l="0" t="0" r="6350" b="8890"/>
                  <wp:docPr id="2" name="Picture 2" descr="A yellow square on a white su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yellow square on a white surface&#10;&#10;Description automatically generated with low confidenc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r="21645"/>
                          <a:stretch/>
                        </pic:blipFill>
                        <pic:spPr bwMode="auto">
                          <a:xfrm>
                            <a:off x="0" y="0"/>
                            <a:ext cx="1369641" cy="117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tcBorders>
              <w:top w:val="nil"/>
              <w:left w:val="nil"/>
              <w:bottom w:val="single" w:sz="18" w:space="0" w:color="BED7D3" w:themeColor="accent3"/>
            </w:tcBorders>
          </w:tcPr>
          <w:p w14:paraId="71795995" w14:textId="1A753971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E297247" wp14:editId="3711D98C">
                  <wp:extent cx="1346200" cy="1153160"/>
                  <wp:effectExtent l="0" t="0" r="635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0807_11412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r="21645"/>
                          <a:stretch/>
                        </pic:blipFill>
                        <pic:spPr bwMode="auto">
                          <a:xfrm>
                            <a:off x="0" y="0"/>
                            <a:ext cx="1386878" cy="118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nil"/>
              <w:bottom w:val="single" w:sz="18" w:space="0" w:color="BED7D3" w:themeColor="accent3"/>
              <w:right w:val="nil"/>
            </w:tcBorders>
          </w:tcPr>
          <w:p w14:paraId="576E8F8E" w14:textId="2B27F831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37693A0E" wp14:editId="7B5B70C5">
                  <wp:extent cx="1344168" cy="1155068"/>
                  <wp:effectExtent l="0" t="0" r="889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0" r="2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155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nil"/>
              <w:left w:val="nil"/>
              <w:bottom w:val="single" w:sz="18" w:space="0" w:color="BED7D3" w:themeColor="accent3"/>
            </w:tcBorders>
          </w:tcPr>
          <w:p w14:paraId="4786201D" w14:textId="15AC91BA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85F4AEA" wp14:editId="114B996B">
                  <wp:extent cx="1344168" cy="1145642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8" r="2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145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E3" w:rsidRPr="00F069C6" w14:paraId="0F39AAD9" w14:textId="77777777" w:rsidTr="00FE4227">
        <w:tc>
          <w:tcPr>
            <w:tcW w:w="12901" w:type="dxa"/>
            <w:gridSpan w:val="5"/>
            <w:tcBorders>
              <w:bottom w:val="nil"/>
            </w:tcBorders>
          </w:tcPr>
          <w:p w14:paraId="01AAC44F" w14:textId="0A34BDFC" w:rsidR="00756AE3" w:rsidRPr="007547AF" w:rsidRDefault="00756AE3" w:rsidP="005E5EF9">
            <w:pPr>
              <w:pStyle w:val="TableData"/>
              <w:rPr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t>4)</w:t>
            </w:r>
            <w:r w:rsidRPr="007547AF">
              <w:rPr>
                <w:lang w:val="es-ES"/>
              </w:rPr>
              <w:t xml:space="preserve">   </w:t>
            </w:r>
            <w:r w:rsidR="007547AF">
              <w:rPr>
                <w:lang w:val="es"/>
              </w:rPr>
              <w:t>Debes tener un cuadr</w:t>
            </w:r>
            <w:r w:rsidR="00A1455D">
              <w:rPr>
                <w:lang w:val="es"/>
              </w:rPr>
              <w:t>ad</w:t>
            </w:r>
            <w:r w:rsidR="007547AF">
              <w:rPr>
                <w:lang w:val="es"/>
              </w:rPr>
              <w:t xml:space="preserve">o con cuatro cuadrantes </w:t>
            </w:r>
            <w:r w:rsidR="00707937">
              <w:rPr>
                <w:lang w:val="es"/>
              </w:rPr>
              <w:t>distintos</w:t>
            </w:r>
            <w:r w:rsidR="007547AF">
              <w:rPr>
                <w:lang w:val="es"/>
              </w:rPr>
              <w:t>. Ahora, dobla cada esquina hacia el centro, lo que dará como resultado un cuadrado más pequeño.</w:t>
            </w:r>
          </w:p>
        </w:tc>
      </w:tr>
      <w:tr w:rsidR="00756AE3" w14:paraId="3B07DBDC" w14:textId="77777777" w:rsidTr="00F069C6">
        <w:tc>
          <w:tcPr>
            <w:tcW w:w="2919" w:type="dxa"/>
            <w:tcBorders>
              <w:top w:val="nil"/>
              <w:bottom w:val="single" w:sz="18" w:space="0" w:color="BED7D3" w:themeColor="accent3"/>
              <w:right w:val="nil"/>
            </w:tcBorders>
          </w:tcPr>
          <w:p w14:paraId="2454C926" w14:textId="035CBC07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7A60042" wp14:editId="35681AFA">
                  <wp:extent cx="1344168" cy="1155068"/>
                  <wp:effectExtent l="0" t="0" r="889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0" r="2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155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</w:tcPr>
          <w:p w14:paraId="63B58015" w14:textId="02AA1624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5220197A" wp14:editId="1D6D61F8">
                  <wp:extent cx="1344168" cy="1154943"/>
                  <wp:effectExtent l="0" t="0" r="889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7" r="21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15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</w:tcPr>
          <w:p w14:paraId="44FF9832" w14:textId="7B6C2A7C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7FA6D778" wp14:editId="3EA523AF">
                  <wp:extent cx="1346200" cy="1156817"/>
                  <wp:effectExtent l="0" t="0" r="635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80807_11424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4" r="21667"/>
                          <a:stretch/>
                        </pic:blipFill>
                        <pic:spPr bwMode="auto">
                          <a:xfrm>
                            <a:off x="0" y="0"/>
                            <a:ext cx="1412236" cy="121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</w:tcPr>
          <w:p w14:paraId="1C7E8597" w14:textId="061CBA30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71F7A83" wp14:editId="2DABBA79">
                  <wp:extent cx="1346200" cy="1156693"/>
                  <wp:effectExtent l="0" t="0" r="635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80807_11425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2" r="21883"/>
                          <a:stretch/>
                        </pic:blipFill>
                        <pic:spPr bwMode="auto">
                          <a:xfrm>
                            <a:off x="0" y="0"/>
                            <a:ext cx="1420570" cy="122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nil"/>
              <w:left w:val="nil"/>
              <w:bottom w:val="single" w:sz="18" w:space="0" w:color="BED7D3" w:themeColor="accent3"/>
            </w:tcBorders>
          </w:tcPr>
          <w:p w14:paraId="3CD7BA03" w14:textId="28D53634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68D37B8" wp14:editId="429F449E">
                  <wp:extent cx="1346200" cy="1156816"/>
                  <wp:effectExtent l="0" t="0" r="635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80807_11433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r="21764"/>
                          <a:stretch/>
                        </pic:blipFill>
                        <pic:spPr bwMode="auto">
                          <a:xfrm rot="10800000">
                            <a:off x="0" y="0"/>
                            <a:ext cx="1399818" cy="1202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E3" w14:paraId="67DCCC04" w14:textId="77777777" w:rsidTr="00F069C6">
        <w:tc>
          <w:tcPr>
            <w:tcW w:w="2919" w:type="dxa"/>
            <w:tcBorders>
              <w:top w:val="single" w:sz="18" w:space="0" w:color="BED7D3" w:themeColor="accent3"/>
              <w:left w:val="single" w:sz="18" w:space="0" w:color="BED7D3" w:themeColor="accent3"/>
              <w:bottom w:val="single" w:sz="18" w:space="0" w:color="BED7D3" w:themeColor="accent3"/>
              <w:right w:val="nil"/>
            </w:tcBorders>
          </w:tcPr>
          <w:p w14:paraId="180C7E29" w14:textId="31E1ECCA" w:rsidR="00756AE3" w:rsidRPr="007547AF" w:rsidRDefault="00FE4227" w:rsidP="005E5EF9">
            <w:pPr>
              <w:pStyle w:val="TableData"/>
              <w:rPr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t>5)</w:t>
            </w:r>
            <w:r w:rsidRPr="007547AF">
              <w:rPr>
                <w:lang w:val="es-ES"/>
              </w:rPr>
              <w:t xml:space="preserve">   </w:t>
            </w:r>
            <w:r w:rsidR="007547AF">
              <w:rPr>
                <w:lang w:val="es"/>
              </w:rPr>
              <w:t>Dobla el cuadrado por la mitad para crear una línea vertical de simetría. Dobla cada lado hasta esta línea. Ahora has dividido tu cuadrado en cuartos, verticalmente.</w:t>
            </w:r>
          </w:p>
        </w:tc>
        <w:tc>
          <w:tcPr>
            <w:tcW w:w="2360" w:type="dxa"/>
            <w:tcBorders>
              <w:top w:val="single" w:sz="18" w:space="0" w:color="BED7D3" w:themeColor="accent3"/>
              <w:left w:val="nil"/>
              <w:bottom w:val="single" w:sz="18" w:space="0" w:color="BED7D3" w:themeColor="accent3"/>
              <w:right w:val="nil"/>
            </w:tcBorders>
          </w:tcPr>
          <w:p w14:paraId="3250AF61" w14:textId="70EC2517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2E57CCEE" wp14:editId="795D9DC0">
                  <wp:extent cx="1346200" cy="1147374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80807_11433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6" r="21469"/>
                          <a:stretch/>
                        </pic:blipFill>
                        <pic:spPr bwMode="auto">
                          <a:xfrm>
                            <a:off x="0" y="0"/>
                            <a:ext cx="1364848" cy="1163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tcBorders>
              <w:top w:val="single" w:sz="18" w:space="0" w:color="BED7D3" w:themeColor="accent3"/>
              <w:left w:val="nil"/>
              <w:bottom w:val="single" w:sz="18" w:space="0" w:color="BED7D3" w:themeColor="accent3"/>
              <w:right w:val="nil"/>
            </w:tcBorders>
          </w:tcPr>
          <w:p w14:paraId="5C64F6D3" w14:textId="356A8155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51F0707F" wp14:editId="10189114">
                  <wp:extent cx="1346200" cy="1147374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80807_11450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6" r="21469"/>
                          <a:stretch/>
                        </pic:blipFill>
                        <pic:spPr bwMode="auto">
                          <a:xfrm flipV="1">
                            <a:off x="0" y="0"/>
                            <a:ext cx="1386835" cy="118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single" w:sz="18" w:space="0" w:color="BED7D3" w:themeColor="accent3"/>
              <w:left w:val="nil"/>
              <w:bottom w:val="single" w:sz="18" w:space="0" w:color="BED7D3" w:themeColor="accent3"/>
              <w:right w:val="nil"/>
            </w:tcBorders>
          </w:tcPr>
          <w:p w14:paraId="285DEDA5" w14:textId="629A3437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50D2063C" wp14:editId="244606FD">
                  <wp:extent cx="1346200" cy="1153160"/>
                  <wp:effectExtent l="0" t="0" r="635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80807_114519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r="21645"/>
                          <a:stretch/>
                        </pic:blipFill>
                        <pic:spPr bwMode="auto">
                          <a:xfrm>
                            <a:off x="0" y="0"/>
                            <a:ext cx="1376259" cy="117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single" w:sz="18" w:space="0" w:color="BED7D3" w:themeColor="accent3"/>
              <w:left w:val="nil"/>
              <w:bottom w:val="single" w:sz="18" w:space="0" w:color="BED7D3" w:themeColor="accent3"/>
              <w:right w:val="single" w:sz="18" w:space="0" w:color="BED7D3" w:themeColor="accent3"/>
            </w:tcBorders>
          </w:tcPr>
          <w:p w14:paraId="3672A97C" w14:textId="33C5A793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40BA8B7E" wp14:editId="4F86397D">
                  <wp:extent cx="1346200" cy="1153160"/>
                  <wp:effectExtent l="0" t="0" r="635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80807_11452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r="21645"/>
                          <a:stretch/>
                        </pic:blipFill>
                        <pic:spPr bwMode="auto">
                          <a:xfrm flipV="1">
                            <a:off x="0" y="0"/>
                            <a:ext cx="1363496" cy="1167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9C6" w:rsidRPr="00F069C6" w14:paraId="47D681D9" w14:textId="77777777" w:rsidTr="00F069C6">
        <w:tc>
          <w:tcPr>
            <w:tcW w:w="2919" w:type="dxa"/>
            <w:tcBorders>
              <w:top w:val="single" w:sz="18" w:space="0" w:color="BED7D3" w:themeColor="accent3"/>
              <w:bottom w:val="nil"/>
              <w:right w:val="single" w:sz="18" w:space="0" w:color="BED7D3" w:themeColor="accent3"/>
            </w:tcBorders>
          </w:tcPr>
          <w:p w14:paraId="39F85932" w14:textId="4522EB6F" w:rsidR="00F069C6" w:rsidRPr="007547AF" w:rsidRDefault="00F069C6" w:rsidP="005E5EF9">
            <w:pPr>
              <w:pStyle w:val="TableData"/>
              <w:rPr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lastRenderedPageBreak/>
              <w:t>6)</w:t>
            </w:r>
            <w:r w:rsidRPr="007547AF">
              <w:rPr>
                <w:lang w:val="es-ES"/>
              </w:rPr>
              <w:t xml:space="preserve">   </w:t>
            </w:r>
            <w:r>
              <w:rPr>
                <w:lang w:val="es"/>
              </w:rPr>
              <w:t>Desdobla dos lados opuestos como en la imagen de abajo.</w:t>
            </w:r>
          </w:p>
        </w:tc>
        <w:tc>
          <w:tcPr>
            <w:tcW w:w="9982" w:type="dxa"/>
            <w:gridSpan w:val="4"/>
            <w:tcBorders>
              <w:top w:val="single" w:sz="18" w:space="0" w:color="BED7D3" w:themeColor="accent3"/>
              <w:left w:val="single" w:sz="18" w:space="0" w:color="BED7D3" w:themeColor="accent3"/>
              <w:bottom w:val="nil"/>
              <w:right w:val="single" w:sz="18" w:space="0" w:color="BED7D3" w:themeColor="accent3"/>
            </w:tcBorders>
          </w:tcPr>
          <w:p w14:paraId="130F2A4D" w14:textId="09E94E5F" w:rsidR="00F069C6" w:rsidRPr="007547AF" w:rsidRDefault="00F069C6" w:rsidP="005E5EF9">
            <w:pPr>
              <w:pStyle w:val="TableData"/>
              <w:rPr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t>7)</w:t>
            </w:r>
            <w:r w:rsidRPr="007547AF">
              <w:rPr>
                <w:lang w:val="es-ES"/>
              </w:rPr>
              <w:t xml:space="preserve">   </w:t>
            </w:r>
            <w:r w:rsidR="00A1455D">
              <w:rPr>
                <w:lang w:val="es-ES"/>
              </w:rPr>
              <w:t>Gira el papel</w:t>
            </w:r>
            <w:r w:rsidRPr="00A1455D">
              <w:rPr>
                <w:lang w:val="es-ES"/>
              </w:rPr>
              <w:t xml:space="preserve"> 90°.</w:t>
            </w:r>
            <w:r w:rsidRPr="00F069C6">
              <w:rPr>
                <w:lang w:val="es-ES"/>
              </w:rPr>
              <w:t xml:space="preserve"> </w:t>
            </w:r>
            <w:r>
              <w:rPr>
                <w:lang w:val="es"/>
              </w:rPr>
              <w:t>Con el papel parcialmente desdoblado, dobla los lados más largos hacia el centro, y luego desdóblalo</w:t>
            </w:r>
            <w:r w:rsidRPr="007547AF">
              <w:rPr>
                <w:lang w:val="es-ES"/>
              </w:rPr>
              <w:t>.</w:t>
            </w:r>
          </w:p>
        </w:tc>
      </w:tr>
      <w:tr w:rsidR="00756AE3" w14:paraId="5EE82C03" w14:textId="77777777" w:rsidTr="00F069C6">
        <w:tc>
          <w:tcPr>
            <w:tcW w:w="2919" w:type="dxa"/>
            <w:tcBorders>
              <w:top w:val="nil"/>
              <w:bottom w:val="single" w:sz="18" w:space="0" w:color="BED7D3" w:themeColor="accent3"/>
              <w:right w:val="single" w:sz="18" w:space="0" w:color="BED7D3" w:themeColor="accent3"/>
            </w:tcBorders>
          </w:tcPr>
          <w:p w14:paraId="34A9EF6B" w14:textId="27C6E3A8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4187E3F" wp14:editId="0AB0050A">
                  <wp:extent cx="1559237" cy="1146175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80807_114539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r="10538"/>
                          <a:stretch/>
                        </pic:blipFill>
                        <pic:spPr bwMode="auto">
                          <a:xfrm>
                            <a:off x="0" y="0"/>
                            <a:ext cx="1582723" cy="116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tcBorders>
              <w:top w:val="nil"/>
              <w:left w:val="single" w:sz="18" w:space="0" w:color="BED7D3" w:themeColor="accent3"/>
              <w:bottom w:val="single" w:sz="18" w:space="0" w:color="BED7D3" w:themeColor="accent3"/>
              <w:right w:val="nil"/>
            </w:tcBorders>
          </w:tcPr>
          <w:p w14:paraId="7652BC60" w14:textId="78C8C1EE" w:rsidR="00756AE3" w:rsidRDefault="00F069C6" w:rsidP="00F069C6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48C4B42F" wp14:editId="3D413821">
                  <wp:extent cx="1143000" cy="840205"/>
                  <wp:effectExtent l="0" t="953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80807_11453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r="10538"/>
                          <a:stretch/>
                        </pic:blipFill>
                        <pic:spPr bwMode="auto">
                          <a:xfrm rot="16200000">
                            <a:off x="0" y="0"/>
                            <a:ext cx="1143000" cy="84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</w:tcPr>
          <w:p w14:paraId="5F11AD47" w14:textId="14B86C30" w:rsidR="00756AE3" w:rsidRDefault="00F069C6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021B2C9B" wp14:editId="678AEE81">
                  <wp:extent cx="1346200" cy="1160492"/>
                  <wp:effectExtent l="0" t="0" r="6350" b="1905"/>
                  <wp:docPr id="16" name="Picture 16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ape&#10;&#10;Description automatically generated with medium confidence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2" r="21918"/>
                          <a:stretch/>
                        </pic:blipFill>
                        <pic:spPr bwMode="auto">
                          <a:xfrm>
                            <a:off x="0" y="0"/>
                            <a:ext cx="1347123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</w:tcPr>
          <w:p w14:paraId="4431671E" w14:textId="5E046249" w:rsidR="00756AE3" w:rsidRDefault="00F069C6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693B8001" wp14:editId="2AAA9F60">
                  <wp:extent cx="1346200" cy="1160490"/>
                  <wp:effectExtent l="0" t="0" r="6350" b="1905"/>
                  <wp:docPr id="17" name="Picture 17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hape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2" r="21918"/>
                          <a:stretch/>
                        </pic:blipFill>
                        <pic:spPr bwMode="auto">
                          <a:xfrm>
                            <a:off x="0" y="0"/>
                            <a:ext cx="1347126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nil"/>
              <w:left w:val="nil"/>
              <w:bottom w:val="single" w:sz="18" w:space="0" w:color="BED7D3" w:themeColor="accent3"/>
              <w:right w:val="single" w:sz="18" w:space="0" w:color="BED7D3" w:themeColor="accent3"/>
            </w:tcBorders>
          </w:tcPr>
          <w:p w14:paraId="364DBA13" w14:textId="11247FF4" w:rsidR="00756AE3" w:rsidRDefault="00F069C6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404D6864" wp14:editId="74AA995E">
                  <wp:extent cx="1346200" cy="1160491"/>
                  <wp:effectExtent l="0" t="0" r="635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80807_11465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2" r="21918"/>
                          <a:stretch/>
                        </pic:blipFill>
                        <pic:spPr bwMode="auto">
                          <a:xfrm>
                            <a:off x="0" y="0"/>
                            <a:ext cx="1347125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227" w:rsidRPr="00F069C6" w14:paraId="23EEB052" w14:textId="77777777" w:rsidTr="00F069C6">
        <w:tc>
          <w:tcPr>
            <w:tcW w:w="7987" w:type="dxa"/>
            <w:gridSpan w:val="3"/>
            <w:tcBorders>
              <w:bottom w:val="nil"/>
            </w:tcBorders>
          </w:tcPr>
          <w:p w14:paraId="29C7436B" w14:textId="00C282C1" w:rsidR="00FE4227" w:rsidRPr="007547AF" w:rsidRDefault="00FE4227" w:rsidP="005E5EF9">
            <w:pPr>
              <w:pStyle w:val="TableData"/>
              <w:rPr>
                <w:noProof/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t>8)</w:t>
            </w:r>
            <w:r w:rsidRPr="007547AF">
              <w:rPr>
                <w:lang w:val="es-ES"/>
              </w:rPr>
              <w:t xml:space="preserve">   </w:t>
            </w:r>
            <w:r w:rsidR="007547AF">
              <w:rPr>
                <w:lang w:val="es"/>
              </w:rPr>
              <w:t>Pellizca el papel y júntalo como en las imágenes de abajo para empezar a formar las esquinas de tu caja</w:t>
            </w:r>
            <w:r w:rsidRPr="007547AF">
              <w:rPr>
                <w:lang w:val="es-ES"/>
              </w:rPr>
              <w:t>.</w:t>
            </w:r>
          </w:p>
        </w:tc>
        <w:tc>
          <w:tcPr>
            <w:tcW w:w="2373" w:type="dxa"/>
            <w:tcBorders>
              <w:bottom w:val="nil"/>
            </w:tcBorders>
          </w:tcPr>
          <w:p w14:paraId="5C72348A" w14:textId="375460E5" w:rsidR="00FE4227" w:rsidRPr="007547AF" w:rsidRDefault="00FE4227" w:rsidP="005E5EF9">
            <w:pPr>
              <w:pStyle w:val="TableData"/>
              <w:rPr>
                <w:noProof/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t>9)</w:t>
            </w:r>
            <w:r w:rsidRPr="007547AF">
              <w:rPr>
                <w:lang w:val="es-ES"/>
              </w:rPr>
              <w:t xml:space="preserve">   </w:t>
            </w:r>
            <w:r w:rsidR="007547AF">
              <w:rPr>
                <w:lang w:val="es"/>
              </w:rPr>
              <w:t>Dobla hacia arriba para crear los lados de tu caja</w:t>
            </w:r>
            <w:r w:rsidRPr="007547AF">
              <w:rPr>
                <w:lang w:val="es-ES"/>
              </w:rPr>
              <w:t>.</w:t>
            </w:r>
          </w:p>
        </w:tc>
        <w:tc>
          <w:tcPr>
            <w:tcW w:w="2541" w:type="dxa"/>
            <w:tcBorders>
              <w:bottom w:val="nil"/>
            </w:tcBorders>
          </w:tcPr>
          <w:p w14:paraId="245675B7" w14:textId="37A931BD" w:rsidR="00FE4227" w:rsidRPr="007547AF" w:rsidRDefault="00FE4227" w:rsidP="005E5EF9">
            <w:pPr>
              <w:pStyle w:val="TableData"/>
              <w:rPr>
                <w:lang w:val="es-ES"/>
              </w:rPr>
            </w:pPr>
            <w:r w:rsidRPr="007547AF">
              <w:rPr>
                <w:b/>
                <w:bCs/>
                <w:color w:val="910D28" w:themeColor="accent1"/>
                <w:lang w:val="es-ES"/>
              </w:rPr>
              <w:t>10)</w:t>
            </w:r>
            <w:r w:rsidRPr="007547AF">
              <w:rPr>
                <w:lang w:val="es-ES"/>
              </w:rPr>
              <w:t xml:space="preserve">   </w:t>
            </w:r>
            <w:r w:rsidR="007547AF">
              <w:rPr>
                <w:lang w:val="es"/>
              </w:rPr>
              <w:t>Dobla las solapas restantes para dar el toque final a tu caja</w:t>
            </w:r>
            <w:r w:rsidRPr="007547AF">
              <w:rPr>
                <w:lang w:val="es-ES"/>
              </w:rPr>
              <w:t>.</w:t>
            </w:r>
          </w:p>
        </w:tc>
      </w:tr>
      <w:tr w:rsidR="00FE4227" w14:paraId="73305E3E" w14:textId="77777777" w:rsidTr="00F069C6">
        <w:tc>
          <w:tcPr>
            <w:tcW w:w="2919" w:type="dxa"/>
            <w:tcBorders>
              <w:top w:val="nil"/>
              <w:right w:val="nil"/>
            </w:tcBorders>
          </w:tcPr>
          <w:p w14:paraId="7BCEAFD5" w14:textId="2FB02320" w:rsidR="00FE4227" w:rsidRDefault="00FE4227" w:rsidP="005E5EF9">
            <w:pPr>
              <w:pStyle w:val="TableDat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4044A4" wp14:editId="2395FC08">
                  <wp:extent cx="1648198" cy="914400"/>
                  <wp:effectExtent l="4763" t="0" r="0" b="0"/>
                  <wp:docPr id="20" name="Picture 20" descr="Chart, surfac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hart, surface chart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8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648198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tcBorders>
              <w:top w:val="nil"/>
              <w:left w:val="nil"/>
              <w:right w:val="nil"/>
            </w:tcBorders>
          </w:tcPr>
          <w:p w14:paraId="433C75E4" w14:textId="0939B3C4" w:rsidR="00FE4227" w:rsidRDefault="00FE4227" w:rsidP="005E5EF9">
            <w:pPr>
              <w:pStyle w:val="TableDat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21D34" wp14:editId="1D1713CF">
                  <wp:extent cx="1639258" cy="914400"/>
                  <wp:effectExtent l="318" t="0" r="0" b="0"/>
                  <wp:docPr id="19" name="Picture 19" descr="Chart, surfac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rt, surface chart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0" r="405"/>
                          <a:stretch/>
                        </pic:blipFill>
                        <pic:spPr bwMode="auto">
                          <a:xfrm rot="5400000">
                            <a:off x="0" y="0"/>
                            <a:ext cx="1639258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tcBorders>
              <w:top w:val="nil"/>
              <w:left w:val="nil"/>
            </w:tcBorders>
          </w:tcPr>
          <w:p w14:paraId="01837AE2" w14:textId="1B131D82" w:rsidR="00FE4227" w:rsidRDefault="00FE4227" w:rsidP="005E5EF9">
            <w:pPr>
              <w:pStyle w:val="TableDat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FC830" wp14:editId="408FA99C">
                  <wp:extent cx="1634483" cy="914400"/>
                  <wp:effectExtent l="0" t="2222" r="2222" b="2223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80807_11484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8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634483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nil"/>
            </w:tcBorders>
          </w:tcPr>
          <w:p w14:paraId="2C0DD56B" w14:textId="3F1AB1F0" w:rsidR="00FE4227" w:rsidRDefault="00FE4227" w:rsidP="005E5EF9">
            <w:pPr>
              <w:pStyle w:val="TableDat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29140F" wp14:editId="08F3756B">
                  <wp:extent cx="1454370" cy="1161288"/>
                  <wp:effectExtent l="0" t="5715" r="6985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80807_11485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6" r="1171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454370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nil"/>
            </w:tcBorders>
          </w:tcPr>
          <w:p w14:paraId="29C12EE2" w14:textId="44C327C6" w:rsidR="00FE4227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0DD9B904" wp14:editId="749B7902">
                  <wp:extent cx="1309061" cy="1160780"/>
                  <wp:effectExtent l="0" t="0" r="5715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80807_114911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5" b="13918"/>
                          <a:stretch/>
                        </pic:blipFill>
                        <pic:spPr bwMode="auto">
                          <a:xfrm>
                            <a:off x="0" y="0"/>
                            <a:ext cx="1309634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227" w:rsidRPr="007547AF" w14:paraId="59DE36A8" w14:textId="77777777" w:rsidTr="005A259C">
        <w:tc>
          <w:tcPr>
            <w:tcW w:w="12901" w:type="dxa"/>
            <w:gridSpan w:val="5"/>
          </w:tcPr>
          <w:p w14:paraId="31D1D4D1" w14:textId="36927B58" w:rsidR="00FE4227" w:rsidRPr="007547AF" w:rsidRDefault="007547AF" w:rsidP="005E5EF9">
            <w:pPr>
              <w:pStyle w:val="TableData"/>
              <w:rPr>
                <w:lang w:val="es-ES"/>
              </w:rPr>
            </w:pPr>
            <w:r>
              <w:rPr>
                <w:lang w:val="es"/>
              </w:rPr>
              <w:t>¡Enhorabuena, has hecho una caja tridimensional con un papel bidimensional!  Ahora vamos a explorar algunas de sus propiedades</w:t>
            </w:r>
            <w:r w:rsidR="00FE4227" w:rsidRPr="007547AF">
              <w:rPr>
                <w:lang w:val="es-ES"/>
              </w:rPr>
              <w:t>.</w:t>
            </w:r>
          </w:p>
        </w:tc>
      </w:tr>
    </w:tbl>
    <w:p w14:paraId="00D30185" w14:textId="77777777" w:rsidR="00756AE3" w:rsidRPr="007547AF" w:rsidRDefault="00756AE3" w:rsidP="00756AE3">
      <w:pPr>
        <w:rPr>
          <w:lang w:val="es-ES"/>
        </w:rPr>
      </w:pPr>
    </w:p>
    <w:sectPr w:rsidR="00756AE3" w:rsidRPr="007547AF" w:rsidSect="008E4D0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7CBA7" w14:textId="77777777" w:rsidR="00B652A6" w:rsidRDefault="00B652A6" w:rsidP="00293785">
      <w:pPr>
        <w:spacing w:after="0" w:line="240" w:lineRule="auto"/>
      </w:pPr>
      <w:r>
        <w:separator/>
      </w:r>
    </w:p>
  </w:endnote>
  <w:endnote w:type="continuationSeparator" w:id="0">
    <w:p w14:paraId="13C6AD72" w14:textId="77777777" w:rsidR="00B652A6" w:rsidRDefault="00B652A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7263" w14:textId="77777777" w:rsidR="007547AF" w:rsidRDefault="007547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FB12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FE5943" wp14:editId="5FB34012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B01C3B" w14:textId="0BCD5C2D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30DEBC060F2A4BCE860A0A137ADCA9E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FE4227">
                                <w:t>Thinking Outside of the Box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E594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31B01C3B" w14:textId="0BCD5C2D" w:rsidR="00293785" w:rsidRDefault="007547AF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30DEBC060F2A4BCE860A0A137ADCA9E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FE4227">
                          <w:t>Thinking Outside of the Box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7AADDF7B" wp14:editId="7B6375EE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6430" w14:textId="77777777" w:rsidR="007547AF" w:rsidRDefault="007547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D801E" w14:textId="77777777" w:rsidR="00B652A6" w:rsidRDefault="00B652A6" w:rsidP="00293785">
      <w:pPr>
        <w:spacing w:after="0" w:line="240" w:lineRule="auto"/>
      </w:pPr>
      <w:r>
        <w:separator/>
      </w:r>
    </w:p>
  </w:footnote>
  <w:footnote w:type="continuationSeparator" w:id="0">
    <w:p w14:paraId="1A68466D" w14:textId="77777777" w:rsidR="00B652A6" w:rsidRDefault="00B652A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B28CD" w14:textId="77777777" w:rsidR="007547AF" w:rsidRDefault="007547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48A5C" w14:textId="77777777" w:rsidR="007547AF" w:rsidRDefault="007547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41BD0" w14:textId="77777777" w:rsidR="007547AF" w:rsidRDefault="007547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44132">
    <w:abstractNumId w:val="6"/>
  </w:num>
  <w:num w:numId="2" w16cid:durableId="263071502">
    <w:abstractNumId w:val="7"/>
  </w:num>
  <w:num w:numId="3" w16cid:durableId="2093430014">
    <w:abstractNumId w:val="0"/>
  </w:num>
  <w:num w:numId="4" w16cid:durableId="1317027697">
    <w:abstractNumId w:val="2"/>
  </w:num>
  <w:num w:numId="5" w16cid:durableId="2012637764">
    <w:abstractNumId w:val="3"/>
  </w:num>
  <w:num w:numId="6" w16cid:durableId="28920331">
    <w:abstractNumId w:val="5"/>
  </w:num>
  <w:num w:numId="7" w16cid:durableId="565991039">
    <w:abstractNumId w:val="4"/>
  </w:num>
  <w:num w:numId="8" w16cid:durableId="212087883">
    <w:abstractNumId w:val="8"/>
  </w:num>
  <w:num w:numId="9" w16cid:durableId="1559167599">
    <w:abstractNumId w:val="9"/>
  </w:num>
  <w:num w:numId="10" w16cid:durableId="656307118">
    <w:abstractNumId w:val="10"/>
  </w:num>
  <w:num w:numId="11" w16cid:durableId="1944222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E3"/>
    <w:rsid w:val="0004006F"/>
    <w:rsid w:val="00053775"/>
    <w:rsid w:val="0005619A"/>
    <w:rsid w:val="000716BE"/>
    <w:rsid w:val="0011259B"/>
    <w:rsid w:val="00116FDD"/>
    <w:rsid w:val="00125621"/>
    <w:rsid w:val="001872E7"/>
    <w:rsid w:val="001B14AB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2D1D97"/>
    <w:rsid w:val="0036040A"/>
    <w:rsid w:val="00402599"/>
    <w:rsid w:val="00446C13"/>
    <w:rsid w:val="005078B4"/>
    <w:rsid w:val="0053328A"/>
    <w:rsid w:val="00540FC6"/>
    <w:rsid w:val="0055456E"/>
    <w:rsid w:val="005E447F"/>
    <w:rsid w:val="00645D7F"/>
    <w:rsid w:val="00656940"/>
    <w:rsid w:val="00666C03"/>
    <w:rsid w:val="00686DAB"/>
    <w:rsid w:val="00696D80"/>
    <w:rsid w:val="006E1542"/>
    <w:rsid w:val="00707937"/>
    <w:rsid w:val="00721EA4"/>
    <w:rsid w:val="007547AF"/>
    <w:rsid w:val="00756AE3"/>
    <w:rsid w:val="007A0F91"/>
    <w:rsid w:val="007B055F"/>
    <w:rsid w:val="007D4DF2"/>
    <w:rsid w:val="00874604"/>
    <w:rsid w:val="00880013"/>
    <w:rsid w:val="00895E9E"/>
    <w:rsid w:val="008E4D00"/>
    <w:rsid w:val="008F5386"/>
    <w:rsid w:val="00913172"/>
    <w:rsid w:val="00981E19"/>
    <w:rsid w:val="009B52E4"/>
    <w:rsid w:val="009C5132"/>
    <w:rsid w:val="009D6E8D"/>
    <w:rsid w:val="00A101E8"/>
    <w:rsid w:val="00A1455D"/>
    <w:rsid w:val="00A33D4C"/>
    <w:rsid w:val="00A471FD"/>
    <w:rsid w:val="00AC349E"/>
    <w:rsid w:val="00AC75FD"/>
    <w:rsid w:val="00B652A6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E97B5C"/>
    <w:rsid w:val="00ED24C8"/>
    <w:rsid w:val="00EE3A34"/>
    <w:rsid w:val="00F069C6"/>
    <w:rsid w:val="00F377E2"/>
    <w:rsid w:val="00F50748"/>
    <w:rsid w:val="00F72D02"/>
    <w:rsid w:val="00FE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85CAC"/>
  <w15:docId w15:val="{CA100B6C-4936-4866-AEA4-34D4DCC1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paragraph" w:customStyle="1" w:styleId="TableData">
    <w:name w:val="Table Data"/>
    <w:basedOn w:val="Normal"/>
    <w:qFormat/>
    <w:rsid w:val="00756A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glossaryDocument" Target="glossary/document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0DEBC060F2A4BCE860A0A137ADCA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C6946-AC1E-41AB-A889-2E34E35F0AA3}"/>
      </w:docPartPr>
      <w:docPartBody>
        <w:p w:rsidR="0078118B" w:rsidRDefault="0078118B">
          <w:pPr>
            <w:pStyle w:val="30DEBC060F2A4BCE860A0A137ADCA9E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18B"/>
    <w:rsid w:val="0034524E"/>
    <w:rsid w:val="006146FB"/>
    <w:rsid w:val="00707A23"/>
    <w:rsid w:val="0078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118B"/>
    <w:rPr>
      <w:color w:val="808080"/>
    </w:rPr>
  </w:style>
  <w:style w:type="paragraph" w:customStyle="1" w:styleId="30DEBC060F2A4BCE860A0A137ADCA9E7">
    <w:name w:val="30DEBC060F2A4BCE860A0A137ADCA9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Templates\Horizontal LEARN Attachment with Instructions.dotx</Template>
  <TotalTime>34</TotalTime>
  <Pages>2</Pages>
  <Words>202</Words>
  <Characters>980</Characters>
  <Application>Microsoft Office Word</Application>
  <DocSecurity>0</DocSecurity>
  <Lines>89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Thinking Outside of the Box</vt:lpstr>
    </vt:vector>
  </TitlesOfParts>
  <Manager/>
  <Company/>
  <LinksUpToDate>false</LinksUpToDate>
  <CharactersWithSpaces>1151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Thinking Outside of the Box</dc:title>
  <dc:subject/>
  <dc:creator>K20 Center</dc:creator>
  <cp:keywords/>
  <dc:description/>
  <cp:lastModifiedBy>Lopez, Araceli</cp:lastModifiedBy>
  <cp:revision>7</cp:revision>
  <cp:lastPrinted>2016-07-14T14:08:00Z</cp:lastPrinted>
  <dcterms:created xsi:type="dcterms:W3CDTF">2023-02-07T13:21:00Z</dcterms:created>
  <dcterms:modified xsi:type="dcterms:W3CDTF">2023-03-22T18:50:00Z</dcterms:modified>
  <cp:category/>
</cp:coreProperties>
</file>