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96F960A" w14:textId="7D449135" w:rsidR="00446C13" w:rsidRDefault="00FE4227" w:rsidP="001872E7">
      <w:pPr>
        <w:pStyle w:val="Title"/>
      </w:pPr>
      <w:r>
        <w:t>Constructing Origami Boxes</w:t>
      </w:r>
    </w:p>
    <w:tbl>
      <w:tblPr>
        <w:tblStyle w:val="TableGrid"/>
        <w:tblW w:w="0" w:type="auto"/>
        <w:tblInd w:w="13" w:type="dxa"/>
        <w:tblBorders>
          <w:top w:val="single" w:sz="18" w:space="0" w:color="BED7D3" w:themeColor="accent3"/>
          <w:left w:val="single" w:sz="18" w:space="0" w:color="BED7D3" w:themeColor="accent3"/>
          <w:bottom w:val="single" w:sz="18" w:space="0" w:color="BED7D3" w:themeColor="accent3"/>
          <w:right w:val="single" w:sz="18" w:space="0" w:color="BED7D3" w:themeColor="accent3"/>
          <w:insideH w:val="single" w:sz="18" w:space="0" w:color="BED7D3" w:themeColor="accent3"/>
          <w:insideV w:val="single" w:sz="1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90"/>
        <w:gridCol w:w="2552"/>
        <w:gridCol w:w="2553"/>
        <w:gridCol w:w="2553"/>
        <w:gridCol w:w="2553"/>
      </w:tblGrid>
      <w:tr w:rsidR="00756AE3" w14:paraId="6D8CBBC5" w14:textId="77777777" w:rsidTr="00FE4227">
        <w:tc>
          <w:tcPr>
            <w:tcW w:w="2690" w:type="dxa"/>
            <w:tcBorders>
              <w:bottom w:val="nil"/>
            </w:tcBorders>
          </w:tcPr>
          <w:p w14:paraId="23125A64" w14:textId="1C2E00D0" w:rsidR="00756AE3" w:rsidRDefault="00756AE3" w:rsidP="005E5EF9">
            <w:pPr>
              <w:pStyle w:val="TableData"/>
            </w:pPr>
            <w:r w:rsidRPr="00305D3F">
              <w:rPr>
                <w:b/>
                <w:bCs/>
                <w:color w:val="910D28" w:themeColor="accent1"/>
              </w:rPr>
              <w:t>1)</w:t>
            </w:r>
            <w:r>
              <w:t xml:space="preserve">   Set a square piece of paper in front of you on a hard, flat surface.</w:t>
            </w:r>
          </w:p>
        </w:tc>
        <w:tc>
          <w:tcPr>
            <w:tcW w:w="5105" w:type="dxa"/>
            <w:gridSpan w:val="2"/>
            <w:tcBorders>
              <w:bottom w:val="nil"/>
            </w:tcBorders>
          </w:tcPr>
          <w:p w14:paraId="4DC110FB" w14:textId="2A1A1E60" w:rsidR="00756AE3" w:rsidRDefault="00756AE3" w:rsidP="005E5EF9">
            <w:pPr>
              <w:pStyle w:val="TableData"/>
            </w:pPr>
            <w:r>
              <w:rPr>
                <w:b/>
                <w:bCs/>
                <w:color w:val="910D28" w:themeColor="accent1"/>
              </w:rPr>
              <w:t>2</w:t>
            </w:r>
            <w:r w:rsidRPr="00305D3F">
              <w:rPr>
                <w:b/>
                <w:bCs/>
                <w:color w:val="910D28" w:themeColor="accent1"/>
              </w:rPr>
              <w:t>)</w:t>
            </w:r>
            <w:r>
              <w:t xml:space="preserve">   Fold your paper in half to create a rectangle</w:t>
            </w:r>
            <w:r w:rsidR="00E729B3">
              <w:t xml:space="preserve"> </w:t>
            </w:r>
            <w:r>
              <w:t>and then unfold.</w:t>
            </w:r>
          </w:p>
        </w:tc>
        <w:tc>
          <w:tcPr>
            <w:tcW w:w="5106" w:type="dxa"/>
            <w:gridSpan w:val="2"/>
            <w:tcBorders>
              <w:bottom w:val="nil"/>
            </w:tcBorders>
          </w:tcPr>
          <w:p w14:paraId="5B1FC9C7" w14:textId="45C59699" w:rsidR="00756AE3" w:rsidRDefault="00756AE3" w:rsidP="005E5EF9">
            <w:pPr>
              <w:pStyle w:val="TableData"/>
            </w:pPr>
            <w:r>
              <w:rPr>
                <w:b/>
                <w:bCs/>
                <w:color w:val="910D28" w:themeColor="accent1"/>
              </w:rPr>
              <w:t>3</w:t>
            </w:r>
            <w:r w:rsidRPr="00305D3F">
              <w:rPr>
                <w:b/>
                <w:bCs/>
                <w:color w:val="910D28" w:themeColor="accent1"/>
              </w:rPr>
              <w:t>)</w:t>
            </w:r>
            <w:r>
              <w:t xml:space="preserve">   Rotate your paper 90°, fold it in half again, and then unfold.</w:t>
            </w:r>
          </w:p>
        </w:tc>
      </w:tr>
      <w:tr w:rsidR="00756AE3" w14:paraId="7F8AD717" w14:textId="77777777" w:rsidTr="00FE4227">
        <w:tc>
          <w:tcPr>
            <w:tcW w:w="2690" w:type="dxa"/>
            <w:tcBorders>
              <w:top w:val="nil"/>
              <w:bottom w:val="single" w:sz="18" w:space="0" w:color="BED7D3" w:themeColor="accent3"/>
            </w:tcBorders>
          </w:tcPr>
          <w:p w14:paraId="409919BB" w14:textId="2F79A751" w:rsidR="00756AE3" w:rsidRDefault="00756AE3" w:rsidP="005E5EF9">
            <w:pPr>
              <w:pStyle w:val="TableData"/>
            </w:pPr>
            <w:r>
              <w:rPr>
                <w:noProof/>
              </w:rPr>
              <w:drawing>
                <wp:inline distT="0" distB="0" distL="0" distR="0" wp14:anchorId="6914A63D" wp14:editId="583A6DDE">
                  <wp:extent cx="1346200" cy="1156677"/>
                  <wp:effectExtent l="0" t="0" r="635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80807_114053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64" r="25459"/>
                          <a:stretch/>
                        </pic:blipFill>
                        <pic:spPr bwMode="auto">
                          <a:xfrm>
                            <a:off x="0" y="0"/>
                            <a:ext cx="1394899" cy="1198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bottom w:val="single" w:sz="18" w:space="0" w:color="BED7D3" w:themeColor="accent3"/>
              <w:right w:val="nil"/>
            </w:tcBorders>
          </w:tcPr>
          <w:p w14:paraId="4C7CF96B" w14:textId="7A151143" w:rsidR="00756AE3" w:rsidRDefault="00756AE3" w:rsidP="005E5EF9">
            <w:pPr>
              <w:pStyle w:val="TableData"/>
            </w:pPr>
            <w:r>
              <w:rPr>
                <w:noProof/>
              </w:rPr>
              <w:drawing>
                <wp:inline distT="0" distB="0" distL="0" distR="0" wp14:anchorId="15442EEE" wp14:editId="73C9100A">
                  <wp:extent cx="1346200" cy="1153160"/>
                  <wp:effectExtent l="0" t="0" r="6350" b="8890"/>
                  <wp:docPr id="2" name="Picture 2" descr="A yellow square on a white su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yellow square on a white surface&#10;&#10;Description automatically generated with low confidence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07" r="21645"/>
                          <a:stretch/>
                        </pic:blipFill>
                        <pic:spPr bwMode="auto">
                          <a:xfrm>
                            <a:off x="0" y="0"/>
                            <a:ext cx="1369641" cy="1173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nil"/>
              <w:left w:val="nil"/>
              <w:bottom w:val="single" w:sz="18" w:space="0" w:color="BED7D3" w:themeColor="accent3"/>
            </w:tcBorders>
          </w:tcPr>
          <w:p w14:paraId="71795995" w14:textId="1A753971" w:rsidR="00756AE3" w:rsidRDefault="00756AE3" w:rsidP="005E5EF9">
            <w:pPr>
              <w:pStyle w:val="TableData"/>
            </w:pPr>
            <w:r>
              <w:rPr>
                <w:noProof/>
              </w:rPr>
              <w:drawing>
                <wp:inline distT="0" distB="0" distL="0" distR="0" wp14:anchorId="1E297247" wp14:editId="3711D98C">
                  <wp:extent cx="1346200" cy="1153160"/>
                  <wp:effectExtent l="0" t="0" r="6350" b="889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180807_114124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07" r="21645"/>
                          <a:stretch/>
                        </pic:blipFill>
                        <pic:spPr bwMode="auto">
                          <a:xfrm>
                            <a:off x="0" y="0"/>
                            <a:ext cx="1386878" cy="118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nil"/>
              <w:bottom w:val="single" w:sz="18" w:space="0" w:color="BED7D3" w:themeColor="accent3"/>
              <w:right w:val="nil"/>
            </w:tcBorders>
          </w:tcPr>
          <w:p w14:paraId="576E8F8E" w14:textId="2B27F831" w:rsidR="00756AE3" w:rsidRDefault="00756AE3" w:rsidP="005E5EF9">
            <w:pPr>
              <w:pStyle w:val="TableData"/>
            </w:pPr>
            <w:r>
              <w:rPr>
                <w:noProof/>
              </w:rPr>
              <w:drawing>
                <wp:inline distT="0" distB="0" distL="0" distR="0" wp14:anchorId="37693A0E" wp14:editId="7B5B70C5">
                  <wp:extent cx="1344168" cy="1155068"/>
                  <wp:effectExtent l="0" t="0" r="889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70" r="21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168" cy="1155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nil"/>
              <w:left w:val="nil"/>
              <w:bottom w:val="single" w:sz="18" w:space="0" w:color="BED7D3" w:themeColor="accent3"/>
            </w:tcBorders>
          </w:tcPr>
          <w:p w14:paraId="4786201D" w14:textId="15AC91BA" w:rsidR="00756AE3" w:rsidRDefault="00756AE3" w:rsidP="005E5EF9">
            <w:pPr>
              <w:pStyle w:val="TableData"/>
            </w:pPr>
            <w:r>
              <w:rPr>
                <w:noProof/>
              </w:rPr>
              <w:drawing>
                <wp:inline distT="0" distB="0" distL="0" distR="0" wp14:anchorId="185F4AEA" wp14:editId="114B996B">
                  <wp:extent cx="1344168" cy="1145642"/>
                  <wp:effectExtent l="0" t="0" r="889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38" r="215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168" cy="1145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AE3" w14:paraId="0F39AAD9" w14:textId="77777777" w:rsidTr="00FE4227">
        <w:tc>
          <w:tcPr>
            <w:tcW w:w="12901" w:type="dxa"/>
            <w:gridSpan w:val="5"/>
            <w:tcBorders>
              <w:bottom w:val="nil"/>
            </w:tcBorders>
          </w:tcPr>
          <w:p w14:paraId="01AAC44F" w14:textId="5A7521B6" w:rsidR="00756AE3" w:rsidRDefault="00756AE3" w:rsidP="005E5EF9">
            <w:pPr>
              <w:pStyle w:val="TableData"/>
            </w:pPr>
            <w:r>
              <w:rPr>
                <w:b/>
                <w:bCs/>
                <w:color w:val="910D28" w:themeColor="accent1"/>
              </w:rPr>
              <w:t>4</w:t>
            </w:r>
            <w:r w:rsidRPr="00305D3F">
              <w:rPr>
                <w:b/>
                <w:bCs/>
                <w:color w:val="910D28" w:themeColor="accent1"/>
              </w:rPr>
              <w:t>)</w:t>
            </w:r>
            <w:r>
              <w:t xml:space="preserve">   You should have a square with four d</w:t>
            </w:r>
            <w:r w:rsidR="00A95B3A">
              <w:t>istinct</w:t>
            </w:r>
            <w:r>
              <w:t xml:space="preserve"> quadrants. Now, fold each corner to the center, which will result in a smaller square.</w:t>
            </w:r>
          </w:p>
        </w:tc>
      </w:tr>
      <w:tr w:rsidR="00756AE3" w14:paraId="3B07DBDC" w14:textId="77777777" w:rsidTr="0055456E">
        <w:tc>
          <w:tcPr>
            <w:tcW w:w="2690" w:type="dxa"/>
            <w:tcBorders>
              <w:top w:val="nil"/>
              <w:bottom w:val="single" w:sz="18" w:space="0" w:color="BED7D3" w:themeColor="accent3"/>
              <w:right w:val="nil"/>
            </w:tcBorders>
          </w:tcPr>
          <w:p w14:paraId="2454C926" w14:textId="035CBC07" w:rsidR="00756AE3" w:rsidRDefault="00756AE3" w:rsidP="005E5EF9">
            <w:pPr>
              <w:pStyle w:val="TableData"/>
            </w:pPr>
            <w:r>
              <w:rPr>
                <w:noProof/>
              </w:rPr>
              <w:drawing>
                <wp:inline distT="0" distB="0" distL="0" distR="0" wp14:anchorId="17A60042" wp14:editId="35681AFA">
                  <wp:extent cx="1344168" cy="1155068"/>
                  <wp:effectExtent l="0" t="0" r="8890" b="698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70" r="21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168" cy="1155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nil"/>
              <w:bottom w:val="single" w:sz="18" w:space="0" w:color="BED7D3" w:themeColor="accent3"/>
              <w:right w:val="nil"/>
            </w:tcBorders>
          </w:tcPr>
          <w:p w14:paraId="63B58015" w14:textId="02AA1624" w:rsidR="00756AE3" w:rsidRDefault="00756AE3" w:rsidP="005E5EF9">
            <w:pPr>
              <w:pStyle w:val="TableData"/>
            </w:pPr>
            <w:r>
              <w:rPr>
                <w:noProof/>
              </w:rPr>
              <w:drawing>
                <wp:inline distT="0" distB="0" distL="0" distR="0" wp14:anchorId="5220197A" wp14:editId="1D6D61F8">
                  <wp:extent cx="1344168" cy="1154943"/>
                  <wp:effectExtent l="0" t="0" r="889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67" r="21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168" cy="1154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nil"/>
              <w:left w:val="nil"/>
              <w:bottom w:val="single" w:sz="18" w:space="0" w:color="BED7D3" w:themeColor="accent3"/>
              <w:right w:val="nil"/>
            </w:tcBorders>
          </w:tcPr>
          <w:p w14:paraId="44FF9832" w14:textId="7B6C2A7C" w:rsidR="00756AE3" w:rsidRDefault="00756AE3" w:rsidP="005E5EF9">
            <w:pPr>
              <w:pStyle w:val="TableData"/>
            </w:pPr>
            <w:r>
              <w:rPr>
                <w:noProof/>
              </w:rPr>
              <w:drawing>
                <wp:inline distT="0" distB="0" distL="0" distR="0" wp14:anchorId="7FA6D778" wp14:editId="3EA523AF">
                  <wp:extent cx="1346200" cy="1156817"/>
                  <wp:effectExtent l="0" t="0" r="6350" b="571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180807_114242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64" r="21667"/>
                          <a:stretch/>
                        </pic:blipFill>
                        <pic:spPr bwMode="auto">
                          <a:xfrm>
                            <a:off x="0" y="0"/>
                            <a:ext cx="1412236" cy="1213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nil"/>
              <w:left w:val="nil"/>
              <w:bottom w:val="single" w:sz="18" w:space="0" w:color="BED7D3" w:themeColor="accent3"/>
              <w:right w:val="nil"/>
            </w:tcBorders>
          </w:tcPr>
          <w:p w14:paraId="1C7E8597" w14:textId="061CBA30" w:rsidR="00756AE3" w:rsidRDefault="00756AE3" w:rsidP="005E5EF9">
            <w:pPr>
              <w:pStyle w:val="TableData"/>
            </w:pPr>
            <w:r>
              <w:rPr>
                <w:noProof/>
              </w:rPr>
              <w:drawing>
                <wp:inline distT="0" distB="0" distL="0" distR="0" wp14:anchorId="171F7A83" wp14:editId="2DABBA79">
                  <wp:extent cx="1346200" cy="1156693"/>
                  <wp:effectExtent l="0" t="0" r="635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180807_114252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42" r="21883"/>
                          <a:stretch/>
                        </pic:blipFill>
                        <pic:spPr bwMode="auto">
                          <a:xfrm>
                            <a:off x="0" y="0"/>
                            <a:ext cx="1420570" cy="1220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nil"/>
              <w:left w:val="nil"/>
              <w:bottom w:val="single" w:sz="18" w:space="0" w:color="BED7D3" w:themeColor="accent3"/>
            </w:tcBorders>
          </w:tcPr>
          <w:p w14:paraId="3CD7BA03" w14:textId="28D53634" w:rsidR="00756AE3" w:rsidRDefault="00756AE3" w:rsidP="005E5EF9">
            <w:pPr>
              <w:pStyle w:val="TableData"/>
            </w:pPr>
            <w:r>
              <w:rPr>
                <w:noProof/>
              </w:rPr>
              <w:drawing>
                <wp:inline distT="0" distB="0" distL="0" distR="0" wp14:anchorId="168D37B8" wp14:editId="429F449E">
                  <wp:extent cx="1346200" cy="1156816"/>
                  <wp:effectExtent l="0" t="0" r="6350" b="571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180807_114336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67" r="21764"/>
                          <a:stretch/>
                        </pic:blipFill>
                        <pic:spPr bwMode="auto">
                          <a:xfrm rot="10800000">
                            <a:off x="0" y="0"/>
                            <a:ext cx="1399818" cy="1202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AE3" w14:paraId="67DCCC04" w14:textId="77777777" w:rsidTr="005C6249">
        <w:tc>
          <w:tcPr>
            <w:tcW w:w="2690" w:type="dxa"/>
            <w:tcBorders>
              <w:top w:val="single" w:sz="18" w:space="0" w:color="BED7D3" w:themeColor="accent3"/>
              <w:left w:val="single" w:sz="18" w:space="0" w:color="BED7D3" w:themeColor="accent3"/>
              <w:bottom w:val="single" w:sz="18" w:space="0" w:color="BED7D3" w:themeColor="accent3"/>
              <w:right w:val="nil"/>
            </w:tcBorders>
          </w:tcPr>
          <w:p w14:paraId="180C7E29" w14:textId="34411ED2" w:rsidR="00756AE3" w:rsidRDefault="00FE4227" w:rsidP="005E5EF9">
            <w:pPr>
              <w:pStyle w:val="TableData"/>
            </w:pPr>
            <w:r>
              <w:rPr>
                <w:b/>
                <w:bCs/>
                <w:color w:val="910D28" w:themeColor="accent1"/>
              </w:rPr>
              <w:t>5</w:t>
            </w:r>
            <w:r w:rsidRPr="00305D3F">
              <w:rPr>
                <w:b/>
                <w:bCs/>
                <w:color w:val="910D28" w:themeColor="accent1"/>
              </w:rPr>
              <w:t>)</w:t>
            </w:r>
            <w:r>
              <w:t xml:space="preserve">   Fold the </w:t>
            </w:r>
            <w:r w:rsidR="00E729B3">
              <w:t>s</w:t>
            </w:r>
            <w:r>
              <w:t>quare in half to create a vertical line of symmetry. Fold each side to this line. You have now divided your square into fourths, vertically.</w:t>
            </w:r>
          </w:p>
        </w:tc>
        <w:tc>
          <w:tcPr>
            <w:tcW w:w="2552" w:type="dxa"/>
            <w:tcBorders>
              <w:top w:val="single" w:sz="18" w:space="0" w:color="BED7D3" w:themeColor="accent3"/>
              <w:left w:val="nil"/>
              <w:bottom w:val="single" w:sz="18" w:space="0" w:color="BED7D3" w:themeColor="accent3"/>
              <w:right w:val="nil"/>
            </w:tcBorders>
          </w:tcPr>
          <w:p w14:paraId="3250AF61" w14:textId="70EC2517" w:rsidR="00756AE3" w:rsidRDefault="00FE4227" w:rsidP="005E5EF9">
            <w:pPr>
              <w:pStyle w:val="TableData"/>
            </w:pPr>
            <w:r>
              <w:rPr>
                <w:noProof/>
              </w:rPr>
              <w:drawing>
                <wp:inline distT="0" distB="0" distL="0" distR="0" wp14:anchorId="2E57CCEE" wp14:editId="795D9DC0">
                  <wp:extent cx="1346200" cy="1147374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180807_114331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96" r="21469"/>
                          <a:stretch/>
                        </pic:blipFill>
                        <pic:spPr bwMode="auto">
                          <a:xfrm>
                            <a:off x="0" y="0"/>
                            <a:ext cx="1364848" cy="1163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single" w:sz="18" w:space="0" w:color="BED7D3" w:themeColor="accent3"/>
              <w:left w:val="nil"/>
              <w:bottom w:val="single" w:sz="18" w:space="0" w:color="BED7D3" w:themeColor="accent3"/>
              <w:right w:val="nil"/>
            </w:tcBorders>
          </w:tcPr>
          <w:p w14:paraId="5C64F6D3" w14:textId="356A8155" w:rsidR="00756AE3" w:rsidRDefault="00FE4227" w:rsidP="005E5EF9">
            <w:pPr>
              <w:pStyle w:val="TableData"/>
            </w:pPr>
            <w:r>
              <w:rPr>
                <w:noProof/>
              </w:rPr>
              <w:drawing>
                <wp:inline distT="0" distB="0" distL="0" distR="0" wp14:anchorId="51F0707F" wp14:editId="10189114">
                  <wp:extent cx="1346200" cy="1147374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180807_114505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96" r="21469"/>
                          <a:stretch/>
                        </pic:blipFill>
                        <pic:spPr bwMode="auto">
                          <a:xfrm flipV="1">
                            <a:off x="0" y="0"/>
                            <a:ext cx="1386835" cy="1182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single" w:sz="18" w:space="0" w:color="BED7D3" w:themeColor="accent3"/>
              <w:left w:val="nil"/>
              <w:bottom w:val="single" w:sz="18" w:space="0" w:color="BED7D3" w:themeColor="accent3"/>
              <w:right w:val="nil"/>
            </w:tcBorders>
          </w:tcPr>
          <w:p w14:paraId="285DEDA5" w14:textId="629A3437" w:rsidR="00756AE3" w:rsidRDefault="00FE4227" w:rsidP="005E5EF9">
            <w:pPr>
              <w:pStyle w:val="TableData"/>
            </w:pPr>
            <w:r>
              <w:rPr>
                <w:noProof/>
              </w:rPr>
              <w:drawing>
                <wp:inline distT="0" distB="0" distL="0" distR="0" wp14:anchorId="50D2063C" wp14:editId="244606FD">
                  <wp:extent cx="1346200" cy="1153160"/>
                  <wp:effectExtent l="0" t="0" r="635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0180807_114519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07" r="21645"/>
                          <a:stretch/>
                        </pic:blipFill>
                        <pic:spPr bwMode="auto">
                          <a:xfrm>
                            <a:off x="0" y="0"/>
                            <a:ext cx="1376259" cy="1178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single" w:sz="18" w:space="0" w:color="BED7D3" w:themeColor="accent3"/>
              <w:left w:val="nil"/>
              <w:bottom w:val="single" w:sz="18" w:space="0" w:color="BED7D3" w:themeColor="accent3"/>
              <w:right w:val="single" w:sz="18" w:space="0" w:color="BED7D3" w:themeColor="accent3"/>
            </w:tcBorders>
          </w:tcPr>
          <w:p w14:paraId="3672A97C" w14:textId="33C5A793" w:rsidR="00756AE3" w:rsidRDefault="00FE4227" w:rsidP="005E5EF9">
            <w:pPr>
              <w:pStyle w:val="TableData"/>
            </w:pPr>
            <w:r>
              <w:rPr>
                <w:noProof/>
              </w:rPr>
              <w:drawing>
                <wp:inline distT="0" distB="0" distL="0" distR="0" wp14:anchorId="40BA8B7E" wp14:editId="4F86397D">
                  <wp:extent cx="1346200" cy="1153160"/>
                  <wp:effectExtent l="0" t="0" r="6350" b="889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180807_114528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07" r="21645"/>
                          <a:stretch/>
                        </pic:blipFill>
                        <pic:spPr bwMode="auto">
                          <a:xfrm flipV="1">
                            <a:off x="0" y="0"/>
                            <a:ext cx="1363496" cy="1167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249" w14:paraId="47D681D9" w14:textId="77777777" w:rsidTr="005C6249">
        <w:tc>
          <w:tcPr>
            <w:tcW w:w="2690" w:type="dxa"/>
            <w:tcBorders>
              <w:top w:val="single" w:sz="18" w:space="0" w:color="BED7D3" w:themeColor="accent3"/>
              <w:bottom w:val="nil"/>
            </w:tcBorders>
          </w:tcPr>
          <w:p w14:paraId="39F85932" w14:textId="0B098EFD" w:rsidR="005C6249" w:rsidRDefault="005C6249" w:rsidP="005E5EF9">
            <w:pPr>
              <w:pStyle w:val="TableData"/>
            </w:pPr>
            <w:r>
              <w:rPr>
                <w:b/>
                <w:bCs/>
                <w:color w:val="910D28" w:themeColor="accent1"/>
              </w:rPr>
              <w:lastRenderedPageBreak/>
              <w:t>6</w:t>
            </w:r>
            <w:r w:rsidRPr="00305D3F">
              <w:rPr>
                <w:b/>
                <w:bCs/>
                <w:color w:val="910D28" w:themeColor="accent1"/>
              </w:rPr>
              <w:t>)</w:t>
            </w:r>
            <w:r>
              <w:t xml:space="preserve">   Unfold two opposite sides as in the picture below.</w:t>
            </w:r>
          </w:p>
        </w:tc>
        <w:tc>
          <w:tcPr>
            <w:tcW w:w="10211" w:type="dxa"/>
            <w:gridSpan w:val="4"/>
            <w:tcBorders>
              <w:top w:val="single" w:sz="18" w:space="0" w:color="BED7D3" w:themeColor="accent3"/>
              <w:bottom w:val="nil"/>
            </w:tcBorders>
          </w:tcPr>
          <w:p w14:paraId="130F2A4D" w14:textId="25E4AA3B" w:rsidR="005C6249" w:rsidRDefault="005C6249" w:rsidP="005E5EF9">
            <w:pPr>
              <w:pStyle w:val="TableData"/>
            </w:pPr>
            <w:r>
              <w:rPr>
                <w:b/>
                <w:bCs/>
                <w:color w:val="910D28" w:themeColor="accent1"/>
              </w:rPr>
              <w:t>7</w:t>
            </w:r>
            <w:r w:rsidRPr="00305D3F">
              <w:rPr>
                <w:b/>
                <w:bCs/>
                <w:color w:val="910D28" w:themeColor="accent1"/>
              </w:rPr>
              <w:t>)</w:t>
            </w:r>
            <w:r>
              <w:t xml:space="preserve">   Rotate the paper 90°. With the paper partially unfolded, fold the longest sides to the center, and then unfold.</w:t>
            </w:r>
          </w:p>
        </w:tc>
      </w:tr>
      <w:tr w:rsidR="00756AE3" w14:paraId="5EE82C03" w14:textId="77777777" w:rsidTr="005C6249">
        <w:tc>
          <w:tcPr>
            <w:tcW w:w="2690" w:type="dxa"/>
            <w:tcBorders>
              <w:top w:val="nil"/>
              <w:bottom w:val="single" w:sz="18" w:space="0" w:color="BED7D3" w:themeColor="accent3"/>
            </w:tcBorders>
          </w:tcPr>
          <w:p w14:paraId="34A9EF6B" w14:textId="6181291C" w:rsidR="00756AE3" w:rsidRDefault="00FE4227" w:rsidP="005E5EF9">
            <w:pPr>
              <w:pStyle w:val="TableData"/>
            </w:pPr>
            <w:r>
              <w:rPr>
                <w:noProof/>
              </w:rPr>
              <w:drawing>
                <wp:inline distT="0" distB="0" distL="0" distR="0" wp14:anchorId="14187E3F" wp14:editId="0AB0050A">
                  <wp:extent cx="1559237" cy="1146175"/>
                  <wp:effectExtent l="0" t="0" r="317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180807_114539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34" r="10538"/>
                          <a:stretch/>
                        </pic:blipFill>
                        <pic:spPr bwMode="auto">
                          <a:xfrm>
                            <a:off x="0" y="0"/>
                            <a:ext cx="1582723" cy="1163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bottom w:val="single" w:sz="18" w:space="0" w:color="BED7D3" w:themeColor="accent3"/>
              <w:right w:val="nil"/>
            </w:tcBorders>
            <w:vAlign w:val="center"/>
          </w:tcPr>
          <w:p w14:paraId="7652BC60" w14:textId="6F810503" w:rsidR="00756AE3" w:rsidRDefault="005C6249" w:rsidP="005C6249">
            <w:pPr>
              <w:pStyle w:val="TableData"/>
              <w:jc w:val="center"/>
            </w:pPr>
            <w:r>
              <w:rPr>
                <w:noProof/>
              </w:rPr>
              <w:drawing>
                <wp:inline distT="0" distB="0" distL="0" distR="0" wp14:anchorId="43AA493D" wp14:editId="609D90C9">
                  <wp:extent cx="1143000" cy="840205"/>
                  <wp:effectExtent l="0" t="953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180807_114539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34" r="10538"/>
                          <a:stretch/>
                        </pic:blipFill>
                        <pic:spPr bwMode="auto">
                          <a:xfrm rot="16200000">
                            <a:off x="0" y="0"/>
                            <a:ext cx="1143000" cy="840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nil"/>
              <w:left w:val="nil"/>
              <w:bottom w:val="single" w:sz="18" w:space="0" w:color="BED7D3" w:themeColor="accent3"/>
              <w:right w:val="nil"/>
            </w:tcBorders>
            <w:vAlign w:val="center"/>
          </w:tcPr>
          <w:p w14:paraId="5F11AD47" w14:textId="43CE840E" w:rsidR="00756AE3" w:rsidRDefault="005C6249" w:rsidP="005C6249">
            <w:pPr>
              <w:pStyle w:val="TableData"/>
              <w:jc w:val="center"/>
            </w:pPr>
            <w:r>
              <w:rPr>
                <w:noProof/>
              </w:rPr>
              <w:drawing>
                <wp:inline distT="0" distB="0" distL="0" distR="0" wp14:anchorId="64ACF742" wp14:editId="5A968793">
                  <wp:extent cx="1346200" cy="1160492"/>
                  <wp:effectExtent l="0" t="0" r="6350" b="1905"/>
                  <wp:docPr id="16" name="Picture 16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Shape&#10;&#10;Description automatically generated with medium confidence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92" r="21918"/>
                          <a:stretch/>
                        </pic:blipFill>
                        <pic:spPr bwMode="auto">
                          <a:xfrm>
                            <a:off x="0" y="0"/>
                            <a:ext cx="1347123" cy="1161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nil"/>
              <w:left w:val="nil"/>
              <w:bottom w:val="single" w:sz="18" w:space="0" w:color="BED7D3" w:themeColor="accent3"/>
              <w:right w:val="nil"/>
            </w:tcBorders>
            <w:vAlign w:val="center"/>
          </w:tcPr>
          <w:p w14:paraId="4431671E" w14:textId="636C32C6" w:rsidR="00756AE3" w:rsidRDefault="005C6249" w:rsidP="005C6249">
            <w:pPr>
              <w:pStyle w:val="TableData"/>
              <w:jc w:val="center"/>
            </w:pPr>
            <w:r>
              <w:rPr>
                <w:noProof/>
              </w:rPr>
              <w:drawing>
                <wp:inline distT="0" distB="0" distL="0" distR="0" wp14:anchorId="48E4CBDE" wp14:editId="0C6DD9BF">
                  <wp:extent cx="1346200" cy="1160490"/>
                  <wp:effectExtent l="0" t="0" r="6350" b="1905"/>
                  <wp:docPr id="17" name="Picture 17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Shape&#10;&#10;Description automatically generated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92" r="21918"/>
                          <a:stretch/>
                        </pic:blipFill>
                        <pic:spPr bwMode="auto">
                          <a:xfrm>
                            <a:off x="0" y="0"/>
                            <a:ext cx="1347126" cy="1161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nil"/>
              <w:left w:val="nil"/>
              <w:bottom w:val="single" w:sz="18" w:space="0" w:color="BED7D3" w:themeColor="accent3"/>
              <w:right w:val="single" w:sz="18" w:space="0" w:color="BED7D3" w:themeColor="accent3"/>
            </w:tcBorders>
            <w:vAlign w:val="center"/>
          </w:tcPr>
          <w:p w14:paraId="364DBA13" w14:textId="054BEFCD" w:rsidR="00756AE3" w:rsidRDefault="005C6249" w:rsidP="005C6249">
            <w:pPr>
              <w:pStyle w:val="TableData"/>
              <w:jc w:val="center"/>
            </w:pPr>
            <w:r>
              <w:rPr>
                <w:noProof/>
              </w:rPr>
              <w:drawing>
                <wp:inline distT="0" distB="0" distL="0" distR="0" wp14:anchorId="4D3B2CD1" wp14:editId="7233213E">
                  <wp:extent cx="1346200" cy="1160491"/>
                  <wp:effectExtent l="0" t="0" r="6350" b="190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0180807_114653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92" r="21918"/>
                          <a:stretch/>
                        </pic:blipFill>
                        <pic:spPr bwMode="auto">
                          <a:xfrm>
                            <a:off x="0" y="0"/>
                            <a:ext cx="1347125" cy="1161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227" w14:paraId="23EEB052" w14:textId="77777777" w:rsidTr="00FE4227">
        <w:tc>
          <w:tcPr>
            <w:tcW w:w="7795" w:type="dxa"/>
            <w:gridSpan w:val="3"/>
            <w:tcBorders>
              <w:bottom w:val="nil"/>
            </w:tcBorders>
          </w:tcPr>
          <w:p w14:paraId="29C7436B" w14:textId="090EFB77" w:rsidR="00FE4227" w:rsidRDefault="00FE4227" w:rsidP="005E5EF9">
            <w:pPr>
              <w:pStyle w:val="TableData"/>
              <w:rPr>
                <w:noProof/>
              </w:rPr>
            </w:pPr>
            <w:r>
              <w:rPr>
                <w:b/>
                <w:bCs/>
                <w:color w:val="910D28" w:themeColor="accent1"/>
              </w:rPr>
              <w:t>8</w:t>
            </w:r>
            <w:r w:rsidRPr="00305D3F">
              <w:rPr>
                <w:b/>
                <w:bCs/>
                <w:color w:val="910D28" w:themeColor="accent1"/>
              </w:rPr>
              <w:t>)</w:t>
            </w:r>
            <w:r>
              <w:t xml:space="preserve">   Pinch the paper together as in the pictures below to begin forming the corners of your box.</w:t>
            </w:r>
          </w:p>
        </w:tc>
        <w:tc>
          <w:tcPr>
            <w:tcW w:w="2553" w:type="dxa"/>
            <w:tcBorders>
              <w:bottom w:val="nil"/>
            </w:tcBorders>
          </w:tcPr>
          <w:p w14:paraId="5C72348A" w14:textId="71677321" w:rsidR="00FE4227" w:rsidRDefault="00FE4227" w:rsidP="005E5EF9">
            <w:pPr>
              <w:pStyle w:val="TableData"/>
              <w:rPr>
                <w:noProof/>
              </w:rPr>
            </w:pPr>
            <w:r>
              <w:rPr>
                <w:b/>
                <w:bCs/>
                <w:color w:val="910D28" w:themeColor="accent1"/>
              </w:rPr>
              <w:t>9</w:t>
            </w:r>
            <w:r w:rsidRPr="00305D3F">
              <w:rPr>
                <w:b/>
                <w:bCs/>
                <w:color w:val="910D28" w:themeColor="accent1"/>
              </w:rPr>
              <w:t>)</w:t>
            </w:r>
            <w:r>
              <w:t xml:space="preserve">   Fold upward to create the sides of your box.</w:t>
            </w:r>
          </w:p>
        </w:tc>
        <w:tc>
          <w:tcPr>
            <w:tcW w:w="2553" w:type="dxa"/>
            <w:tcBorders>
              <w:bottom w:val="nil"/>
            </w:tcBorders>
          </w:tcPr>
          <w:p w14:paraId="245675B7" w14:textId="7A0314ED" w:rsidR="00FE4227" w:rsidRDefault="00FE4227" w:rsidP="005E5EF9">
            <w:pPr>
              <w:pStyle w:val="TableData"/>
            </w:pPr>
            <w:r>
              <w:rPr>
                <w:b/>
                <w:bCs/>
                <w:color w:val="910D28" w:themeColor="accent1"/>
              </w:rPr>
              <w:t>10</w:t>
            </w:r>
            <w:r w:rsidRPr="00305D3F">
              <w:rPr>
                <w:b/>
                <w:bCs/>
                <w:color w:val="910D28" w:themeColor="accent1"/>
              </w:rPr>
              <w:t>)</w:t>
            </w:r>
            <w:r>
              <w:t xml:space="preserve">   Fold the remaining flaps over to put the finishing touches on your box.</w:t>
            </w:r>
          </w:p>
        </w:tc>
      </w:tr>
      <w:tr w:rsidR="00FE4227" w14:paraId="73305E3E" w14:textId="77777777" w:rsidTr="00FE4227">
        <w:tc>
          <w:tcPr>
            <w:tcW w:w="2690" w:type="dxa"/>
            <w:tcBorders>
              <w:top w:val="nil"/>
              <w:right w:val="nil"/>
            </w:tcBorders>
          </w:tcPr>
          <w:p w14:paraId="7BCEAFD5" w14:textId="2FB02320" w:rsidR="00FE4227" w:rsidRDefault="00FE4227" w:rsidP="005C6249">
            <w:pPr>
              <w:pStyle w:val="TableData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4044A4" wp14:editId="2395FC08">
                  <wp:extent cx="1648198" cy="914400"/>
                  <wp:effectExtent l="4763" t="0" r="0" b="0"/>
                  <wp:docPr id="20" name="Picture 20" descr="Chart, surfac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Chart, surface chart&#10;&#10;Description automatically generated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78"/>
                          <a:stretch/>
                        </pic:blipFill>
                        <pic:spPr bwMode="auto">
                          <a:xfrm rot="5400000" flipV="1">
                            <a:off x="0" y="0"/>
                            <a:ext cx="1648198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</w:tcPr>
          <w:p w14:paraId="433C75E4" w14:textId="0939B3C4" w:rsidR="00FE4227" w:rsidRDefault="00FE4227" w:rsidP="005C6249">
            <w:pPr>
              <w:pStyle w:val="TableData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B21D34" wp14:editId="1D1713CF">
                  <wp:extent cx="1639258" cy="914400"/>
                  <wp:effectExtent l="318" t="0" r="0" b="0"/>
                  <wp:docPr id="19" name="Picture 19" descr="Chart, surfac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Chart, surface chart&#10;&#10;Description automatically generated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50" r="405"/>
                          <a:stretch/>
                        </pic:blipFill>
                        <pic:spPr bwMode="auto">
                          <a:xfrm rot="5400000">
                            <a:off x="0" y="0"/>
                            <a:ext cx="1639258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nil"/>
              <w:left w:val="nil"/>
            </w:tcBorders>
          </w:tcPr>
          <w:p w14:paraId="01837AE2" w14:textId="1B131D82" w:rsidR="00FE4227" w:rsidRDefault="00FE4227" w:rsidP="005C6249">
            <w:pPr>
              <w:pStyle w:val="TableData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5FC830" wp14:editId="408FA99C">
                  <wp:extent cx="1634483" cy="914400"/>
                  <wp:effectExtent l="0" t="2222" r="2222" b="2223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0180807_114847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08"/>
                          <a:stretch/>
                        </pic:blipFill>
                        <pic:spPr bwMode="auto">
                          <a:xfrm rot="5400000" flipV="1">
                            <a:off x="0" y="0"/>
                            <a:ext cx="1634483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nil"/>
            </w:tcBorders>
          </w:tcPr>
          <w:p w14:paraId="2C0DD56B" w14:textId="3F1AB1F0" w:rsidR="00FE4227" w:rsidRDefault="00FE4227" w:rsidP="005E5EF9">
            <w:pPr>
              <w:pStyle w:val="TableData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29140F" wp14:editId="08F3756B">
                  <wp:extent cx="1454370" cy="1161288"/>
                  <wp:effectExtent l="0" t="5715" r="6985" b="698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0180807_114853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06" r="11714"/>
                          <a:stretch/>
                        </pic:blipFill>
                        <pic:spPr bwMode="auto">
                          <a:xfrm rot="5400000" flipV="1">
                            <a:off x="0" y="0"/>
                            <a:ext cx="1454370" cy="1161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3" w:type="dxa"/>
            <w:tcBorders>
              <w:top w:val="nil"/>
            </w:tcBorders>
          </w:tcPr>
          <w:p w14:paraId="29C12EE2" w14:textId="44C327C6" w:rsidR="00FE4227" w:rsidRDefault="00FE4227" w:rsidP="005E5EF9">
            <w:pPr>
              <w:pStyle w:val="TableData"/>
            </w:pPr>
            <w:r>
              <w:rPr>
                <w:noProof/>
              </w:rPr>
              <w:drawing>
                <wp:inline distT="0" distB="0" distL="0" distR="0" wp14:anchorId="0DD9B904" wp14:editId="749B7902">
                  <wp:extent cx="1309061" cy="1160780"/>
                  <wp:effectExtent l="0" t="0" r="5715" b="127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0180807_114911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5" b="13918"/>
                          <a:stretch/>
                        </pic:blipFill>
                        <pic:spPr bwMode="auto">
                          <a:xfrm>
                            <a:off x="0" y="0"/>
                            <a:ext cx="1309634" cy="1161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227" w14:paraId="59DE36A8" w14:textId="77777777" w:rsidTr="005A259C">
        <w:tc>
          <w:tcPr>
            <w:tcW w:w="12901" w:type="dxa"/>
            <w:gridSpan w:val="5"/>
          </w:tcPr>
          <w:p w14:paraId="31D1D4D1" w14:textId="15F15C4E" w:rsidR="00FE4227" w:rsidRDefault="00FE4227" w:rsidP="005E5EF9">
            <w:pPr>
              <w:pStyle w:val="TableData"/>
            </w:pPr>
            <w:r>
              <w:t>Congratulations, you’ve made a 3-D box out of a 2-D piece of paper!  Now let’s explore some of its properties.</w:t>
            </w:r>
          </w:p>
        </w:tc>
      </w:tr>
    </w:tbl>
    <w:p w14:paraId="00D30185" w14:textId="77777777" w:rsidR="00756AE3" w:rsidRPr="00756AE3" w:rsidRDefault="00756AE3" w:rsidP="00756AE3"/>
    <w:sectPr w:rsidR="00756AE3" w:rsidRPr="00756AE3" w:rsidSect="008E4D00">
      <w:footerReference w:type="default" r:id="rId32"/>
      <w:pgSz w:w="15840" w:h="12240" w:orient="landscape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9466D0" w14:textId="77777777" w:rsidR="00A520AE" w:rsidRDefault="00A520AE" w:rsidP="00293785">
      <w:pPr>
        <w:spacing w:after="0" w:line="240" w:lineRule="auto"/>
      </w:pPr>
      <w:r>
        <w:separator/>
      </w:r>
    </w:p>
  </w:endnote>
  <w:endnote w:type="continuationSeparator" w:id="0">
    <w:p w14:paraId="60C56301" w14:textId="77777777" w:rsidR="00A520AE" w:rsidRDefault="00A520AE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8FB12" w14:textId="77777777" w:rsidR="00293785" w:rsidRDefault="008E4D00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FE5943" wp14:editId="5FB34012">
              <wp:simplePos x="0" y="0"/>
              <wp:positionH relativeFrom="column">
                <wp:posOffset>3705225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B01C3B" w14:textId="0BCD5C2D" w:rsidR="00293785" w:rsidRDefault="00000000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2256145"/>
                              <w:placeholder>
                                <w:docPart w:val="30DEBC060F2A4BCE860A0A137ADCA9E7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FE4227">
                                <w:t>Thinking Outside of the Box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FE594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91.75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" filled="f" stroked="f">
              <v:textbox>
                <w:txbxContent>
                  <w:p w14:paraId="31B01C3B" w14:textId="0BCD5C2D" w:rsidR="00293785" w:rsidRDefault="00000000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02256145"/>
                        <w:placeholder>
                          <w:docPart w:val="30DEBC060F2A4BCE860A0A137ADCA9E7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FE4227">
                          <w:t>Thinking Outside of the Box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7AADDF7B" wp14:editId="7B6375EE">
          <wp:simplePos x="0" y="0"/>
          <wp:positionH relativeFrom="column">
            <wp:posOffset>3590925</wp:posOffset>
          </wp:positionH>
          <wp:positionV relativeFrom="paragraph">
            <wp:posOffset>-212725</wp:posOffset>
          </wp:positionV>
          <wp:extent cx="4572000" cy="316865"/>
          <wp:effectExtent l="0" t="0" r="0" b="698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C7E79" w14:textId="77777777" w:rsidR="00A520AE" w:rsidRDefault="00A520AE" w:rsidP="00293785">
      <w:pPr>
        <w:spacing w:after="0" w:line="240" w:lineRule="auto"/>
      </w:pPr>
      <w:r>
        <w:separator/>
      </w:r>
    </w:p>
  </w:footnote>
  <w:footnote w:type="continuationSeparator" w:id="0">
    <w:p w14:paraId="56DC7156" w14:textId="77777777" w:rsidR="00A520AE" w:rsidRDefault="00A520AE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844132">
    <w:abstractNumId w:val="6"/>
  </w:num>
  <w:num w:numId="2" w16cid:durableId="263071502">
    <w:abstractNumId w:val="7"/>
  </w:num>
  <w:num w:numId="3" w16cid:durableId="2093430014">
    <w:abstractNumId w:val="0"/>
  </w:num>
  <w:num w:numId="4" w16cid:durableId="1317027697">
    <w:abstractNumId w:val="2"/>
  </w:num>
  <w:num w:numId="5" w16cid:durableId="2012637764">
    <w:abstractNumId w:val="3"/>
  </w:num>
  <w:num w:numId="6" w16cid:durableId="28920331">
    <w:abstractNumId w:val="5"/>
  </w:num>
  <w:num w:numId="7" w16cid:durableId="565991039">
    <w:abstractNumId w:val="4"/>
  </w:num>
  <w:num w:numId="8" w16cid:durableId="212087883">
    <w:abstractNumId w:val="8"/>
  </w:num>
  <w:num w:numId="9" w16cid:durableId="1559167599">
    <w:abstractNumId w:val="9"/>
  </w:num>
  <w:num w:numId="10" w16cid:durableId="656307118">
    <w:abstractNumId w:val="10"/>
  </w:num>
  <w:num w:numId="11" w16cid:durableId="19442224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AE3"/>
    <w:rsid w:val="0004006F"/>
    <w:rsid w:val="00053775"/>
    <w:rsid w:val="0005619A"/>
    <w:rsid w:val="000716BE"/>
    <w:rsid w:val="0011259B"/>
    <w:rsid w:val="00116FDD"/>
    <w:rsid w:val="00125621"/>
    <w:rsid w:val="001872E7"/>
    <w:rsid w:val="001C12AA"/>
    <w:rsid w:val="001D0BBF"/>
    <w:rsid w:val="001E1F85"/>
    <w:rsid w:val="001E236D"/>
    <w:rsid w:val="001F125D"/>
    <w:rsid w:val="002345CC"/>
    <w:rsid w:val="00293785"/>
    <w:rsid w:val="002C0879"/>
    <w:rsid w:val="002C37B4"/>
    <w:rsid w:val="0036040A"/>
    <w:rsid w:val="00446C13"/>
    <w:rsid w:val="005078B4"/>
    <w:rsid w:val="0053328A"/>
    <w:rsid w:val="00540FC6"/>
    <w:rsid w:val="0055456E"/>
    <w:rsid w:val="005C6249"/>
    <w:rsid w:val="00645D7F"/>
    <w:rsid w:val="00656940"/>
    <w:rsid w:val="00666C03"/>
    <w:rsid w:val="00686DAB"/>
    <w:rsid w:val="00696D80"/>
    <w:rsid w:val="006E1542"/>
    <w:rsid w:val="00721EA4"/>
    <w:rsid w:val="00756AE3"/>
    <w:rsid w:val="007B055F"/>
    <w:rsid w:val="007D4DF2"/>
    <w:rsid w:val="00820AB7"/>
    <w:rsid w:val="00880013"/>
    <w:rsid w:val="00895E9E"/>
    <w:rsid w:val="008E4D00"/>
    <w:rsid w:val="008F5386"/>
    <w:rsid w:val="00913172"/>
    <w:rsid w:val="00981E19"/>
    <w:rsid w:val="009B52E4"/>
    <w:rsid w:val="009C5132"/>
    <w:rsid w:val="009D6E8D"/>
    <w:rsid w:val="00A101E8"/>
    <w:rsid w:val="00A471FD"/>
    <w:rsid w:val="00A520AE"/>
    <w:rsid w:val="00A95B3A"/>
    <w:rsid w:val="00AC349E"/>
    <w:rsid w:val="00AC75FD"/>
    <w:rsid w:val="00B92DBF"/>
    <w:rsid w:val="00BD119F"/>
    <w:rsid w:val="00C73EA1"/>
    <w:rsid w:val="00CB27A0"/>
    <w:rsid w:val="00CC4F77"/>
    <w:rsid w:val="00CD3CF6"/>
    <w:rsid w:val="00CE317F"/>
    <w:rsid w:val="00CE336D"/>
    <w:rsid w:val="00D106FF"/>
    <w:rsid w:val="00D626EB"/>
    <w:rsid w:val="00E66216"/>
    <w:rsid w:val="00E729B3"/>
    <w:rsid w:val="00E97B5C"/>
    <w:rsid w:val="00ED24C8"/>
    <w:rsid w:val="00EE3A34"/>
    <w:rsid w:val="00F377E2"/>
    <w:rsid w:val="00F50748"/>
    <w:rsid w:val="00F72D02"/>
    <w:rsid w:val="00FE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D85CAC"/>
  <w15:docId w15:val="{CA100B6C-4936-4866-AEA4-34D4DCC11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  <w:style w:type="paragraph" w:customStyle="1" w:styleId="TableData">
    <w:name w:val="Table Data"/>
    <w:basedOn w:val="Normal"/>
    <w:qFormat/>
    <w:rsid w:val="00756A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\Documents\Custom%20Office%20Templates\Horizontal%20LEARN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0DEBC060F2A4BCE860A0A137ADCA9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DC6946-AC1E-41AB-A889-2E34E35F0AA3}"/>
      </w:docPartPr>
      <w:docPartBody>
        <w:p w:rsidR="0078118B" w:rsidRDefault="0078118B">
          <w:pPr>
            <w:pStyle w:val="30DEBC060F2A4BCE860A0A137ADCA9E7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18B"/>
    <w:rsid w:val="001866B9"/>
    <w:rsid w:val="0078118B"/>
    <w:rsid w:val="00C61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30DEBC060F2A4BCE860A0A137ADCA9E7">
    <w:name w:val="30DEBC060F2A4BCE860A0A137ADCA9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251F8-FE80-4A41-AAFF-71C8C7A98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LEARN Attachment with Instructions</Template>
  <TotalTime>1</TotalTime>
  <Pages>2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Thinking Outside of the Box</vt:lpstr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Thinking Outside of the Box</dc:title>
  <dc:creator>Michell</dc:creator>
  <cp:lastModifiedBy>McLeod Porter, Delma</cp:lastModifiedBy>
  <cp:revision>2</cp:revision>
  <cp:lastPrinted>2016-07-14T14:08:00Z</cp:lastPrinted>
  <dcterms:created xsi:type="dcterms:W3CDTF">2023-03-20T15:47:00Z</dcterms:created>
  <dcterms:modified xsi:type="dcterms:W3CDTF">2023-03-20T15:47:00Z</dcterms:modified>
</cp:coreProperties>
</file>