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061743E" w14:textId="77777777" w:rsidR="005A1FFC" w:rsidRDefault="005A1FFC" w:rsidP="005A1FFC">
      <w:pPr>
        <w:pStyle w:val="Title"/>
      </w:pPr>
      <w:r>
        <w:t>Investigation Notes</w:t>
      </w:r>
    </w:p>
    <w:p w14:paraId="15B553AE" w14:textId="77777777" w:rsidR="005A1FFC" w:rsidRPr="009B2555" w:rsidRDefault="005A1FFC" w:rsidP="005A1FFC">
      <w:r>
        <w:t>Nam</w:t>
      </w:r>
      <w:bookmarkStart w:id="0" w:name="_GoBack"/>
      <w:bookmarkEnd w:id="0"/>
      <w:r>
        <w:t>es: __________________________________________________________</w:t>
      </w:r>
    </w:p>
    <w:p w14:paraId="6857F5ED" w14:textId="04156D75" w:rsidR="005A1FFC" w:rsidRPr="005401F4" w:rsidRDefault="005A1FFC" w:rsidP="005A1FFC">
      <w:pPr>
        <w:rPr>
          <w:rFonts w:eastAsia="Cabin" w:cstheme="minorHAnsi"/>
          <w:szCs w:val="24"/>
        </w:rPr>
      </w:pPr>
      <w:r w:rsidRPr="005401F4">
        <w:rPr>
          <w:rFonts w:eastAsia="Cabin" w:cstheme="minorHAnsi"/>
          <w:szCs w:val="24"/>
        </w:rPr>
        <w:t xml:space="preserve">Draw a picture of your investigation setup. Show your flashlight </w:t>
      </w:r>
      <w:r w:rsidRPr="005401F4">
        <w:rPr>
          <w:rFonts w:eastAsia="Cabin" w:cstheme="minorHAnsi"/>
          <w:noProof/>
          <w:szCs w:val="24"/>
        </w:rPr>
        <w:drawing>
          <wp:inline distT="114300" distB="114300" distL="114300" distR="114300" wp14:anchorId="11827C63" wp14:editId="55EA9C09">
            <wp:extent cx="337820" cy="226695"/>
            <wp:effectExtent l="0" t="0" r="5080" b="190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8"/>
                    <a:srcRect t="5725" b="17802"/>
                    <a:stretch/>
                  </pic:blipFill>
                  <pic:spPr bwMode="auto">
                    <a:xfrm>
                      <a:off x="0" y="0"/>
                      <a:ext cx="338328" cy="22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01F4">
        <w:rPr>
          <w:rFonts w:eastAsia="Cabin" w:cstheme="minorHAnsi"/>
          <w:szCs w:val="24"/>
        </w:rPr>
        <w:t xml:space="preserve">, materials, and other items that you use. </w:t>
      </w:r>
    </w:p>
    <w:p w14:paraId="4514C4DF" w14:textId="48D17A28" w:rsidR="005401F4" w:rsidRDefault="005401F4">
      <w:pPr>
        <w:spacing w:after="160" w:line="259" w:lineRule="auto"/>
      </w:pPr>
      <w:r>
        <w:br w:type="page"/>
      </w:r>
    </w:p>
    <w:p w14:paraId="274834A3" w14:textId="57C03536" w:rsidR="005401F4" w:rsidRPr="005401F4" w:rsidRDefault="005401F4" w:rsidP="005401F4">
      <w:pPr>
        <w:pStyle w:val="BodyText"/>
        <w:rPr>
          <w:szCs w:val="24"/>
        </w:rPr>
      </w:pPr>
      <w:r w:rsidRPr="005401F4">
        <w:rPr>
          <w:szCs w:val="24"/>
        </w:rPr>
        <w:lastRenderedPageBreak/>
        <w:t>Draw a picture or describe using words what happens with each material in your investigation.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3"/>
        <w:gridCol w:w="3113"/>
      </w:tblGrid>
      <w:tr w:rsidR="005A1FFC" w14:paraId="0A1D1D89" w14:textId="77777777" w:rsidTr="0006441B">
        <w:trPr>
          <w:cantSplit/>
          <w:tblHeader/>
        </w:trPr>
        <w:tc>
          <w:tcPr>
            <w:tcW w:w="3114" w:type="dxa"/>
            <w:shd w:val="clear" w:color="auto" w:fill="3E5C61" w:themeFill="accent2"/>
          </w:tcPr>
          <w:p w14:paraId="3D5A7D78" w14:textId="77777777" w:rsidR="005A1FFC" w:rsidRPr="0053328A" w:rsidRDefault="005A1FFC" w:rsidP="0006441B">
            <w:pPr>
              <w:pStyle w:val="TableColumnHeaders"/>
            </w:pPr>
            <w:r>
              <w:t>Material</w:t>
            </w:r>
          </w:p>
        </w:tc>
        <w:tc>
          <w:tcPr>
            <w:tcW w:w="3113" w:type="dxa"/>
            <w:shd w:val="clear" w:color="auto" w:fill="3E5C61" w:themeFill="accent2"/>
          </w:tcPr>
          <w:p w14:paraId="538C2987" w14:textId="77777777" w:rsidR="005A1FFC" w:rsidRPr="0053328A" w:rsidRDefault="005A1FFC" w:rsidP="0006441B">
            <w:pPr>
              <w:pStyle w:val="TableColumnHeaders"/>
            </w:pPr>
            <w:r>
              <w:t>Picture</w:t>
            </w:r>
          </w:p>
        </w:tc>
        <w:tc>
          <w:tcPr>
            <w:tcW w:w="3113" w:type="dxa"/>
            <w:shd w:val="clear" w:color="auto" w:fill="3E5C61" w:themeFill="accent2"/>
          </w:tcPr>
          <w:p w14:paraId="4321FE14" w14:textId="77777777" w:rsidR="005A1FFC" w:rsidRPr="0053328A" w:rsidRDefault="005A1FFC" w:rsidP="0006441B">
            <w:pPr>
              <w:pStyle w:val="TableColumnHeaders"/>
            </w:pPr>
            <w:r>
              <w:t>Type of Material</w:t>
            </w:r>
          </w:p>
        </w:tc>
      </w:tr>
      <w:tr w:rsidR="005A1FFC" w14:paraId="54B69A54" w14:textId="77777777" w:rsidTr="0006441B">
        <w:tc>
          <w:tcPr>
            <w:tcW w:w="3114" w:type="dxa"/>
            <w:vAlign w:val="center"/>
          </w:tcPr>
          <w:p w14:paraId="1A02C333" w14:textId="77777777" w:rsidR="005A1FFC" w:rsidRDefault="005A1FFC" w:rsidP="0006441B">
            <w:pPr>
              <w:pStyle w:val="Heading1"/>
              <w:outlineLvl w:val="0"/>
            </w:pPr>
            <w:r>
              <w:t>Tissue Paper</w:t>
            </w:r>
            <w:r>
              <w:rPr>
                <w:rFonts w:ascii="Cabin" w:eastAsia="Cabin" w:hAnsi="Cabin" w:cs="Cabin"/>
                <w:noProof/>
                <w:sz w:val="28"/>
                <w:szCs w:val="28"/>
              </w:rPr>
              <w:drawing>
                <wp:inline distT="114300" distB="114300" distL="114300" distR="114300" wp14:anchorId="6E9C154E" wp14:editId="36268E68">
                  <wp:extent cx="1343025" cy="1133475"/>
                  <wp:effectExtent l="0" t="0" r="9525" b="9525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 rotWithShape="1">
                          <a:blip r:embed="rId9"/>
                          <a:srcRect r="10997" b="6348"/>
                          <a:stretch/>
                        </pic:blipFill>
                        <pic:spPr bwMode="auto">
                          <a:xfrm>
                            <a:off x="0" y="0"/>
                            <a:ext cx="13430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7707385E" w14:textId="77777777" w:rsidR="005A1FFC" w:rsidRDefault="005A1FFC" w:rsidP="0006441B"/>
        </w:tc>
        <w:tc>
          <w:tcPr>
            <w:tcW w:w="3113" w:type="dxa"/>
            <w:vAlign w:val="center"/>
          </w:tcPr>
          <w:p w14:paraId="6B0A5ADE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Opaque</w:t>
            </w:r>
          </w:p>
          <w:p w14:paraId="074CE612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Transparent</w:t>
            </w:r>
          </w:p>
          <w:p w14:paraId="2C22F7EA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Reflective</w:t>
            </w:r>
          </w:p>
          <w:p w14:paraId="548D8866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Other</w:t>
            </w:r>
          </w:p>
        </w:tc>
      </w:tr>
      <w:tr w:rsidR="005A1FFC" w14:paraId="2016F4D1" w14:textId="77777777" w:rsidTr="0006441B">
        <w:tc>
          <w:tcPr>
            <w:tcW w:w="3114" w:type="dxa"/>
            <w:vAlign w:val="center"/>
          </w:tcPr>
          <w:p w14:paraId="7C4B6A38" w14:textId="77777777" w:rsidR="005A1FFC" w:rsidRDefault="005A1FFC" w:rsidP="0006441B">
            <w:pPr>
              <w:pStyle w:val="Heading1"/>
              <w:outlineLvl w:val="0"/>
            </w:pPr>
            <w:r>
              <w:t>Foil</w:t>
            </w:r>
            <w:r>
              <w:br/>
            </w:r>
            <w:r>
              <w:rPr>
                <w:rFonts w:ascii="Cabin" w:eastAsia="Cabin" w:hAnsi="Cabin" w:cs="Cabin"/>
                <w:noProof/>
                <w:sz w:val="28"/>
                <w:szCs w:val="28"/>
              </w:rPr>
              <w:drawing>
                <wp:inline distT="114300" distB="114300" distL="114300" distR="114300" wp14:anchorId="587598D9" wp14:editId="3275B159">
                  <wp:extent cx="1343025" cy="1106805"/>
                  <wp:effectExtent l="0" t="0" r="9525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 rotWithShape="1">
                          <a:blip r:embed="rId10"/>
                          <a:srcRect r="13228"/>
                          <a:stretch/>
                        </pic:blipFill>
                        <pic:spPr bwMode="auto">
                          <a:xfrm>
                            <a:off x="0" y="0"/>
                            <a:ext cx="1343760" cy="110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7436E126" w14:textId="77777777" w:rsidR="005A1FFC" w:rsidRDefault="005A1FFC" w:rsidP="0006441B"/>
        </w:tc>
        <w:tc>
          <w:tcPr>
            <w:tcW w:w="3113" w:type="dxa"/>
            <w:vAlign w:val="center"/>
          </w:tcPr>
          <w:p w14:paraId="786863EA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Opaque</w:t>
            </w:r>
          </w:p>
          <w:p w14:paraId="57CE049D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Transparent</w:t>
            </w:r>
          </w:p>
          <w:p w14:paraId="1593D793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Reflective</w:t>
            </w:r>
          </w:p>
          <w:p w14:paraId="63C1E264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Other</w:t>
            </w:r>
          </w:p>
        </w:tc>
      </w:tr>
      <w:tr w:rsidR="005A1FFC" w14:paraId="363B072B" w14:textId="77777777" w:rsidTr="0006441B">
        <w:tc>
          <w:tcPr>
            <w:tcW w:w="3114" w:type="dxa"/>
            <w:vAlign w:val="center"/>
          </w:tcPr>
          <w:p w14:paraId="2BBAAB47" w14:textId="77777777" w:rsidR="005A1FFC" w:rsidRDefault="005A1FFC" w:rsidP="0006441B">
            <w:pPr>
              <w:pStyle w:val="Heading1"/>
              <w:outlineLvl w:val="0"/>
            </w:pPr>
            <w:r>
              <w:t>Construction Paper</w:t>
            </w:r>
            <w:r>
              <w:rPr>
                <w:rFonts w:ascii="Cabin" w:eastAsia="Cabin" w:hAnsi="Cabin" w:cs="Cabin"/>
                <w:noProof/>
                <w:sz w:val="28"/>
                <w:szCs w:val="28"/>
              </w:rPr>
              <w:drawing>
                <wp:inline distT="114300" distB="114300" distL="114300" distR="114300" wp14:anchorId="6821681D" wp14:editId="64A416FF">
                  <wp:extent cx="1343025" cy="1123950"/>
                  <wp:effectExtent l="0" t="0" r="9525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1"/>
                          <a:srcRect t="4364" b="9796"/>
                          <a:stretch/>
                        </pic:blipFill>
                        <pic:spPr bwMode="auto">
                          <a:xfrm>
                            <a:off x="0" y="0"/>
                            <a:ext cx="1343351" cy="112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334982DC" w14:textId="77777777" w:rsidR="005A1FFC" w:rsidRDefault="005A1FFC" w:rsidP="0006441B"/>
        </w:tc>
        <w:tc>
          <w:tcPr>
            <w:tcW w:w="3113" w:type="dxa"/>
            <w:vAlign w:val="center"/>
          </w:tcPr>
          <w:p w14:paraId="262DF103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Opaque</w:t>
            </w:r>
          </w:p>
          <w:p w14:paraId="4B83D7AE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Transparent</w:t>
            </w:r>
          </w:p>
          <w:p w14:paraId="1BF61504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Reflective</w:t>
            </w:r>
          </w:p>
          <w:p w14:paraId="4A90F605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Other</w:t>
            </w:r>
          </w:p>
        </w:tc>
      </w:tr>
      <w:tr w:rsidR="005A1FFC" w14:paraId="6CE02944" w14:textId="77777777" w:rsidTr="005401F4">
        <w:trPr>
          <w:trHeight w:val="2898"/>
        </w:trPr>
        <w:tc>
          <w:tcPr>
            <w:tcW w:w="3114" w:type="dxa"/>
            <w:vAlign w:val="center"/>
          </w:tcPr>
          <w:p w14:paraId="118EBEF0" w14:textId="77777777" w:rsidR="005A1FFC" w:rsidRDefault="005A1FFC" w:rsidP="0006441B">
            <w:pPr>
              <w:pStyle w:val="Heading1"/>
              <w:outlineLvl w:val="0"/>
            </w:pPr>
            <w:r>
              <w:t>Plastic Wrap</w:t>
            </w:r>
            <w:r>
              <w:rPr>
                <w:rFonts w:ascii="Cabin" w:eastAsia="Cabin" w:hAnsi="Cabin" w:cs="Cabin"/>
                <w:noProof/>
                <w:sz w:val="28"/>
                <w:szCs w:val="28"/>
              </w:rPr>
              <w:drawing>
                <wp:inline distT="114300" distB="114300" distL="114300" distR="114300" wp14:anchorId="06131526" wp14:editId="1B3968FC">
                  <wp:extent cx="1343025" cy="1371600"/>
                  <wp:effectExtent l="0" t="0" r="9525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 rotWithShape="1">
                          <a:blip r:embed="rId12"/>
                          <a:srcRect l="5163" t="7280" r="3808" b="5340"/>
                          <a:stretch/>
                        </pic:blipFill>
                        <pic:spPr bwMode="auto">
                          <a:xfrm>
                            <a:off x="0" y="0"/>
                            <a:ext cx="1343934" cy="1372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2C3FA726" w14:textId="77777777" w:rsidR="005A1FFC" w:rsidRDefault="005A1FFC" w:rsidP="0006441B"/>
        </w:tc>
        <w:tc>
          <w:tcPr>
            <w:tcW w:w="3113" w:type="dxa"/>
            <w:vAlign w:val="center"/>
          </w:tcPr>
          <w:p w14:paraId="20FC2BDB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Opaque</w:t>
            </w:r>
          </w:p>
          <w:p w14:paraId="052B3C3D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Transparent</w:t>
            </w:r>
          </w:p>
          <w:p w14:paraId="66B2B52B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Reflective</w:t>
            </w:r>
          </w:p>
          <w:p w14:paraId="70DD179F" w14:textId="77777777" w:rsidR="005A1FFC" w:rsidRDefault="005A1FFC" w:rsidP="0006441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contextualSpacing/>
            </w:pPr>
            <w:r>
              <w:t>Other</w:t>
            </w:r>
          </w:p>
        </w:tc>
      </w:tr>
    </w:tbl>
    <w:p w14:paraId="66479C8E" w14:textId="77777777" w:rsidR="005A1FFC" w:rsidRPr="005A1FFC" w:rsidRDefault="005A1FFC" w:rsidP="005A1FFC">
      <w:pPr>
        <w:pStyle w:val="BodyText"/>
      </w:pPr>
    </w:p>
    <w:sectPr w:rsidR="005A1FFC" w:rsidRPr="005A1F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3E914" w14:textId="77777777" w:rsidR="005030AC" w:rsidRDefault="005030AC" w:rsidP="00293785">
      <w:pPr>
        <w:spacing w:after="0" w:line="240" w:lineRule="auto"/>
      </w:pPr>
      <w:r>
        <w:separator/>
      </w:r>
    </w:p>
  </w:endnote>
  <w:endnote w:type="continuationSeparator" w:id="0">
    <w:p w14:paraId="5C334A72" w14:textId="77777777" w:rsidR="005030AC" w:rsidRDefault="005030A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bin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E750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DF83F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7A421F60" wp14:editId="55BA9717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4338E0" wp14:editId="17E9DC51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B5DB7B" w14:textId="6842F471" w:rsidR="00293785" w:rsidRDefault="005030A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2A9BC0F0E4408FA0F70263E9C7798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43DB5">
                                <w:t>Wave Inventions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338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1Jqw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" filled="f" stroked="f">
              <v:textbox>
                <w:txbxContent>
                  <w:p w14:paraId="01B5DB7B" w14:textId="6842F471" w:rsidR="00293785" w:rsidRDefault="00143DB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2A9BC0F0E4408FA0F70263E9C7798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Wave Inventions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37BE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169F7" w14:textId="77777777" w:rsidR="005030AC" w:rsidRDefault="005030AC" w:rsidP="00293785">
      <w:pPr>
        <w:spacing w:after="0" w:line="240" w:lineRule="auto"/>
      </w:pPr>
      <w:r>
        <w:separator/>
      </w:r>
    </w:p>
  </w:footnote>
  <w:footnote w:type="continuationSeparator" w:id="0">
    <w:p w14:paraId="208FDBD9" w14:textId="77777777" w:rsidR="005030AC" w:rsidRDefault="005030A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909DA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08077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3367E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4328B"/>
    <w:multiLevelType w:val="multilevel"/>
    <w:tmpl w:val="99DCF1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FFC"/>
    <w:rsid w:val="0004006F"/>
    <w:rsid w:val="00053775"/>
    <w:rsid w:val="0005619A"/>
    <w:rsid w:val="00080AE3"/>
    <w:rsid w:val="00094E65"/>
    <w:rsid w:val="0011259B"/>
    <w:rsid w:val="00116FDD"/>
    <w:rsid w:val="00125621"/>
    <w:rsid w:val="00143DB5"/>
    <w:rsid w:val="001A7568"/>
    <w:rsid w:val="001D0BBF"/>
    <w:rsid w:val="001E1F85"/>
    <w:rsid w:val="001F125D"/>
    <w:rsid w:val="002345CC"/>
    <w:rsid w:val="00252657"/>
    <w:rsid w:val="00293785"/>
    <w:rsid w:val="002C0879"/>
    <w:rsid w:val="002C37B4"/>
    <w:rsid w:val="0036040A"/>
    <w:rsid w:val="003D4013"/>
    <w:rsid w:val="00446C13"/>
    <w:rsid w:val="005030AC"/>
    <w:rsid w:val="005078B4"/>
    <w:rsid w:val="0053328A"/>
    <w:rsid w:val="005401F4"/>
    <w:rsid w:val="00540FC6"/>
    <w:rsid w:val="005511B6"/>
    <w:rsid w:val="00553C98"/>
    <w:rsid w:val="005A1FFC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913172"/>
    <w:rsid w:val="009260AE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9C79E"/>
  <w15:docId w15:val="{5960F049-2C73-4043-899D-2B757DF5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eh0004\Documents\Custom%20Office%20Templates\JAVITS%20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12A9BC0F0E4408FA0F70263E9C77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296E-414A-464E-A8A0-C6F7E8D7E4A5}"/>
      </w:docPartPr>
      <w:docPartBody>
        <w:p w:rsidR="00296136" w:rsidRDefault="00E37C31">
          <w:pPr>
            <w:pStyle w:val="012A9BC0F0E4408FA0F70263E9C7798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bi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36"/>
    <w:rsid w:val="00296136"/>
    <w:rsid w:val="00E3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2A9BC0F0E4408FA0F70263E9C77987">
    <w:name w:val="012A9BC0F0E4408FA0F70263E9C779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7FF71-E0B7-4E77-B2CF-55ACCC37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</Template>
  <TotalTime>5</TotalTime>
  <Pages>2</Pages>
  <Words>76</Words>
  <Characters>459</Characters>
  <Application>Microsoft Office Word</Application>
  <DocSecurity>0</DocSecurity>
  <Lines>41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 Inventions</dc:title>
  <dc:creator>K20 Center</dc:creator>
  <cp:lastModifiedBy>Kuehn, Elizabeth C.</cp:lastModifiedBy>
  <cp:revision>3</cp:revision>
  <cp:lastPrinted>2016-07-14T14:08:00Z</cp:lastPrinted>
  <dcterms:created xsi:type="dcterms:W3CDTF">2018-11-26T17:57:00Z</dcterms:created>
  <dcterms:modified xsi:type="dcterms:W3CDTF">2018-11-26T18:07:00Z</dcterms:modified>
</cp:coreProperties>
</file>