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D0946AF" w14:textId="20372485" w:rsidR="00446C13" w:rsidRDefault="00F00A39" w:rsidP="00DC7A6D">
      <w:pPr>
        <w:pStyle w:val="Title"/>
      </w:pPr>
      <w:r>
        <w:t>Inventor Biographies</w:t>
      </w:r>
    </w:p>
    <w:p w14:paraId="7E80D4E2" w14:textId="77777777" w:rsidR="000D7040" w:rsidRPr="000D7040" w:rsidRDefault="000D7040" w:rsidP="000D70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0"/>
        <w:gridCol w:w="3730"/>
      </w:tblGrid>
      <w:tr w:rsidR="00F00A39" w14:paraId="31ECF36D" w14:textId="77777777" w:rsidTr="00DE38F1">
        <w:tc>
          <w:tcPr>
            <w:tcW w:w="5630" w:type="dxa"/>
            <w:tcMar>
              <w:top w:w="216" w:type="dxa"/>
              <w:left w:w="115" w:type="dxa"/>
              <w:bottom w:w="216" w:type="dxa"/>
              <w:right w:w="115" w:type="dxa"/>
            </w:tcMar>
            <w:vAlign w:val="center"/>
          </w:tcPr>
          <w:p w14:paraId="055A21A3" w14:textId="77777777" w:rsidR="00F00A39" w:rsidRDefault="00F00A39" w:rsidP="00F00A39">
            <w:pPr>
              <w:jc w:val="center"/>
            </w:pPr>
            <w:r>
              <w:rPr>
                <w:rFonts w:ascii="Raleway" w:eastAsia="Raleway" w:hAnsi="Raleway" w:cs="Raleway"/>
                <w:noProof/>
                <w:sz w:val="28"/>
                <w:szCs w:val="28"/>
              </w:rPr>
              <w:drawing>
                <wp:inline distT="114300" distB="114300" distL="114300" distR="114300" wp14:anchorId="4CA95803" wp14:editId="49C59993">
                  <wp:extent cx="2049319" cy="263366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049319" cy="2633663"/>
                          </a:xfrm>
                          <a:prstGeom prst="rect">
                            <a:avLst/>
                          </a:prstGeom>
                          <a:ln/>
                        </pic:spPr>
                      </pic:pic>
                    </a:graphicData>
                  </a:graphic>
                </wp:inline>
              </w:drawing>
            </w:r>
          </w:p>
          <w:p w14:paraId="4350C6E5" w14:textId="63D8AF61" w:rsidR="000D7040" w:rsidRPr="000D7040" w:rsidRDefault="00F00A39" w:rsidP="000D7040">
            <w:pPr>
              <w:jc w:val="center"/>
              <w:rPr>
                <w:rFonts w:ascii="Calibri" w:eastAsia="Raleway" w:hAnsi="Calibri" w:cs="Calibri"/>
                <w:sz w:val="16"/>
                <w:szCs w:val="16"/>
              </w:rPr>
            </w:pPr>
            <w:r w:rsidRPr="009671EB">
              <w:rPr>
                <w:rFonts w:ascii="Calibri" w:eastAsia="Raleway" w:hAnsi="Calibri" w:cs="Calibri"/>
                <w:sz w:val="16"/>
                <w:szCs w:val="16"/>
              </w:rPr>
              <w:t>Image source: Bachrach, L. (1922). Thomas Alva Edison [Image file]. Retrieved from https://commons.wikimedia.org/wiki/File:Thomas_Edison2.jpg</w:t>
            </w:r>
          </w:p>
        </w:tc>
        <w:tc>
          <w:tcPr>
            <w:tcW w:w="3730" w:type="dxa"/>
            <w:tcMar>
              <w:top w:w="216" w:type="dxa"/>
              <w:left w:w="115" w:type="dxa"/>
              <w:bottom w:w="216" w:type="dxa"/>
              <w:right w:w="115" w:type="dxa"/>
            </w:tcMar>
            <w:vAlign w:val="center"/>
          </w:tcPr>
          <w:p w14:paraId="63D4EC66" w14:textId="1A7256B4" w:rsidR="00F00A39" w:rsidRPr="00F00A39" w:rsidRDefault="00F00A39" w:rsidP="00F00A39">
            <w:pPr>
              <w:rPr>
                <w:rFonts w:eastAsia="Raleway" w:cstheme="minorHAnsi"/>
                <w:b/>
                <w:sz w:val="32"/>
                <w:szCs w:val="32"/>
              </w:rPr>
            </w:pPr>
            <w:r w:rsidRPr="00F00A39">
              <w:rPr>
                <w:rFonts w:eastAsia="Raleway" w:cstheme="minorHAnsi"/>
                <w:b/>
                <w:sz w:val="32"/>
                <w:szCs w:val="32"/>
              </w:rPr>
              <w:t>Thomas Edison</w:t>
            </w:r>
            <w:r w:rsidRPr="00F00A39">
              <w:rPr>
                <w:rFonts w:eastAsia="Raleway" w:cstheme="minorHAnsi"/>
                <w:sz w:val="32"/>
                <w:szCs w:val="32"/>
              </w:rPr>
              <w:t xml:space="preserve"> </w:t>
            </w:r>
          </w:p>
          <w:p w14:paraId="4E8A2E40" w14:textId="4907B133" w:rsidR="00F00A39" w:rsidRPr="00F00A39" w:rsidRDefault="00F00A39" w:rsidP="00F00A39">
            <w:pPr>
              <w:rPr>
                <w:rFonts w:eastAsia="Raleway" w:cstheme="minorHAnsi"/>
                <w:szCs w:val="24"/>
              </w:rPr>
            </w:pPr>
            <w:r w:rsidRPr="00F00A39">
              <w:rPr>
                <w:rFonts w:eastAsia="Raleway" w:cstheme="minorHAnsi"/>
                <w:szCs w:val="24"/>
              </w:rPr>
              <w:t xml:space="preserve">Thomas Edison developed the motion picture camera, </w:t>
            </w:r>
            <w:r w:rsidR="000D7040">
              <w:rPr>
                <w:rFonts w:eastAsia="Raleway" w:cstheme="minorHAnsi"/>
                <w:szCs w:val="24"/>
              </w:rPr>
              <w:t xml:space="preserve">the </w:t>
            </w:r>
            <w:r w:rsidRPr="00F00A39">
              <w:rPr>
                <w:rFonts w:eastAsia="Raleway" w:cstheme="minorHAnsi"/>
                <w:szCs w:val="24"/>
              </w:rPr>
              <w:t xml:space="preserve">phonograph, and the lightbulb. He grew up in the </w:t>
            </w:r>
            <w:r>
              <w:rPr>
                <w:rFonts w:eastAsia="Raleway" w:cstheme="minorHAnsi"/>
                <w:szCs w:val="24"/>
              </w:rPr>
              <w:t>M</w:t>
            </w:r>
            <w:r w:rsidRPr="00F00A39">
              <w:rPr>
                <w:rFonts w:eastAsia="Raleway" w:cstheme="minorHAnsi"/>
                <w:szCs w:val="24"/>
              </w:rPr>
              <w:t xml:space="preserve">idwest and began his career as a telegraph operator, which inspired some of his earliest inventions. He developed a team of researchers to help with inventing. </w:t>
            </w:r>
          </w:p>
          <w:p w14:paraId="0CEB1763" w14:textId="77777777" w:rsidR="00F00A39" w:rsidRDefault="00F00A39" w:rsidP="00F00A39"/>
        </w:tc>
      </w:tr>
      <w:tr w:rsidR="00F00A39" w14:paraId="0B07A25D" w14:textId="77777777" w:rsidTr="00DE38F1">
        <w:tc>
          <w:tcPr>
            <w:tcW w:w="5630" w:type="dxa"/>
            <w:tcMar>
              <w:top w:w="216" w:type="dxa"/>
              <w:left w:w="115" w:type="dxa"/>
              <w:bottom w:w="216" w:type="dxa"/>
              <w:right w:w="115" w:type="dxa"/>
            </w:tcMar>
            <w:vAlign w:val="center"/>
          </w:tcPr>
          <w:p w14:paraId="0AFB2D12" w14:textId="77777777" w:rsidR="00F00A39" w:rsidRDefault="00F00A39" w:rsidP="00F00A39">
            <w:pPr>
              <w:jc w:val="center"/>
            </w:pPr>
            <w:r>
              <w:rPr>
                <w:rFonts w:ascii="Raleway" w:eastAsia="Raleway" w:hAnsi="Raleway" w:cs="Raleway"/>
                <w:noProof/>
                <w:sz w:val="28"/>
                <w:szCs w:val="28"/>
              </w:rPr>
              <w:drawing>
                <wp:inline distT="114300" distB="114300" distL="114300" distR="114300" wp14:anchorId="6BA38EE0" wp14:editId="7CAD1764">
                  <wp:extent cx="1814513" cy="2630211"/>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814513" cy="2630211"/>
                          </a:xfrm>
                          <a:prstGeom prst="rect">
                            <a:avLst/>
                          </a:prstGeom>
                          <a:ln/>
                        </pic:spPr>
                      </pic:pic>
                    </a:graphicData>
                  </a:graphic>
                </wp:inline>
              </w:drawing>
            </w:r>
          </w:p>
          <w:p w14:paraId="6A437ADB" w14:textId="3CCEC7ED" w:rsidR="000D7040" w:rsidRPr="000D7040" w:rsidRDefault="00F00A39" w:rsidP="000D7040">
            <w:pPr>
              <w:jc w:val="center"/>
              <w:rPr>
                <w:rFonts w:ascii="Calibri" w:eastAsia="Raleway" w:hAnsi="Calibri" w:cs="Calibri"/>
                <w:sz w:val="16"/>
                <w:szCs w:val="16"/>
              </w:rPr>
            </w:pPr>
            <w:r w:rsidRPr="009671EB">
              <w:rPr>
                <w:rFonts w:ascii="Calibri" w:eastAsia="Raleway" w:hAnsi="Calibri" w:cs="Calibri"/>
                <w:sz w:val="16"/>
                <w:szCs w:val="16"/>
              </w:rPr>
              <w:t>Image Source: Smithsonian Photography Search. (1840). Samuel Finley Breese Morse [Image file]. Retrieved from https://commons.wikimedia.org/wiki/File:Samuel_Morse_1840.jpg</w:t>
            </w:r>
          </w:p>
        </w:tc>
        <w:tc>
          <w:tcPr>
            <w:tcW w:w="3730" w:type="dxa"/>
            <w:tcMar>
              <w:top w:w="216" w:type="dxa"/>
              <w:left w:w="115" w:type="dxa"/>
              <w:bottom w:w="216" w:type="dxa"/>
              <w:right w:w="115" w:type="dxa"/>
            </w:tcMar>
            <w:vAlign w:val="center"/>
          </w:tcPr>
          <w:p w14:paraId="2C2006F0" w14:textId="77777777" w:rsidR="00F00A39" w:rsidRPr="00F00A39" w:rsidRDefault="00F00A39" w:rsidP="00F00A39">
            <w:pPr>
              <w:rPr>
                <w:rFonts w:eastAsia="Raleway" w:cstheme="minorHAnsi"/>
                <w:b/>
                <w:sz w:val="32"/>
                <w:szCs w:val="32"/>
              </w:rPr>
            </w:pPr>
            <w:r w:rsidRPr="00F00A39">
              <w:rPr>
                <w:rFonts w:eastAsia="Raleway" w:cstheme="minorHAnsi"/>
                <w:b/>
                <w:sz w:val="32"/>
                <w:szCs w:val="32"/>
              </w:rPr>
              <w:t>Samuel Morse</w:t>
            </w:r>
          </w:p>
          <w:p w14:paraId="39CD10BB" w14:textId="13B5E683" w:rsidR="00F00A39" w:rsidRPr="00F00A39" w:rsidRDefault="00F00A39" w:rsidP="00F00A39">
            <w:pPr>
              <w:rPr>
                <w:rFonts w:eastAsia="Raleway" w:cstheme="minorHAnsi"/>
                <w:szCs w:val="24"/>
              </w:rPr>
            </w:pPr>
            <w:r w:rsidRPr="00F00A39">
              <w:rPr>
                <w:rFonts w:eastAsia="Raleway" w:cstheme="minorHAnsi"/>
                <w:szCs w:val="24"/>
              </w:rPr>
              <w:t xml:space="preserve">Samuel Morse added to the invention of the telegraph by developing a code that allowed people to send messages quickly. Before that, horses and people had to carry messages by hand. Sending messages quickly was important to him because he found out someone he loved died but was too late to say goodbye. He was very sad but developed a tool to solve the problem. </w:t>
            </w:r>
          </w:p>
        </w:tc>
      </w:tr>
      <w:tr w:rsidR="00F00A39" w14:paraId="687C462C" w14:textId="77777777" w:rsidTr="00DE38F1">
        <w:tc>
          <w:tcPr>
            <w:tcW w:w="5630" w:type="dxa"/>
            <w:tcMar>
              <w:top w:w="216" w:type="dxa"/>
              <w:left w:w="115" w:type="dxa"/>
              <w:bottom w:w="216" w:type="dxa"/>
              <w:right w:w="115" w:type="dxa"/>
            </w:tcMar>
            <w:vAlign w:val="center"/>
          </w:tcPr>
          <w:p w14:paraId="09005146" w14:textId="77777777" w:rsidR="00F00A39" w:rsidRDefault="00F00A39" w:rsidP="00F00A39">
            <w:pPr>
              <w:jc w:val="center"/>
            </w:pPr>
            <w:r>
              <w:rPr>
                <w:rFonts w:ascii="Raleway" w:eastAsia="Raleway" w:hAnsi="Raleway" w:cs="Raleway"/>
                <w:noProof/>
                <w:sz w:val="28"/>
                <w:szCs w:val="28"/>
              </w:rPr>
              <w:lastRenderedPageBreak/>
              <w:drawing>
                <wp:inline distT="114300" distB="114300" distL="114300" distR="114300" wp14:anchorId="202EE0D9" wp14:editId="4174B694">
                  <wp:extent cx="2052490" cy="268128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052490" cy="2681288"/>
                          </a:xfrm>
                          <a:prstGeom prst="rect">
                            <a:avLst/>
                          </a:prstGeom>
                          <a:ln/>
                        </pic:spPr>
                      </pic:pic>
                    </a:graphicData>
                  </a:graphic>
                </wp:inline>
              </w:drawing>
            </w:r>
          </w:p>
          <w:p w14:paraId="3EEC87C0" w14:textId="0ACD05BE" w:rsidR="00F00A39" w:rsidRPr="000D7040" w:rsidRDefault="00F00A39" w:rsidP="000D7040">
            <w:pPr>
              <w:jc w:val="center"/>
              <w:rPr>
                <w:rFonts w:ascii="Calibri" w:eastAsia="Raleway" w:hAnsi="Calibri" w:cs="Calibri"/>
                <w:sz w:val="16"/>
                <w:szCs w:val="16"/>
              </w:rPr>
            </w:pPr>
            <w:r w:rsidRPr="009671EB">
              <w:rPr>
                <w:rFonts w:ascii="Calibri" w:eastAsia="Raleway" w:hAnsi="Calibri" w:cs="Calibri"/>
                <w:sz w:val="16"/>
                <w:szCs w:val="16"/>
              </w:rPr>
              <w:t>Image Source: Moffett Studio. (c. 1914). Portrait of Alexander Graham Bell [Image file]. Retrieved from https://commons.wikimedia.org/wiki/File:Alexander_Graham_Bell.jpg</w:t>
            </w:r>
          </w:p>
        </w:tc>
        <w:tc>
          <w:tcPr>
            <w:tcW w:w="3730" w:type="dxa"/>
            <w:tcMar>
              <w:top w:w="216" w:type="dxa"/>
              <w:left w:w="115" w:type="dxa"/>
              <w:bottom w:w="216" w:type="dxa"/>
              <w:right w:w="115" w:type="dxa"/>
            </w:tcMar>
            <w:vAlign w:val="center"/>
          </w:tcPr>
          <w:p w14:paraId="7CA8623E" w14:textId="77777777" w:rsidR="00F00A39" w:rsidRPr="00F00A39" w:rsidRDefault="00F00A39" w:rsidP="00F00A39">
            <w:pPr>
              <w:rPr>
                <w:rFonts w:eastAsia="Raleway" w:cstheme="minorHAnsi"/>
                <w:b/>
                <w:sz w:val="32"/>
                <w:szCs w:val="32"/>
              </w:rPr>
            </w:pPr>
            <w:r w:rsidRPr="00F00A39">
              <w:rPr>
                <w:rFonts w:eastAsia="Raleway" w:cstheme="minorHAnsi"/>
                <w:b/>
                <w:sz w:val="32"/>
                <w:szCs w:val="32"/>
              </w:rPr>
              <w:t>Alexander Graham Bell</w:t>
            </w:r>
          </w:p>
          <w:p w14:paraId="6FF5BC4C" w14:textId="396895D1" w:rsidR="00F00A39" w:rsidRPr="00F00A39" w:rsidRDefault="00F00A39" w:rsidP="00F00A39">
            <w:pPr>
              <w:rPr>
                <w:rFonts w:eastAsia="Raleway" w:cstheme="minorHAnsi"/>
                <w:szCs w:val="24"/>
              </w:rPr>
            </w:pPr>
            <w:r w:rsidRPr="00F00A39">
              <w:rPr>
                <w:rFonts w:eastAsia="Raleway" w:cstheme="minorHAnsi"/>
                <w:szCs w:val="24"/>
              </w:rPr>
              <w:t>Alexander Graham Bell was a scientist, inventor, and engineer who invented the telephone. Bell’s mom and wife were deaf</w:t>
            </w:r>
            <w:r>
              <w:rPr>
                <w:rFonts w:eastAsia="Raleway" w:cstheme="minorHAnsi"/>
                <w:szCs w:val="24"/>
              </w:rPr>
              <w:t>,</w:t>
            </w:r>
            <w:r w:rsidRPr="00F00A39">
              <w:rPr>
                <w:rFonts w:eastAsia="Raleway" w:cstheme="minorHAnsi"/>
                <w:szCs w:val="24"/>
              </w:rPr>
              <w:t xml:space="preserve"> and he researched hearing and speech</w:t>
            </w:r>
            <w:r>
              <w:rPr>
                <w:rFonts w:eastAsia="Raleway" w:cstheme="minorHAnsi"/>
                <w:szCs w:val="24"/>
              </w:rPr>
              <w:t>,</w:t>
            </w:r>
            <w:r w:rsidRPr="00F00A39">
              <w:rPr>
                <w:rFonts w:eastAsia="Raleway" w:cstheme="minorHAnsi"/>
                <w:szCs w:val="24"/>
              </w:rPr>
              <w:t xml:space="preserve"> which led him to experiment with hearing devices</w:t>
            </w:r>
            <w:r w:rsidR="000969AF">
              <w:rPr>
                <w:rFonts w:eastAsia="Raleway" w:cstheme="minorHAnsi"/>
                <w:szCs w:val="24"/>
              </w:rPr>
              <w:t>. These experiments</w:t>
            </w:r>
            <w:r w:rsidRPr="00F00A39">
              <w:rPr>
                <w:rFonts w:eastAsia="Raleway" w:cstheme="minorHAnsi"/>
                <w:szCs w:val="24"/>
              </w:rPr>
              <w:t xml:space="preserve"> led to the creation of the telephone.</w:t>
            </w:r>
          </w:p>
          <w:p w14:paraId="1320B2E9" w14:textId="77777777" w:rsidR="00F00A39" w:rsidRPr="00F00A39" w:rsidRDefault="00F00A39" w:rsidP="00F00A39">
            <w:pPr>
              <w:rPr>
                <w:rFonts w:eastAsia="Raleway" w:cstheme="minorHAnsi"/>
                <w:szCs w:val="24"/>
              </w:rPr>
            </w:pPr>
          </w:p>
        </w:tc>
      </w:tr>
      <w:tr w:rsidR="00F00A39" w14:paraId="08BFB6F1" w14:textId="77777777" w:rsidTr="00DE38F1">
        <w:tc>
          <w:tcPr>
            <w:tcW w:w="5630" w:type="dxa"/>
            <w:tcMar>
              <w:top w:w="216" w:type="dxa"/>
              <w:left w:w="115" w:type="dxa"/>
              <w:bottom w:w="216" w:type="dxa"/>
              <w:right w:w="115" w:type="dxa"/>
            </w:tcMar>
            <w:vAlign w:val="center"/>
          </w:tcPr>
          <w:p w14:paraId="15C22BC4" w14:textId="77777777" w:rsidR="00F00A39" w:rsidRDefault="00F00A39" w:rsidP="00F00A39">
            <w:pPr>
              <w:jc w:val="center"/>
            </w:pPr>
            <w:r>
              <w:rPr>
                <w:rFonts w:ascii="Raleway" w:eastAsia="Raleway" w:hAnsi="Raleway" w:cs="Raleway"/>
                <w:noProof/>
                <w:sz w:val="28"/>
                <w:szCs w:val="28"/>
              </w:rPr>
              <w:drawing>
                <wp:inline distT="114300" distB="114300" distL="114300" distR="114300" wp14:anchorId="55A71544" wp14:editId="05E7AC12">
                  <wp:extent cx="1709893" cy="23479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709893" cy="2347913"/>
                          </a:xfrm>
                          <a:prstGeom prst="rect">
                            <a:avLst/>
                          </a:prstGeom>
                          <a:ln/>
                        </pic:spPr>
                      </pic:pic>
                    </a:graphicData>
                  </a:graphic>
                </wp:inline>
              </w:drawing>
            </w:r>
          </w:p>
          <w:p w14:paraId="029CE24D" w14:textId="3BA1B9A5" w:rsidR="00F00A39" w:rsidRPr="00F00A39" w:rsidRDefault="00F00A39" w:rsidP="00F00A39">
            <w:pPr>
              <w:jc w:val="center"/>
              <w:rPr>
                <w:rFonts w:ascii="Raleway" w:eastAsia="Raleway" w:hAnsi="Raleway" w:cs="Raleway"/>
                <w:sz w:val="28"/>
                <w:szCs w:val="28"/>
              </w:rPr>
            </w:pPr>
            <w:r w:rsidRPr="009671EB">
              <w:rPr>
                <w:rFonts w:ascii="Calibri" w:eastAsia="Raleway" w:hAnsi="Calibri" w:cs="Calibri"/>
                <w:sz w:val="16"/>
                <w:szCs w:val="16"/>
              </w:rPr>
              <w:t>Image Source:</w:t>
            </w:r>
            <w:r>
              <w:rPr>
                <w:rFonts w:ascii="Calibri" w:eastAsia="Raleway" w:hAnsi="Calibri" w:cs="Calibri"/>
                <w:sz w:val="16"/>
                <w:szCs w:val="16"/>
              </w:rPr>
              <w:t xml:space="preserve"> Wilson, J. G., Fiske, J., Dick, C., &amp; Homans, J. E. (Unknown). John Deere portrait [Image file]. Retrieved from </w:t>
            </w:r>
            <w:r w:rsidRPr="000367BA">
              <w:rPr>
                <w:rFonts w:ascii="Calibri" w:eastAsia="Raleway" w:hAnsi="Calibri" w:cs="Calibri"/>
                <w:sz w:val="16"/>
                <w:szCs w:val="16"/>
              </w:rPr>
              <w:t>https://commons.wikimedia.org/wiki/File:John_Deere_portrait.jpg</w:t>
            </w:r>
          </w:p>
        </w:tc>
        <w:tc>
          <w:tcPr>
            <w:tcW w:w="3730" w:type="dxa"/>
            <w:tcMar>
              <w:top w:w="216" w:type="dxa"/>
              <w:left w:w="115" w:type="dxa"/>
              <w:bottom w:w="216" w:type="dxa"/>
              <w:right w:w="115" w:type="dxa"/>
            </w:tcMar>
            <w:vAlign w:val="center"/>
          </w:tcPr>
          <w:p w14:paraId="4AD08490" w14:textId="77777777" w:rsidR="00F00A39" w:rsidRPr="00F00A39" w:rsidRDefault="00F00A39" w:rsidP="00F00A39">
            <w:pPr>
              <w:rPr>
                <w:rFonts w:eastAsia="Raleway" w:cstheme="minorHAnsi"/>
                <w:b/>
                <w:sz w:val="32"/>
                <w:szCs w:val="32"/>
              </w:rPr>
            </w:pPr>
            <w:r w:rsidRPr="00F00A39">
              <w:rPr>
                <w:rFonts w:eastAsia="Raleway" w:cstheme="minorHAnsi"/>
                <w:b/>
                <w:sz w:val="32"/>
                <w:szCs w:val="32"/>
              </w:rPr>
              <w:t>John Deere</w:t>
            </w:r>
          </w:p>
          <w:p w14:paraId="57A24F0E" w14:textId="7B235EFA" w:rsidR="00F00A39" w:rsidRDefault="00F00A39" w:rsidP="00F00A39">
            <w:r w:rsidRPr="00F00A39">
              <w:rPr>
                <w:rFonts w:eastAsia="Raleway" w:cstheme="minorHAnsi"/>
                <w:szCs w:val="24"/>
              </w:rPr>
              <w:t xml:space="preserve"> John Deere was a blacksmith and inventor of the steel plow. He used his experience sharpening needles by polishing them to design a plow that would work better in the prairie. He then founded Deere &amp; Company</w:t>
            </w:r>
            <w:r w:rsidR="000969AF">
              <w:rPr>
                <w:rFonts w:eastAsia="Raleway" w:cstheme="minorHAnsi"/>
                <w:szCs w:val="24"/>
              </w:rPr>
              <w:t>,</w:t>
            </w:r>
            <w:r w:rsidRPr="00F00A39">
              <w:rPr>
                <w:rFonts w:eastAsia="Raleway" w:cstheme="minorHAnsi"/>
                <w:szCs w:val="24"/>
              </w:rPr>
              <w:t xml:space="preserve"> which we know as John Deere tractor</w:t>
            </w:r>
            <w:r w:rsidR="000969AF">
              <w:rPr>
                <w:rFonts w:eastAsia="Raleway" w:cstheme="minorHAnsi"/>
                <w:szCs w:val="24"/>
              </w:rPr>
              <w:t>s</w:t>
            </w:r>
            <w:r w:rsidRPr="00F00A39">
              <w:rPr>
                <w:rFonts w:eastAsia="Raleway" w:cstheme="minorHAnsi"/>
                <w:szCs w:val="24"/>
              </w:rPr>
              <w:t>.</w:t>
            </w:r>
          </w:p>
        </w:tc>
      </w:tr>
      <w:tr w:rsidR="00F00A39" w14:paraId="44FFBBB1" w14:textId="77777777" w:rsidTr="00DE38F1">
        <w:tc>
          <w:tcPr>
            <w:tcW w:w="5630" w:type="dxa"/>
            <w:tcMar>
              <w:top w:w="216" w:type="dxa"/>
              <w:left w:w="115" w:type="dxa"/>
              <w:bottom w:w="216" w:type="dxa"/>
              <w:right w:w="115" w:type="dxa"/>
            </w:tcMar>
            <w:vAlign w:val="center"/>
          </w:tcPr>
          <w:p w14:paraId="69E2CBA4" w14:textId="77777777" w:rsidR="00F00A39" w:rsidRDefault="00F00A39" w:rsidP="00F00A39">
            <w:pPr>
              <w:jc w:val="center"/>
            </w:pPr>
            <w:r>
              <w:rPr>
                <w:rFonts w:ascii="Raleway" w:eastAsia="Raleway" w:hAnsi="Raleway" w:cs="Raleway"/>
                <w:noProof/>
                <w:sz w:val="28"/>
                <w:szCs w:val="28"/>
              </w:rPr>
              <w:lastRenderedPageBreak/>
              <w:drawing>
                <wp:inline distT="114300" distB="114300" distL="114300" distR="114300" wp14:anchorId="6AAEA9C4" wp14:editId="49B3AE14">
                  <wp:extent cx="1610089" cy="2471738"/>
                  <wp:effectExtent l="0" t="0" r="9525" b="508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610089" cy="2471738"/>
                          </a:xfrm>
                          <a:prstGeom prst="rect">
                            <a:avLst/>
                          </a:prstGeom>
                          <a:ln/>
                        </pic:spPr>
                      </pic:pic>
                    </a:graphicData>
                  </a:graphic>
                </wp:inline>
              </w:drawing>
            </w:r>
          </w:p>
          <w:p w14:paraId="3DD9E06A" w14:textId="7661F3E8" w:rsidR="00F00A39" w:rsidRPr="00F00A39" w:rsidRDefault="00F00A39" w:rsidP="000D7040">
            <w:pPr>
              <w:pStyle w:val="BodyText"/>
              <w:jc w:val="center"/>
              <w:rPr>
                <w:rFonts w:ascii="Calibri" w:eastAsia="Raleway" w:hAnsi="Calibri" w:cs="Calibri"/>
                <w:sz w:val="16"/>
                <w:szCs w:val="16"/>
              </w:rPr>
            </w:pPr>
            <w:r w:rsidRPr="009671EB">
              <w:rPr>
                <w:rFonts w:ascii="Calibri" w:eastAsia="Raleway" w:hAnsi="Calibri" w:cs="Calibri"/>
                <w:sz w:val="16"/>
                <w:szCs w:val="16"/>
              </w:rPr>
              <w:t>Image Source:</w:t>
            </w:r>
            <w:r>
              <w:rPr>
                <w:rFonts w:ascii="Calibri" w:eastAsia="Raleway" w:hAnsi="Calibri" w:cs="Calibri"/>
                <w:sz w:val="16"/>
                <w:szCs w:val="16"/>
              </w:rPr>
              <w:t xml:space="preserve"> Gilbert, L. (1978). Grace Murray Hopper, in her office in Washington DC [Image file]. Retrieved from </w:t>
            </w:r>
            <w:r>
              <w:rPr>
                <w:rFonts w:ascii="Calibri" w:eastAsia="Raleway" w:hAnsi="Calibri" w:cs="Calibri"/>
                <w:sz w:val="16"/>
                <w:szCs w:val="16"/>
              </w:rPr>
              <w:br/>
            </w:r>
            <w:r w:rsidRPr="00537ED9">
              <w:rPr>
                <w:rFonts w:ascii="Calibri" w:eastAsia="Raleway" w:hAnsi="Calibri" w:cs="Calibri"/>
                <w:sz w:val="16"/>
                <w:szCs w:val="16"/>
              </w:rPr>
              <w:t>https://commons.wikimedia.org/wiki/File:Grace_Murray_Hopper,_in_her</w:t>
            </w:r>
            <w:r>
              <w:rPr>
                <w:rFonts w:ascii="Calibri" w:eastAsia="Raleway" w:hAnsi="Calibri" w:cs="Calibri"/>
                <w:sz w:val="16"/>
                <w:szCs w:val="16"/>
              </w:rPr>
              <w:br/>
            </w:r>
            <w:r w:rsidRPr="00537ED9">
              <w:rPr>
                <w:rFonts w:ascii="Calibri" w:eastAsia="Raleway" w:hAnsi="Calibri" w:cs="Calibri"/>
                <w:sz w:val="16"/>
                <w:szCs w:val="16"/>
              </w:rPr>
              <w:t>_office_in_Washington_</w:t>
            </w:r>
            <w:proofErr w:type="gramStart"/>
            <w:r w:rsidRPr="00537ED9">
              <w:rPr>
                <w:rFonts w:ascii="Calibri" w:eastAsia="Raleway" w:hAnsi="Calibri" w:cs="Calibri"/>
                <w:sz w:val="16"/>
                <w:szCs w:val="16"/>
              </w:rPr>
              <w:t>DC,_</w:t>
            </w:r>
            <w:proofErr w:type="gramEnd"/>
            <w:r w:rsidRPr="00537ED9">
              <w:rPr>
                <w:rFonts w:ascii="Calibri" w:eastAsia="Raleway" w:hAnsi="Calibri" w:cs="Calibri"/>
                <w:sz w:val="16"/>
                <w:szCs w:val="16"/>
              </w:rPr>
              <w:t>1978,_%C2%A9Lynn_Gilbert.jpg</w:t>
            </w:r>
          </w:p>
        </w:tc>
        <w:tc>
          <w:tcPr>
            <w:tcW w:w="3730" w:type="dxa"/>
            <w:tcMar>
              <w:top w:w="216" w:type="dxa"/>
              <w:left w:w="115" w:type="dxa"/>
              <w:bottom w:w="216" w:type="dxa"/>
              <w:right w:w="115" w:type="dxa"/>
            </w:tcMar>
            <w:vAlign w:val="center"/>
          </w:tcPr>
          <w:p w14:paraId="2C936008" w14:textId="77777777" w:rsidR="00F00A39" w:rsidRPr="00F00A39" w:rsidRDefault="00F00A39" w:rsidP="00F00A39">
            <w:pPr>
              <w:rPr>
                <w:rFonts w:eastAsia="Raleway" w:cstheme="minorHAnsi"/>
                <w:b/>
                <w:sz w:val="32"/>
                <w:szCs w:val="32"/>
              </w:rPr>
            </w:pPr>
            <w:r w:rsidRPr="00F00A39">
              <w:rPr>
                <w:rFonts w:eastAsia="Raleway" w:cstheme="minorHAnsi"/>
                <w:b/>
                <w:sz w:val="32"/>
                <w:szCs w:val="32"/>
              </w:rPr>
              <w:t>Grace Hopper</w:t>
            </w:r>
          </w:p>
          <w:p w14:paraId="2F046B2F" w14:textId="51E85220" w:rsidR="00F00A39" w:rsidRPr="00F00A39" w:rsidRDefault="00F00A39" w:rsidP="00F00A39">
            <w:pPr>
              <w:rPr>
                <w:rFonts w:eastAsia="Raleway" w:cstheme="minorHAnsi"/>
                <w:szCs w:val="24"/>
              </w:rPr>
            </w:pPr>
            <w:r w:rsidRPr="00F00A39">
              <w:rPr>
                <w:rFonts w:eastAsia="Raleway" w:cstheme="minorHAnsi"/>
                <w:szCs w:val="24"/>
              </w:rPr>
              <w:t xml:space="preserve">Grace Hopper was a computer scientist, math professor, and </w:t>
            </w:r>
            <w:r w:rsidR="000D7040">
              <w:rPr>
                <w:rFonts w:eastAsia="Raleway" w:cstheme="minorHAnsi"/>
                <w:szCs w:val="24"/>
              </w:rPr>
              <w:t xml:space="preserve">U.S. </w:t>
            </w:r>
            <w:r w:rsidRPr="00F00A39">
              <w:rPr>
                <w:rFonts w:eastAsia="Raleway" w:cstheme="minorHAnsi"/>
                <w:szCs w:val="24"/>
              </w:rPr>
              <w:t xml:space="preserve">Navy admiral. She was the first programmer for the first computer. She faced challenges trying to enlist in the </w:t>
            </w:r>
            <w:r w:rsidR="000D7040">
              <w:rPr>
                <w:rFonts w:eastAsia="Raleway" w:cstheme="minorHAnsi"/>
                <w:szCs w:val="24"/>
              </w:rPr>
              <w:t>n</w:t>
            </w:r>
            <w:r w:rsidRPr="00F00A39">
              <w:rPr>
                <w:rFonts w:eastAsia="Raleway" w:cstheme="minorHAnsi"/>
                <w:szCs w:val="24"/>
              </w:rPr>
              <w:t xml:space="preserve">avy because they said she was too old and too small. She also wasn’t accepted to college at first because her scores in Latin were not high enough. </w:t>
            </w:r>
          </w:p>
          <w:p w14:paraId="6A832A6E" w14:textId="77777777" w:rsidR="00F00A39" w:rsidRDefault="00F00A39" w:rsidP="00F00A39"/>
        </w:tc>
      </w:tr>
      <w:tr w:rsidR="00F00A39" w14:paraId="43846BBB" w14:textId="77777777" w:rsidTr="00DE38F1">
        <w:tc>
          <w:tcPr>
            <w:tcW w:w="5630" w:type="dxa"/>
            <w:tcMar>
              <w:top w:w="216" w:type="dxa"/>
              <w:left w:w="115" w:type="dxa"/>
              <w:bottom w:w="216" w:type="dxa"/>
              <w:right w:w="115" w:type="dxa"/>
            </w:tcMar>
            <w:vAlign w:val="center"/>
          </w:tcPr>
          <w:p w14:paraId="60A84A5E" w14:textId="7CE65B4D" w:rsidR="00F00A39" w:rsidRDefault="00F00A39" w:rsidP="00F00A39">
            <w:pPr>
              <w:jc w:val="center"/>
              <w:rPr>
                <w:rFonts w:ascii="Raleway" w:eastAsia="Raleway" w:hAnsi="Raleway" w:cs="Raleway"/>
                <w:noProof/>
                <w:sz w:val="28"/>
                <w:szCs w:val="28"/>
              </w:rPr>
            </w:pPr>
            <w:r>
              <w:rPr>
                <w:rFonts w:ascii="Raleway" w:eastAsia="Raleway" w:hAnsi="Raleway" w:cs="Raleway"/>
                <w:noProof/>
                <w:sz w:val="28"/>
                <w:szCs w:val="28"/>
              </w:rPr>
              <w:drawing>
                <wp:inline distT="114300" distB="114300" distL="114300" distR="114300" wp14:anchorId="2C498386" wp14:editId="1B476A8C">
                  <wp:extent cx="3419475" cy="2395220"/>
                  <wp:effectExtent l="0" t="0" r="9525" b="5080"/>
                  <wp:docPr id="1" name="image7.jpg"/>
                  <wp:cNvGraphicFramePr/>
                  <a:graphic xmlns:a="http://schemas.openxmlformats.org/drawingml/2006/main">
                    <a:graphicData uri="http://schemas.openxmlformats.org/drawingml/2006/picture">
                      <pic:pic xmlns:pic="http://schemas.openxmlformats.org/drawingml/2006/picture">
                        <pic:nvPicPr>
                          <pic:cNvPr id="0" name="image7.jpg" descr="Image result for the wright brothers"/>
                          <pic:cNvPicPr preferRelativeResize="0"/>
                        </pic:nvPicPr>
                        <pic:blipFill rotWithShape="1">
                          <a:blip r:embed="rId13">
                            <a:extLst>
                              <a:ext uri="{28A0092B-C50C-407E-A947-70E740481C1C}">
                                <a14:useLocalDpi xmlns:a14="http://schemas.microsoft.com/office/drawing/2010/main" val="0"/>
                              </a:ext>
                            </a:extLst>
                          </a:blip>
                          <a:srcRect l="9490" r="7418"/>
                          <a:stretch/>
                        </pic:blipFill>
                        <pic:spPr bwMode="auto">
                          <a:xfrm>
                            <a:off x="0" y="0"/>
                            <a:ext cx="3419929" cy="2395538"/>
                          </a:xfrm>
                          <a:prstGeom prst="rect">
                            <a:avLst/>
                          </a:prstGeom>
                          <a:ln>
                            <a:noFill/>
                          </a:ln>
                          <a:extLst>
                            <a:ext uri="{53640926-AAD7-44D8-BBD7-CCE9431645EC}">
                              <a14:shadowObscured xmlns:a14="http://schemas.microsoft.com/office/drawing/2010/main"/>
                            </a:ext>
                          </a:extLst>
                        </pic:spPr>
                      </pic:pic>
                    </a:graphicData>
                  </a:graphic>
                </wp:inline>
              </w:drawing>
            </w:r>
          </w:p>
          <w:p w14:paraId="21D04733" w14:textId="75EE5787" w:rsidR="00F00A39" w:rsidRDefault="00F00A39" w:rsidP="00F00A39">
            <w:pPr>
              <w:jc w:val="center"/>
            </w:pPr>
            <w:r w:rsidRPr="009671EB">
              <w:rPr>
                <w:rFonts w:ascii="Calibri" w:eastAsia="Raleway" w:hAnsi="Calibri" w:cs="Calibri"/>
                <w:sz w:val="16"/>
                <w:szCs w:val="16"/>
              </w:rPr>
              <w:t>Image Source:</w:t>
            </w:r>
            <w:r>
              <w:rPr>
                <w:rFonts w:ascii="Calibri" w:eastAsia="Raleway" w:hAnsi="Calibri" w:cs="Calibri"/>
                <w:sz w:val="16"/>
                <w:szCs w:val="16"/>
              </w:rPr>
              <w:t xml:space="preserve"> Unknown. (1908). Wright brothers [Image file]. Retrieved from </w:t>
            </w:r>
            <w:r w:rsidRPr="00537ED9">
              <w:rPr>
                <w:rFonts w:ascii="Calibri" w:eastAsia="Raleway" w:hAnsi="Calibri" w:cs="Calibri"/>
                <w:sz w:val="16"/>
                <w:szCs w:val="16"/>
              </w:rPr>
              <w:t>https://commons.wikimedia.org/wiki/File:Orville_Wilbur_Wright.jpg</w:t>
            </w:r>
          </w:p>
        </w:tc>
        <w:tc>
          <w:tcPr>
            <w:tcW w:w="3730" w:type="dxa"/>
            <w:tcMar>
              <w:top w:w="216" w:type="dxa"/>
              <w:left w:w="115" w:type="dxa"/>
              <w:bottom w:w="216" w:type="dxa"/>
              <w:right w:w="115" w:type="dxa"/>
            </w:tcMar>
            <w:vAlign w:val="center"/>
          </w:tcPr>
          <w:p w14:paraId="3AE4869F" w14:textId="77777777" w:rsidR="00F00A39" w:rsidRPr="00F00A39" w:rsidRDefault="00F00A39" w:rsidP="00F00A39">
            <w:pPr>
              <w:rPr>
                <w:rFonts w:eastAsia="Raleway" w:cstheme="minorHAnsi"/>
                <w:b/>
                <w:sz w:val="32"/>
                <w:szCs w:val="32"/>
              </w:rPr>
            </w:pPr>
            <w:r w:rsidRPr="00F00A39">
              <w:rPr>
                <w:rFonts w:eastAsia="Raleway" w:cstheme="minorHAnsi"/>
                <w:b/>
                <w:sz w:val="32"/>
                <w:szCs w:val="32"/>
              </w:rPr>
              <w:t>The Wright Brothers</w:t>
            </w:r>
          </w:p>
          <w:p w14:paraId="7AE6DF64" w14:textId="6C0D5F6B" w:rsidR="00F00A39" w:rsidRPr="00F00A39" w:rsidRDefault="00F00A39" w:rsidP="00F00A39">
            <w:pPr>
              <w:rPr>
                <w:rFonts w:eastAsia="Raleway" w:cstheme="minorHAnsi"/>
                <w:szCs w:val="24"/>
              </w:rPr>
            </w:pPr>
            <w:r w:rsidRPr="00F00A39">
              <w:rPr>
                <w:rFonts w:eastAsia="Raleway" w:cstheme="minorHAnsi"/>
                <w:szCs w:val="24"/>
              </w:rPr>
              <w:t xml:space="preserve">The Wright Brothers, Orville and Wilbur, were pilots, engineers, and inventors </w:t>
            </w:r>
            <w:r>
              <w:rPr>
                <w:rFonts w:eastAsia="Raleway" w:cstheme="minorHAnsi"/>
                <w:szCs w:val="24"/>
              </w:rPr>
              <w:t>who</w:t>
            </w:r>
            <w:r w:rsidRPr="00F00A39">
              <w:rPr>
                <w:rFonts w:eastAsia="Raleway" w:cstheme="minorHAnsi"/>
                <w:szCs w:val="24"/>
              </w:rPr>
              <w:t xml:space="preserve"> worked together to build and fly the first airplane. Both brothers attended high school but had to drop out for family reasons. </w:t>
            </w:r>
          </w:p>
          <w:p w14:paraId="4E483775" w14:textId="77777777" w:rsidR="00F00A39" w:rsidRDefault="00F00A39" w:rsidP="00F00A39"/>
        </w:tc>
      </w:tr>
      <w:tr w:rsidR="00F00A39" w14:paraId="3DDFC37F" w14:textId="77777777" w:rsidTr="00DE38F1">
        <w:tc>
          <w:tcPr>
            <w:tcW w:w="5630" w:type="dxa"/>
            <w:tcMar>
              <w:top w:w="216" w:type="dxa"/>
              <w:left w:w="115" w:type="dxa"/>
              <w:bottom w:w="216" w:type="dxa"/>
              <w:right w:w="115" w:type="dxa"/>
            </w:tcMar>
            <w:vAlign w:val="center"/>
          </w:tcPr>
          <w:p w14:paraId="4F0BD8C4" w14:textId="77777777" w:rsidR="00F00A39" w:rsidRDefault="00F00A39" w:rsidP="00F00A39">
            <w:pPr>
              <w:jc w:val="center"/>
            </w:pPr>
            <w:bookmarkStart w:id="0" w:name="_GoBack"/>
            <w:bookmarkEnd w:id="0"/>
            <w:r>
              <w:rPr>
                <w:rFonts w:ascii="Raleway" w:eastAsia="Raleway" w:hAnsi="Raleway" w:cs="Raleway"/>
                <w:noProof/>
                <w:sz w:val="28"/>
                <w:szCs w:val="28"/>
              </w:rPr>
              <w:lastRenderedPageBreak/>
              <w:drawing>
                <wp:inline distT="114300" distB="114300" distL="114300" distR="114300" wp14:anchorId="336452F3" wp14:editId="2E72ACA8">
                  <wp:extent cx="2357438" cy="2926751"/>
                  <wp:effectExtent l="0" t="0" r="5080" b="6985"/>
                  <wp:docPr id="4"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357438" cy="2926751"/>
                          </a:xfrm>
                          <a:prstGeom prst="rect">
                            <a:avLst/>
                          </a:prstGeom>
                          <a:ln/>
                        </pic:spPr>
                      </pic:pic>
                    </a:graphicData>
                  </a:graphic>
                </wp:inline>
              </w:drawing>
            </w:r>
          </w:p>
          <w:p w14:paraId="10947264" w14:textId="66062C72" w:rsidR="00F00A39" w:rsidRPr="00F00A39" w:rsidRDefault="00F00A39" w:rsidP="00F00A39">
            <w:pPr>
              <w:jc w:val="center"/>
              <w:rPr>
                <w:rFonts w:ascii="Raleway" w:eastAsia="Raleway" w:hAnsi="Raleway" w:cs="Raleway"/>
                <w:sz w:val="28"/>
                <w:szCs w:val="28"/>
              </w:rPr>
            </w:pPr>
            <w:r w:rsidRPr="009671EB">
              <w:rPr>
                <w:rFonts w:ascii="Calibri" w:eastAsia="Raleway" w:hAnsi="Calibri" w:cs="Calibri"/>
                <w:sz w:val="16"/>
                <w:szCs w:val="16"/>
              </w:rPr>
              <w:t>Image Source:</w:t>
            </w:r>
            <w:r>
              <w:rPr>
                <w:rFonts w:ascii="Calibri" w:eastAsia="Raleway" w:hAnsi="Calibri" w:cs="Calibri"/>
                <w:sz w:val="16"/>
                <w:szCs w:val="16"/>
              </w:rPr>
              <w:t xml:space="preserve"> Unknown. (2011). Garrett Augustus Morgan [Image file]. Retrieved from </w:t>
            </w:r>
            <w:r w:rsidRPr="006038C5">
              <w:rPr>
                <w:rFonts w:ascii="Calibri" w:eastAsia="Raleway" w:hAnsi="Calibri" w:cs="Calibri"/>
                <w:sz w:val="16"/>
                <w:szCs w:val="16"/>
              </w:rPr>
              <w:t>https://commons.wikimedia.org/wiki/File:Morgan5.jpg</w:t>
            </w:r>
          </w:p>
        </w:tc>
        <w:tc>
          <w:tcPr>
            <w:tcW w:w="3730" w:type="dxa"/>
            <w:tcMar>
              <w:top w:w="216" w:type="dxa"/>
              <w:left w:w="115" w:type="dxa"/>
              <w:bottom w:w="216" w:type="dxa"/>
              <w:right w:w="115" w:type="dxa"/>
            </w:tcMar>
            <w:vAlign w:val="center"/>
          </w:tcPr>
          <w:p w14:paraId="16FA4AFC" w14:textId="77777777" w:rsidR="00F00A39" w:rsidRPr="00F00A39" w:rsidRDefault="00F00A39" w:rsidP="00F00A39">
            <w:pPr>
              <w:rPr>
                <w:rFonts w:eastAsia="Raleway" w:cstheme="minorHAnsi"/>
                <w:b/>
                <w:sz w:val="32"/>
                <w:szCs w:val="32"/>
              </w:rPr>
            </w:pPr>
            <w:r w:rsidRPr="00F00A39">
              <w:rPr>
                <w:rFonts w:eastAsia="Raleway" w:cstheme="minorHAnsi"/>
                <w:b/>
                <w:sz w:val="32"/>
                <w:szCs w:val="32"/>
              </w:rPr>
              <w:t>Garrett Morgan</w:t>
            </w:r>
          </w:p>
          <w:p w14:paraId="651AFEE5" w14:textId="1B1B6E3B" w:rsidR="00F00A39" w:rsidRPr="00F00A39" w:rsidRDefault="00F00A39" w:rsidP="00F00A39">
            <w:pPr>
              <w:rPr>
                <w:rFonts w:eastAsia="Raleway" w:cstheme="minorHAnsi"/>
                <w:szCs w:val="24"/>
              </w:rPr>
            </w:pPr>
            <w:r w:rsidRPr="00F00A39">
              <w:rPr>
                <w:rFonts w:eastAsia="Raleway" w:cstheme="minorHAnsi"/>
                <w:szCs w:val="24"/>
              </w:rPr>
              <w:t xml:space="preserve">Garrett Morgan was an entrepreneur and inventor. His inventions included an early version of a gas mask, a chemical to straighten hair, and the first traffic light that included the yellow light. He had to quit school at a young age to work full time. </w:t>
            </w:r>
          </w:p>
          <w:p w14:paraId="29F52D83" w14:textId="77777777" w:rsidR="00F00A39" w:rsidRDefault="00F00A39" w:rsidP="00F00A39"/>
        </w:tc>
      </w:tr>
    </w:tbl>
    <w:p w14:paraId="6428EB48" w14:textId="77777777" w:rsidR="00F00A39" w:rsidRDefault="00F00A39" w:rsidP="00F00A39">
      <w:pPr>
        <w:jc w:val="center"/>
        <w:rPr>
          <w:rFonts w:ascii="Raleway" w:eastAsia="Raleway" w:hAnsi="Raleway" w:cs="Raleway"/>
          <w:sz w:val="28"/>
          <w:szCs w:val="28"/>
        </w:rPr>
      </w:pPr>
    </w:p>
    <w:p w14:paraId="1F99C1F3" w14:textId="77777777" w:rsidR="00F00A39" w:rsidRDefault="00F00A39" w:rsidP="00F00A39"/>
    <w:p w14:paraId="4230AAA5" w14:textId="77777777" w:rsidR="00F00A39" w:rsidRPr="00F00A39" w:rsidRDefault="00F00A39" w:rsidP="00F00A39"/>
    <w:sectPr w:rsidR="00F00A39" w:rsidRPr="00F00A3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8AACB" w14:textId="77777777" w:rsidR="004E2AD4" w:rsidRDefault="004E2AD4" w:rsidP="00293785">
      <w:pPr>
        <w:spacing w:after="0" w:line="240" w:lineRule="auto"/>
      </w:pPr>
      <w:r>
        <w:separator/>
      </w:r>
    </w:p>
  </w:endnote>
  <w:endnote w:type="continuationSeparator" w:id="0">
    <w:p w14:paraId="04BBA67C" w14:textId="77777777" w:rsidR="004E2AD4" w:rsidRDefault="004E2AD4"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rebuchet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CDA55" w14:textId="77777777" w:rsidR="001A7568" w:rsidRDefault="001A7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A504" w14:textId="77777777" w:rsidR="00293785" w:rsidRDefault="00080AE3">
    <w:pPr>
      <w:pStyle w:val="Footer"/>
    </w:pPr>
    <w:r w:rsidRPr="00293785">
      <w:rPr>
        <w:noProof/>
      </w:rPr>
      <w:drawing>
        <wp:anchor distT="0" distB="0" distL="114300" distR="114300" simplePos="0" relativeHeight="251648000" behindDoc="1" locked="0" layoutInCell="1" allowOverlap="1" wp14:anchorId="41719E43" wp14:editId="3ED152DF">
          <wp:simplePos x="0" y="0"/>
          <wp:positionH relativeFrom="column">
            <wp:posOffset>1032164</wp:posOffset>
          </wp:positionH>
          <wp:positionV relativeFrom="paragraph">
            <wp:posOffset>-208800</wp:posOffset>
          </wp:positionV>
          <wp:extent cx="5195460" cy="34636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5286316" cy="352421"/>
                  </a:xfrm>
                  <a:prstGeom prst="rect">
                    <a:avLst/>
                  </a:prstGeom>
                </pic:spPr>
              </pic:pic>
            </a:graphicData>
          </a:graphic>
          <wp14:sizeRelH relativeFrom="margin">
            <wp14:pctWidth>0</wp14:pctWidth>
          </wp14:sizeRelH>
          <wp14:sizeRelV relativeFrom="margin">
            <wp14:pctHeight>0</wp14:pctHeight>
          </wp14:sizeRelV>
        </wp:anchor>
      </w:drawing>
    </w:r>
    <w:r w:rsidR="00AC349E" w:rsidRPr="00293785">
      <w:rPr>
        <w:noProof/>
      </w:rPr>
      <mc:AlternateContent>
        <mc:Choice Requires="wps">
          <w:drawing>
            <wp:anchor distT="0" distB="0" distL="114300" distR="114300" simplePos="0" relativeHeight="251667456" behindDoc="0" locked="0" layoutInCell="1" allowOverlap="1" wp14:anchorId="7F650961" wp14:editId="6225BC4E">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5F618" w14:textId="50552C5A" w:rsidR="00293785" w:rsidRDefault="004E2AD4" w:rsidP="00D106FF">
                          <w:pPr>
                            <w:pStyle w:val="LessonFooter"/>
                          </w:pPr>
                          <w:sdt>
                            <w:sdtPr>
                              <w:alias w:val="Title"/>
                              <w:tag w:val=""/>
                              <w:id w:val="1281607793"/>
                              <w:placeholder>
                                <w:docPart w:val="638EBDAAA4FA4E37BB63AE77EA6892C6"/>
                              </w:placeholder>
                              <w:dataBinding w:prefixMappings="xmlns:ns0='http://purl.org/dc/elements/1.1/' xmlns:ns1='http://schemas.openxmlformats.org/package/2006/metadata/core-properties' " w:xpath="/ns1:coreProperties[1]/ns0:title[1]" w:storeItemID="{6C3C8BC8-F283-45AE-878A-BAB7291924A1}"/>
                              <w:text/>
                            </w:sdtPr>
                            <w:sdtEndPr/>
                            <w:sdtContent>
                              <w:r w:rsidR="002835A4">
                                <w:t>Wave Inventions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50961"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1Jqw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" filled="f" stroked="f">
              <v:textbox>
                <w:txbxContent>
                  <w:p w14:paraId="5CB5F618" w14:textId="50552C5A" w:rsidR="00293785" w:rsidRDefault="00AF12E0" w:rsidP="00D106FF">
                    <w:pPr>
                      <w:pStyle w:val="LessonFooter"/>
                    </w:pPr>
                    <w:sdt>
                      <w:sdtPr>
                        <w:alias w:val="Title"/>
                        <w:tag w:val=""/>
                        <w:id w:val="1281607793"/>
                        <w:placeholder>
                          <w:docPart w:val="638EBDAAA4FA4E37BB63AE77EA6892C6"/>
                        </w:placeholder>
                        <w:dataBinding w:prefixMappings="xmlns:ns0='http://purl.org/dc/elements/1.1/' xmlns:ns1='http://schemas.openxmlformats.org/package/2006/metadata/core-properties' " w:xpath="/ns1:coreProperties[1]/ns0:title[1]" w:storeItemID="{6C3C8BC8-F283-45AE-878A-BAB7291924A1}"/>
                        <w:text/>
                      </w:sdtPr>
                      <w:sdtEndPr/>
                      <w:sdtContent>
                        <w:r w:rsidR="002835A4">
                          <w:t>Wave Inventions</w:t>
                        </w:r>
                      </w:sdtContent>
                    </w:sdt>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C722F" w14:textId="77777777" w:rsidR="001A7568" w:rsidRDefault="001A7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04163" w14:textId="77777777" w:rsidR="004E2AD4" w:rsidRDefault="004E2AD4" w:rsidP="00293785">
      <w:pPr>
        <w:spacing w:after="0" w:line="240" w:lineRule="auto"/>
      </w:pPr>
      <w:r>
        <w:separator/>
      </w:r>
    </w:p>
  </w:footnote>
  <w:footnote w:type="continuationSeparator" w:id="0">
    <w:p w14:paraId="0865B73F" w14:textId="77777777" w:rsidR="004E2AD4" w:rsidRDefault="004E2AD4"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88F72" w14:textId="77777777" w:rsidR="001A7568" w:rsidRDefault="001A7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C3639" w14:textId="77777777" w:rsidR="001A7568" w:rsidRDefault="001A75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A0F13" w14:textId="77777777" w:rsidR="001A7568" w:rsidRDefault="001A7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39"/>
    <w:rsid w:val="0004006F"/>
    <w:rsid w:val="00053775"/>
    <w:rsid w:val="0005619A"/>
    <w:rsid w:val="00080AE3"/>
    <w:rsid w:val="000969AF"/>
    <w:rsid w:val="000D7040"/>
    <w:rsid w:val="0011259B"/>
    <w:rsid w:val="00116FDD"/>
    <w:rsid w:val="00125621"/>
    <w:rsid w:val="001A7568"/>
    <w:rsid w:val="001D0BBF"/>
    <w:rsid w:val="001E1F85"/>
    <w:rsid w:val="001F125D"/>
    <w:rsid w:val="002345CC"/>
    <w:rsid w:val="00252657"/>
    <w:rsid w:val="002835A4"/>
    <w:rsid w:val="00293785"/>
    <w:rsid w:val="002C0879"/>
    <w:rsid w:val="002C37B4"/>
    <w:rsid w:val="0036040A"/>
    <w:rsid w:val="003D4013"/>
    <w:rsid w:val="00446C13"/>
    <w:rsid w:val="004E2AD4"/>
    <w:rsid w:val="005078B4"/>
    <w:rsid w:val="0053328A"/>
    <w:rsid w:val="00540FC6"/>
    <w:rsid w:val="005511B6"/>
    <w:rsid w:val="00553C98"/>
    <w:rsid w:val="00645D7F"/>
    <w:rsid w:val="00656940"/>
    <w:rsid w:val="00665274"/>
    <w:rsid w:val="00666C03"/>
    <w:rsid w:val="00686DAB"/>
    <w:rsid w:val="006E1542"/>
    <w:rsid w:val="00721EA4"/>
    <w:rsid w:val="00795CA3"/>
    <w:rsid w:val="007B055F"/>
    <w:rsid w:val="007E6F1D"/>
    <w:rsid w:val="00880013"/>
    <w:rsid w:val="008920A4"/>
    <w:rsid w:val="008F5386"/>
    <w:rsid w:val="00913172"/>
    <w:rsid w:val="009260AE"/>
    <w:rsid w:val="00981E19"/>
    <w:rsid w:val="009B52E4"/>
    <w:rsid w:val="009D6E8D"/>
    <w:rsid w:val="00A101E8"/>
    <w:rsid w:val="00AC349E"/>
    <w:rsid w:val="00AF12E0"/>
    <w:rsid w:val="00B92DBF"/>
    <w:rsid w:val="00BD119F"/>
    <w:rsid w:val="00C73EA1"/>
    <w:rsid w:val="00C8524A"/>
    <w:rsid w:val="00CC4F77"/>
    <w:rsid w:val="00CD3CF6"/>
    <w:rsid w:val="00CE336D"/>
    <w:rsid w:val="00D106FF"/>
    <w:rsid w:val="00D626EB"/>
    <w:rsid w:val="00DC7A6D"/>
    <w:rsid w:val="00DE38F1"/>
    <w:rsid w:val="00EB6846"/>
    <w:rsid w:val="00ED24C8"/>
    <w:rsid w:val="00F00A39"/>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AA7A2"/>
  <w15:docId w15:val="{E76D8796-4D14-4B97-A0F0-85DF4A0A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D106F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h0004\Documents\Custom%20Office%20Templates\JAVITS%20Vertical%20LEARN%20Document%20Attach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EBDAAA4FA4E37BB63AE77EA6892C6"/>
        <w:category>
          <w:name w:val="General"/>
          <w:gallery w:val="placeholder"/>
        </w:category>
        <w:types>
          <w:type w:val="bbPlcHdr"/>
        </w:types>
        <w:behaviors>
          <w:behavior w:val="content"/>
        </w:behaviors>
        <w:guid w:val="{E34916F1-26BB-474F-986D-9A3DA6101168}"/>
      </w:docPartPr>
      <w:docPartBody>
        <w:p w:rsidR="00367194" w:rsidRDefault="00950ED0">
          <w:pPr>
            <w:pStyle w:val="638EBDAAA4FA4E37BB63AE77EA6892C6"/>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rebuchet MS"/>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ED0"/>
    <w:rsid w:val="00367194"/>
    <w:rsid w:val="00950ED0"/>
    <w:rsid w:val="00D97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38EBDAAA4FA4E37BB63AE77EA6892C6">
    <w:name w:val="638EBDAAA4FA4E37BB63AE77EA6892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C6411-4B5F-BB43-ADC8-56052B44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C:\Users\kueh0004\Documents\Custom Office Templates\JAVITS Vertical LEARN Document Attachment.dotx</Template>
  <TotalTime>0</TotalTime>
  <Pages>4</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 Inventions</dc:title>
  <dc:creator>K20 Center</dc:creator>
  <cp:lastModifiedBy>Christine Cox</cp:lastModifiedBy>
  <cp:revision>2</cp:revision>
  <cp:lastPrinted>2016-07-14T14:08:00Z</cp:lastPrinted>
  <dcterms:created xsi:type="dcterms:W3CDTF">2018-12-05T15:23:00Z</dcterms:created>
  <dcterms:modified xsi:type="dcterms:W3CDTF">2018-12-05T15:23:00Z</dcterms:modified>
</cp:coreProperties>
</file>