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736304" w14:textId="73C28C5B" w:rsidR="00446C13" w:rsidRPr="001872E7" w:rsidRDefault="006E3612" w:rsidP="001872E7">
      <w:pPr>
        <w:pStyle w:val="Title"/>
      </w:pPr>
      <w:r>
        <w:t>Shape Pictures</w:t>
      </w:r>
    </w:p>
    <w:tbl>
      <w:tblPr>
        <w:tblStyle w:val="TableGrid"/>
        <w:tblW w:w="13040" w:type="dxa"/>
        <w:tblBorders>
          <w:top w:val="dashed" w:sz="4" w:space="0" w:color="626262" w:themeColor="accent4"/>
          <w:left w:val="dashed" w:sz="4" w:space="0" w:color="626262" w:themeColor="accent4"/>
          <w:bottom w:val="dashed" w:sz="4" w:space="0" w:color="626262" w:themeColor="accent4"/>
          <w:right w:val="dashed" w:sz="4" w:space="0" w:color="626262" w:themeColor="accent4"/>
          <w:insideH w:val="dashed" w:sz="4" w:space="0" w:color="626262" w:themeColor="accent4"/>
          <w:insideV w:val="dashed" w:sz="4" w:space="0" w:color="626262" w:themeColor="accent4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50"/>
        <w:gridCol w:w="6390"/>
      </w:tblGrid>
      <w:tr w:rsidR="005E305B" w14:paraId="58C45931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3FA97FDC" w14:textId="77777777" w:rsidR="009D577E" w:rsidRDefault="009D577E" w:rsidP="00667B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C5669" wp14:editId="255855AA">
                  <wp:extent cx="3442448" cy="1920240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448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76F98" w14:textId="5DD10D12" w:rsidR="009D577E" w:rsidRPr="008A7FCE" w:rsidRDefault="009D577E" w:rsidP="00667B37">
            <w:pPr>
              <w:pStyle w:val="BodyText"/>
              <w:jc w:val="center"/>
              <w:rPr>
                <w:sz w:val="16"/>
                <w:szCs w:val="16"/>
              </w:rPr>
            </w:pPr>
            <w:r w:rsidRPr="008A7FCE">
              <w:rPr>
                <w:sz w:val="16"/>
                <w:szCs w:val="16"/>
              </w:rPr>
              <w:t xml:space="preserve">Reinhold, A. </w:t>
            </w:r>
            <w:r w:rsidR="008A7FCE" w:rsidRPr="008A7FCE">
              <w:rPr>
                <w:sz w:val="16"/>
                <w:szCs w:val="16"/>
              </w:rPr>
              <w:t>(2005). Tray. One of a series of common objects I photographed in the summer of 2005 to illustrate simple Basic English picture wordlist [Image file]. Retrieved from https://commons.wikimedia.org/wiki/File:Tray.agr.jpg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474336BB" w14:textId="40B7EC26" w:rsidR="009D577E" w:rsidRDefault="005E305B" w:rsidP="00667B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B4684" wp14:editId="41018CED">
                  <wp:extent cx="3155363" cy="1920240"/>
                  <wp:effectExtent l="0" t="0" r="698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merican-839775_12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63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755D3" w14:textId="4B7D81D1" w:rsidR="008A7FCE" w:rsidRPr="008A7FCE" w:rsidRDefault="005E305B" w:rsidP="00667B37">
            <w:pPr>
              <w:pStyle w:val="BodyText"/>
              <w:jc w:val="center"/>
            </w:pPr>
            <w:proofErr w:type="spellStart"/>
            <w:r w:rsidRPr="005E305B">
              <w:rPr>
                <w:sz w:val="16"/>
                <w:szCs w:val="16"/>
              </w:rPr>
              <w:t>Pixabay</w:t>
            </w:r>
            <w:proofErr w:type="spellEnd"/>
            <w:r w:rsidRPr="005E305B">
              <w:rPr>
                <w:sz w:val="16"/>
                <w:szCs w:val="16"/>
              </w:rPr>
              <w:t>. (2015, July 12). American flag USA United States</w:t>
            </w:r>
            <w:r w:rsidR="006B1CAF">
              <w:rPr>
                <w:sz w:val="16"/>
                <w:szCs w:val="16"/>
              </w:rPr>
              <w:t xml:space="preserve"> [Image file]</w:t>
            </w:r>
            <w:r w:rsidRPr="005E305B">
              <w:rPr>
                <w:sz w:val="16"/>
                <w:szCs w:val="16"/>
              </w:rPr>
              <w:t>. Retrieved from https://pixabay.com/en/american-flag-usa-united-states-839775/</w:t>
            </w:r>
          </w:p>
        </w:tc>
      </w:tr>
      <w:tr w:rsidR="005E305B" w14:paraId="5B2F94CA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5AC13133" w14:textId="5C541A13" w:rsidR="009D577E" w:rsidRPr="006B1CAF" w:rsidRDefault="005E305B" w:rsidP="00667B37">
            <w:pPr>
              <w:pStyle w:val="BodyText"/>
              <w:jc w:val="center"/>
              <w:rPr>
                <w:sz w:val="16"/>
                <w:szCs w:val="16"/>
              </w:rPr>
            </w:pPr>
            <w:r w:rsidRPr="006B1CAF">
              <w:rPr>
                <w:noProof/>
                <w:sz w:val="16"/>
                <w:szCs w:val="16"/>
              </w:rPr>
              <w:drawing>
                <wp:inline distT="0" distB="0" distL="0" distR="0" wp14:anchorId="21793441" wp14:editId="35B4F808">
                  <wp:extent cx="2682240" cy="2011680"/>
                  <wp:effectExtent l="0" t="0" r="381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56px-Eq_it-na_pizza-margherita_sep2005_sm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92F3D" w14:textId="14DE2C95" w:rsidR="008A7FCE" w:rsidRPr="006B1CAF" w:rsidRDefault="006B1CAF" w:rsidP="00667B37">
            <w:pPr>
              <w:pStyle w:val="BodyText"/>
              <w:jc w:val="center"/>
              <w:rPr>
                <w:sz w:val="16"/>
                <w:szCs w:val="16"/>
              </w:rPr>
            </w:pPr>
            <w:r w:rsidRPr="006B1CAF">
              <w:rPr>
                <w:sz w:val="16"/>
                <w:szCs w:val="16"/>
              </w:rPr>
              <w:t>Capello, V [</w:t>
            </w:r>
            <w:proofErr w:type="spellStart"/>
            <w:r w:rsidRPr="006B1CAF">
              <w:rPr>
                <w:sz w:val="16"/>
                <w:szCs w:val="16"/>
              </w:rPr>
              <w:t>ElfQrin</w:t>
            </w:r>
            <w:proofErr w:type="spellEnd"/>
            <w:r w:rsidRPr="006B1CAF">
              <w:rPr>
                <w:sz w:val="16"/>
                <w:szCs w:val="16"/>
              </w:rPr>
              <w:t>]. (2005, Sept. 6). Picture of an authentic Neapolitan pizza Margherita</w:t>
            </w:r>
            <w:r>
              <w:rPr>
                <w:sz w:val="16"/>
                <w:szCs w:val="16"/>
              </w:rPr>
              <w:t xml:space="preserve"> [Image file]</w:t>
            </w:r>
            <w:r w:rsidRPr="006B1CAF">
              <w:rPr>
                <w:sz w:val="16"/>
                <w:szCs w:val="16"/>
              </w:rPr>
              <w:t>. Retrieved from https://commons.wikimedia.org/wiki/File:Eq_it-na_pizza-margherita_sep2005_sml.jpg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6CDA93F9" w14:textId="77777777" w:rsidR="009D577E" w:rsidRDefault="005E305B" w:rsidP="00667B37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65EA6B9" wp14:editId="2695B0E6">
                  <wp:extent cx="3155581" cy="2011680"/>
                  <wp:effectExtent l="0" t="0" r="698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5092734565_5d395b0f53_z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581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29309" w14:textId="44F16851" w:rsidR="005E305B" w:rsidRDefault="005E305B" w:rsidP="00667B37">
            <w:pPr>
              <w:pStyle w:val="BodyText"/>
              <w:jc w:val="center"/>
            </w:pPr>
            <w:proofErr w:type="spellStart"/>
            <w:r w:rsidRPr="008A7FCE">
              <w:rPr>
                <w:sz w:val="16"/>
                <w:szCs w:val="16"/>
              </w:rPr>
              <w:t>Eytan</w:t>
            </w:r>
            <w:proofErr w:type="spellEnd"/>
            <w:r w:rsidRPr="008A7FCE">
              <w:rPr>
                <w:sz w:val="16"/>
                <w:szCs w:val="16"/>
              </w:rPr>
              <w:t>, T. (2018, Nov. 22). Low carbohydrate pumpkin pie 2.0. Washington, DC USA 08451</w:t>
            </w:r>
            <w:r w:rsidR="006B1CAF">
              <w:rPr>
                <w:sz w:val="16"/>
                <w:szCs w:val="16"/>
              </w:rPr>
              <w:t xml:space="preserve"> [Image file]</w:t>
            </w:r>
            <w:r w:rsidRPr="008A7FCE">
              <w:rPr>
                <w:sz w:val="16"/>
                <w:szCs w:val="16"/>
              </w:rPr>
              <w:t>. Retrieved from https://www.flickr.com/photos/taedc/45092734565</w:t>
            </w:r>
          </w:p>
        </w:tc>
        <w:bookmarkStart w:id="0" w:name="_GoBack"/>
        <w:bookmarkEnd w:id="0"/>
      </w:tr>
      <w:tr w:rsidR="005E305B" w14:paraId="3A471DF1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719BC34E" w14:textId="77777777" w:rsidR="005E305B" w:rsidRDefault="005E305B" w:rsidP="00667B37">
            <w:pPr>
              <w:jc w:val="center"/>
              <w:rPr>
                <w:noProof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070DF79" wp14:editId="653A211C">
                  <wp:extent cx="2625973" cy="219456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19px-Sierpiński_Pyramid_from_Abov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73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CB837" w14:textId="3CD2EE30" w:rsidR="005E305B" w:rsidRPr="005E305B" w:rsidRDefault="005E305B" w:rsidP="00667B37">
            <w:pPr>
              <w:pStyle w:val="BodyText"/>
              <w:jc w:val="center"/>
            </w:pPr>
            <w:proofErr w:type="spellStart"/>
            <w:r w:rsidRPr="005E305B">
              <w:rPr>
                <w:sz w:val="16"/>
                <w:szCs w:val="16"/>
              </w:rPr>
              <w:t>Supuhstar</w:t>
            </w:r>
            <w:proofErr w:type="spellEnd"/>
            <w:r w:rsidRPr="005E305B">
              <w:rPr>
                <w:sz w:val="16"/>
                <w:szCs w:val="16"/>
              </w:rPr>
              <w:t xml:space="preserve">. (2008, July 9). </w:t>
            </w:r>
            <w:proofErr w:type="spellStart"/>
            <w:r w:rsidRPr="005E305B">
              <w:rPr>
                <w:sz w:val="16"/>
                <w:szCs w:val="16"/>
              </w:rPr>
              <w:t>Sierpinski</w:t>
            </w:r>
            <w:proofErr w:type="spellEnd"/>
            <w:r w:rsidRPr="005E305B">
              <w:rPr>
                <w:sz w:val="16"/>
                <w:szCs w:val="16"/>
              </w:rPr>
              <w:t xml:space="preserve"> pyramid from above</w:t>
            </w:r>
            <w:r>
              <w:rPr>
                <w:sz w:val="16"/>
                <w:szCs w:val="16"/>
              </w:rPr>
              <w:t xml:space="preserve"> [Image file]</w:t>
            </w:r>
            <w:r w:rsidRPr="005E305B">
              <w:rPr>
                <w:sz w:val="16"/>
                <w:szCs w:val="16"/>
              </w:rPr>
              <w:t>. Retrieved from http://www.wikizero.biz/index.php?q=aHR0cHM6Ly9lbi53aWtpcGVkaWEub3Jn</w:t>
            </w:r>
            <w:r>
              <w:rPr>
                <w:sz w:val="16"/>
                <w:szCs w:val="16"/>
              </w:rPr>
              <w:br/>
            </w:r>
            <w:r w:rsidRPr="005E305B">
              <w:rPr>
                <w:sz w:val="16"/>
                <w:szCs w:val="16"/>
              </w:rPr>
              <w:t>L3dpa2kvRmlsZTpTaWVycGklQzUlODRza2lfUHlyYW1pZF9mcm9tX0Fib3ZlLlBORw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23360A75" w14:textId="36C94895" w:rsidR="005E305B" w:rsidRDefault="006B1CAF" w:rsidP="00667B37">
            <w:pPr>
              <w:pStyle w:val="BodyText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F240FC" wp14:editId="5C138222">
                  <wp:extent cx="2883550" cy="21945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ield_Sign_DC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0" t="16063" r="25759" b="9262"/>
                          <a:stretch/>
                        </pic:blipFill>
                        <pic:spPr bwMode="auto">
                          <a:xfrm>
                            <a:off x="0" y="0"/>
                            <a:ext cx="288355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53DCB6" w14:textId="484E59A3" w:rsidR="005E305B" w:rsidRDefault="006B1CAF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Chen, M. (2018, April 11). A yield sign in Washing D. C. [Image file]. Retrieved from </w:t>
            </w:r>
            <w:hyperlink r:id="rId14" w:history="1">
              <w:r w:rsidRPr="009705BD">
                <w:rPr>
                  <w:rStyle w:val="Hyperlink"/>
                  <w:noProof/>
                  <w:sz w:val="16"/>
                  <w:szCs w:val="16"/>
                </w:rPr>
                <w:t>https://commons.wikimedia.org/wiki/File:Yield_Sign_DC.jpg</w:t>
              </w:r>
            </w:hyperlink>
          </w:p>
        </w:tc>
      </w:tr>
      <w:tr w:rsidR="006B1CAF" w14:paraId="47924229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307D892F" w14:textId="77777777" w:rsidR="006B1CAF" w:rsidRDefault="006B1CAF" w:rsidP="00667B3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62EFE" wp14:editId="19A894AB">
                  <wp:extent cx="2299062" cy="2011680"/>
                  <wp:effectExtent l="0" t="0" r="635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6px-Rubik's_Cube_cropped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062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5160E" w14:textId="6375ECB3" w:rsidR="006B1CAF" w:rsidRPr="006B1CAF" w:rsidRDefault="009A177B" w:rsidP="00667B37">
            <w:pPr>
              <w:pStyle w:val="BodyText"/>
              <w:jc w:val="center"/>
            </w:pPr>
            <w:proofErr w:type="spellStart"/>
            <w:r w:rsidRPr="009A177B">
              <w:rPr>
                <w:sz w:val="16"/>
                <w:szCs w:val="16"/>
              </w:rPr>
              <w:t>Acdx</w:t>
            </w:r>
            <w:proofErr w:type="spellEnd"/>
            <w:r w:rsidRPr="009A177B">
              <w:rPr>
                <w:sz w:val="16"/>
                <w:szCs w:val="16"/>
              </w:rPr>
              <w:t>. (2009, July 25). Rubik’s cube [Image file]. Retrieved from https://commons.wikimedia.org/wiki/File:Rubik%27s_Cube_cropped.jpg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0EB25073" w14:textId="77777777" w:rsidR="006B1CAF" w:rsidRDefault="009A177B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9F277C" wp14:editId="396156FB">
                  <wp:extent cx="1942309" cy="2011680"/>
                  <wp:effectExtent l="0" t="0" r="127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e-red-dice-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309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C1945" w14:textId="58C0D179" w:rsidR="009A177B" w:rsidRDefault="009A177B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Silver, S. (2015, Nov. 3). One red dice [Image file]. Retrieved from </w:t>
            </w:r>
            <w:hyperlink r:id="rId17" w:history="1">
              <w:r w:rsidRPr="009705BD">
                <w:rPr>
                  <w:rStyle w:val="Hyperlink"/>
                  <w:noProof/>
                  <w:sz w:val="16"/>
                  <w:szCs w:val="16"/>
                </w:rPr>
                <w:t>https://commons.wikimedia.org/wiki/File:One-red-dice-01.jpg</w:t>
              </w:r>
            </w:hyperlink>
          </w:p>
        </w:tc>
      </w:tr>
      <w:tr w:rsidR="009A177B" w14:paraId="32C99A14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3B027A4D" w14:textId="3F22B0BA" w:rsidR="00F574C1" w:rsidRDefault="00F574C1" w:rsidP="00667B3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0E2B6D3" wp14:editId="5650564D">
                  <wp:extent cx="3503328" cy="2011680"/>
                  <wp:effectExtent l="0" t="0" r="190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6px-One_dime_1976_revise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32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76453" w14:textId="3FBC6F31" w:rsidR="009A177B" w:rsidRDefault="00F574C1" w:rsidP="00667B3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Lordnikon (2008, Jan. 15). Both sides of a 1976 dime [Image file]. Retrieved from </w:t>
            </w:r>
            <w:r w:rsidRPr="00F574C1">
              <w:rPr>
                <w:noProof/>
                <w:sz w:val="16"/>
                <w:szCs w:val="16"/>
              </w:rPr>
              <w:t>https://commons.wikimedia.org/wiki/File:One_dime_1976_revised.JPG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40BF8DAC" w14:textId="2A516074" w:rsidR="00F574C1" w:rsidRDefault="00F574C1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EE0521" wp14:editId="133E3694">
                  <wp:extent cx="2926078" cy="1920240"/>
                  <wp:effectExtent l="0" t="0" r="825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6px-Pyramid_of_Khufu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8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0953A" w14:textId="19E23E3E" w:rsidR="009A177B" w:rsidRDefault="00F574C1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Digr. (2014, Oct. 17). Pyramid of Khafre [Image file]. Retrieved from </w:t>
            </w:r>
            <w:r w:rsidRPr="00622760">
              <w:rPr>
                <w:noProof/>
                <w:sz w:val="16"/>
                <w:szCs w:val="16"/>
              </w:rPr>
              <w:t>https://commons.wikimedia.org/wiki/File:Pyramid_of_Khufu.jpg</w:t>
            </w:r>
          </w:p>
        </w:tc>
      </w:tr>
      <w:tr w:rsidR="00F574C1" w14:paraId="7F2842B4" w14:textId="77777777" w:rsidTr="00667B37">
        <w:trPr>
          <w:cantSplit/>
        </w:trPr>
        <w:tc>
          <w:tcPr>
            <w:tcW w:w="6650" w:type="dxa"/>
            <w:tcMar>
              <w:top w:w="173" w:type="dxa"/>
              <w:left w:w="173" w:type="dxa"/>
            </w:tcMar>
          </w:tcPr>
          <w:p w14:paraId="1174A16E" w14:textId="3A405DEB" w:rsidR="00622760" w:rsidRDefault="00622760" w:rsidP="00667B3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5FCE25" wp14:editId="54D39CA5">
                  <wp:extent cx="2011680" cy="2011680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56px-Brick_Bennett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7F35D" w14:textId="6446F6BD" w:rsidR="00F574C1" w:rsidRDefault="00622760" w:rsidP="00667B37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Lowes. (2017, April 16). Bennett is brick [Image file]. Retrieved from </w:t>
            </w:r>
            <w:r w:rsidRPr="00622760">
              <w:rPr>
                <w:noProof/>
                <w:sz w:val="16"/>
                <w:szCs w:val="16"/>
              </w:rPr>
              <w:t>https://commons.wikimedia.org/wiki/File:Brick_Bennett.jpg</w:t>
            </w:r>
          </w:p>
        </w:tc>
        <w:tc>
          <w:tcPr>
            <w:tcW w:w="6390" w:type="dxa"/>
            <w:tcMar>
              <w:top w:w="173" w:type="dxa"/>
              <w:left w:w="173" w:type="dxa"/>
            </w:tcMar>
          </w:tcPr>
          <w:p w14:paraId="548B0A20" w14:textId="0D308ACB" w:rsidR="00622760" w:rsidRDefault="00622760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49445F" wp14:editId="5EAC1749">
                  <wp:extent cx="3083773" cy="2011680"/>
                  <wp:effectExtent l="0" t="0" r="254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6px-Chess_board_opening_staunt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773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01F2A" w14:textId="177A93F6" w:rsidR="00F574C1" w:rsidRDefault="00622760" w:rsidP="00667B37">
            <w:pPr>
              <w:pStyle w:val="BodyText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Staxringold. (2006, July 11). Photo of a Staunton chess set [Image file]. Retrieved from </w:t>
            </w:r>
            <w:r w:rsidRPr="00622760">
              <w:rPr>
                <w:noProof/>
                <w:sz w:val="16"/>
                <w:szCs w:val="16"/>
              </w:rPr>
              <w:t>https://commons.wikimedia.org/wiki/File:Chess_board_opening_staunton.jpg</w:t>
            </w:r>
          </w:p>
        </w:tc>
      </w:tr>
    </w:tbl>
    <w:p w14:paraId="4B6BDF07" w14:textId="77777777" w:rsidR="00895E9E" w:rsidRPr="00895E9E" w:rsidRDefault="00895E9E" w:rsidP="00895E9E">
      <w:pPr>
        <w:pStyle w:val="BodyText"/>
      </w:pPr>
    </w:p>
    <w:sectPr w:rsidR="00895E9E" w:rsidRPr="00895E9E" w:rsidSect="008E4D00">
      <w:headerReference w:type="even" r:id="rId22"/>
      <w:headerReference w:type="default" r:id="rId23"/>
      <w:footerReference w:type="default" r:id="rId24"/>
      <w:headerReference w:type="first" r:id="rId25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F1DD0" w14:textId="77777777" w:rsidR="005342A1" w:rsidRDefault="005342A1" w:rsidP="00293785">
      <w:pPr>
        <w:spacing w:after="0" w:line="240" w:lineRule="auto"/>
      </w:pPr>
      <w:r>
        <w:separator/>
      </w:r>
    </w:p>
  </w:endnote>
  <w:endnote w:type="continuationSeparator" w:id="0">
    <w:p w14:paraId="4ACBCD9C" w14:textId="77777777" w:rsidR="005342A1" w:rsidRDefault="005342A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E7CA" w14:textId="77777777" w:rsidR="00293785" w:rsidRDefault="004C4731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A836384" wp14:editId="5D8DA142">
          <wp:simplePos x="0" y="0"/>
          <wp:positionH relativeFrom="column">
            <wp:posOffset>3299460</wp:posOffset>
          </wp:positionH>
          <wp:positionV relativeFrom="paragraph">
            <wp:posOffset>-208280</wp:posOffset>
          </wp:positionV>
          <wp:extent cx="5299075" cy="353060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9075" cy="35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D7046CE" wp14:editId="775920E7">
              <wp:simplePos x="0" y="0"/>
              <wp:positionH relativeFrom="column">
                <wp:posOffset>3417512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50367B" w14:textId="190C252D" w:rsidR="00293785" w:rsidRDefault="005342A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8346D2281EA9435994B8838EAB3D164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D7039">
                                <w:t>What Shape is it Anyway?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046C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69.1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" filled="f" stroked="f">
              <v:textbox>
                <w:txbxContent>
                  <w:p w14:paraId="3150367B" w14:textId="190C252D" w:rsidR="00293785" w:rsidRDefault="001D703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8346D2281EA9435994B8838EAB3D164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What Shape is it Anyway?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BAECC" w14:textId="77777777" w:rsidR="005342A1" w:rsidRDefault="005342A1" w:rsidP="00293785">
      <w:pPr>
        <w:spacing w:after="0" w:line="240" w:lineRule="auto"/>
      </w:pPr>
      <w:r>
        <w:separator/>
      </w:r>
    </w:p>
  </w:footnote>
  <w:footnote w:type="continuationSeparator" w:id="0">
    <w:p w14:paraId="74F9BA0A" w14:textId="77777777" w:rsidR="005342A1" w:rsidRDefault="005342A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51E5" w14:textId="77777777" w:rsidR="007936E7" w:rsidRDefault="007936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4387E" w14:textId="77777777" w:rsidR="007936E7" w:rsidRDefault="007936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3C895" w14:textId="77777777" w:rsidR="007936E7" w:rsidRDefault="007936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612"/>
    <w:rsid w:val="0004006F"/>
    <w:rsid w:val="00053775"/>
    <w:rsid w:val="0005619A"/>
    <w:rsid w:val="000716BE"/>
    <w:rsid w:val="000D22D3"/>
    <w:rsid w:val="0011259B"/>
    <w:rsid w:val="00116FDD"/>
    <w:rsid w:val="00125621"/>
    <w:rsid w:val="001872E7"/>
    <w:rsid w:val="001C12AA"/>
    <w:rsid w:val="001D0BBF"/>
    <w:rsid w:val="001D7039"/>
    <w:rsid w:val="001E1F85"/>
    <w:rsid w:val="001E236D"/>
    <w:rsid w:val="001F125D"/>
    <w:rsid w:val="002345CC"/>
    <w:rsid w:val="00293785"/>
    <w:rsid w:val="002C0879"/>
    <w:rsid w:val="002C37B4"/>
    <w:rsid w:val="00346D65"/>
    <w:rsid w:val="0036040A"/>
    <w:rsid w:val="00446C13"/>
    <w:rsid w:val="004C4731"/>
    <w:rsid w:val="005078B4"/>
    <w:rsid w:val="0053328A"/>
    <w:rsid w:val="005342A1"/>
    <w:rsid w:val="00540FC6"/>
    <w:rsid w:val="005C54C0"/>
    <w:rsid w:val="005E305B"/>
    <w:rsid w:val="00622760"/>
    <w:rsid w:val="00645D7F"/>
    <w:rsid w:val="00656940"/>
    <w:rsid w:val="00666C03"/>
    <w:rsid w:val="00667B37"/>
    <w:rsid w:val="00686DAB"/>
    <w:rsid w:val="00696D80"/>
    <w:rsid w:val="006B1CAF"/>
    <w:rsid w:val="006E1542"/>
    <w:rsid w:val="006E3612"/>
    <w:rsid w:val="00713945"/>
    <w:rsid w:val="00721EA4"/>
    <w:rsid w:val="007936E7"/>
    <w:rsid w:val="007B055F"/>
    <w:rsid w:val="00880013"/>
    <w:rsid w:val="00895E9E"/>
    <w:rsid w:val="008A7FCE"/>
    <w:rsid w:val="008E4D00"/>
    <w:rsid w:val="008F5386"/>
    <w:rsid w:val="00913172"/>
    <w:rsid w:val="00981E19"/>
    <w:rsid w:val="009A177B"/>
    <w:rsid w:val="009B52E4"/>
    <w:rsid w:val="009D577E"/>
    <w:rsid w:val="009D6E8D"/>
    <w:rsid w:val="00A101E8"/>
    <w:rsid w:val="00AC349E"/>
    <w:rsid w:val="00B92DBF"/>
    <w:rsid w:val="00BD119F"/>
    <w:rsid w:val="00C73EA1"/>
    <w:rsid w:val="00CC4F77"/>
    <w:rsid w:val="00CD3CF6"/>
    <w:rsid w:val="00CE317F"/>
    <w:rsid w:val="00CE336D"/>
    <w:rsid w:val="00D106FF"/>
    <w:rsid w:val="00D626EB"/>
    <w:rsid w:val="00DF6802"/>
    <w:rsid w:val="00ED24C8"/>
    <w:rsid w:val="00F377E2"/>
    <w:rsid w:val="00F50748"/>
    <w:rsid w:val="00F574C1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BFF92"/>
  <w15:docId w15:val="{1CE92278-39D9-4DFA-8133-218E38C6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commons.wikimedia.org/wiki/File:One-red-dice-01.jpg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Yield_Sign_DC.jpg" TargetMode="External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eh0004\Documents\Custom%20Office%20Templates\JAVITS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46D2281EA9435994B8838EAB3D1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6A15-7DF4-4180-8F07-003052FB30F3}"/>
      </w:docPartPr>
      <w:docPartBody>
        <w:p w:rsidR="007F3DC2" w:rsidRDefault="006971B7">
          <w:pPr>
            <w:pStyle w:val="8346D2281EA9435994B8838EAB3D164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DC2"/>
    <w:rsid w:val="006971B7"/>
    <w:rsid w:val="007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346D2281EA9435994B8838EAB3D1640">
    <w:name w:val="8346D2281EA9435994B8838EAB3D16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D0740-2B59-424C-BA72-115A6738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Horizontal LEARN Attachment with Instructions</Template>
  <TotalTime>1</TotalTime>
  <Pages>3</Pages>
  <Words>209</Words>
  <Characters>1931</Characters>
  <Application>Microsoft Office Word</Application>
  <DocSecurity>0</DocSecurity>
  <Lines>43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Shape is it Anyway?</vt:lpstr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Shape is it Anyway?</dc:title>
  <dc:creator>K20 Center</dc:creator>
  <cp:lastModifiedBy>Kuehn, Elizabeth C.</cp:lastModifiedBy>
  <cp:revision>2</cp:revision>
  <cp:lastPrinted>2016-07-14T14:08:00Z</cp:lastPrinted>
  <dcterms:created xsi:type="dcterms:W3CDTF">2019-01-25T19:32:00Z</dcterms:created>
  <dcterms:modified xsi:type="dcterms:W3CDTF">2019-01-25T19:32:00Z</dcterms:modified>
</cp:coreProperties>
</file>