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BAC5133" w14:textId="77777777" w:rsidR="00400C22" w:rsidRDefault="00400C22" w:rsidP="008462DE">
      <w:pPr>
        <w:pStyle w:val="Title"/>
        <w:tabs>
          <w:tab w:val="left" w:pos="1530"/>
        </w:tabs>
      </w:pPr>
      <w:r>
        <w:t>fire department Station</w:t>
      </w:r>
    </w:p>
    <w:tbl>
      <w:tblPr>
        <w:tblStyle w:val="TableGrid"/>
        <w:tblW w:w="900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340"/>
      </w:tblGrid>
      <w:tr w:rsidR="00400C22" w:rsidRPr="00047B9C" w14:paraId="65A88222" w14:textId="77777777" w:rsidTr="00422E5F">
        <w:trPr>
          <w:trHeight w:val="1098"/>
        </w:trPr>
        <w:tc>
          <w:tcPr>
            <w:tcW w:w="8820" w:type="dxa"/>
          </w:tcPr>
          <w:p w14:paraId="6CB3DAA8" w14:textId="77777777" w:rsidR="00400C22" w:rsidRDefault="00400C22" w:rsidP="008462DE">
            <w:pPr>
              <w:pStyle w:val="Citation"/>
              <w:tabs>
                <w:tab w:val="left" w:pos="153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819D3B1" wp14:editId="5E344A9F">
                  <wp:extent cx="4355179" cy="3103064"/>
                  <wp:effectExtent l="0" t="0" r="127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Fire 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551" cy="3137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D843A9" w14:textId="5F0E0CA0" w:rsidR="00400C22" w:rsidRPr="0025621F" w:rsidRDefault="00400C22" w:rsidP="008462DE">
            <w:pPr>
              <w:pStyle w:val="CaptionCutline"/>
              <w:tabs>
                <w:tab w:val="left" w:pos="1530"/>
              </w:tabs>
              <w:ind w:left="1499" w:right="954" w:hanging="360"/>
            </w:pPr>
            <w:proofErr w:type="gramStart"/>
            <w:r w:rsidRPr="0025621F">
              <w:t>File:Fire</w:t>
            </w:r>
            <w:proofErr w:type="gramEnd"/>
            <w:r w:rsidRPr="0025621F">
              <w:t xml:space="preserve"> inside an abandoned convent in </w:t>
            </w:r>
            <w:proofErr w:type="spellStart"/>
            <w:r w:rsidRPr="0025621F">
              <w:t>Massueville</w:t>
            </w:r>
            <w:proofErr w:type="spellEnd"/>
            <w:r w:rsidRPr="0025621F">
              <w:t>, Quebec, Canada.jpg</w:t>
            </w:r>
            <w:r>
              <w:t>.</w:t>
            </w:r>
            <w:r w:rsidRPr="0025621F">
              <w:t xml:space="preserve"> </w:t>
            </w:r>
            <w:r w:rsidRPr="0025621F">
              <w:rPr>
                <w:i w:val="0"/>
              </w:rPr>
              <w:t xml:space="preserve">(n.d.). </w:t>
            </w:r>
            <w:r w:rsidR="002C5620">
              <w:rPr>
                <w:i w:val="0"/>
              </w:rPr>
              <w:t>[Digital image]</w:t>
            </w:r>
            <w:r w:rsidRPr="0025621F">
              <w:rPr>
                <w:i w:val="0"/>
              </w:rPr>
              <w:t xml:space="preserve">. </w:t>
            </w:r>
            <w:r>
              <w:rPr>
                <w:i w:val="0"/>
              </w:rPr>
              <w:t xml:space="preserve">Retrieved </w:t>
            </w:r>
            <w:r w:rsidRPr="0025621F">
              <w:rPr>
                <w:i w:val="0"/>
              </w:rPr>
              <w:t>from</w:t>
            </w:r>
            <w:r w:rsidR="001B3602">
              <w:rPr>
                <w:i w:val="0"/>
              </w:rPr>
              <w:t xml:space="preserve"> </w:t>
            </w:r>
            <w:r w:rsidRPr="0025621F">
              <w:rPr>
                <w:i w:val="0"/>
              </w:rPr>
              <w:t>https://commons.wikimedia.org/wiki/File:Fire_inside_</w:t>
            </w:r>
            <w:r w:rsidR="00AA6673">
              <w:rPr>
                <w:i w:val="0"/>
              </w:rPr>
              <w:br/>
            </w:r>
            <w:r w:rsidRPr="0025621F">
              <w:rPr>
                <w:i w:val="0"/>
              </w:rPr>
              <w:t>an_abandoned_convent_in_</w:t>
            </w:r>
            <w:proofErr w:type="gramStart"/>
            <w:r w:rsidRPr="0025621F">
              <w:rPr>
                <w:i w:val="0"/>
              </w:rPr>
              <w:t>Massueville,_</w:t>
            </w:r>
            <w:proofErr w:type="gramEnd"/>
            <w:r w:rsidRPr="0025621F">
              <w:rPr>
                <w:i w:val="0"/>
              </w:rPr>
              <w:t>Quebec,_Canada.jpg</w:t>
            </w:r>
          </w:p>
        </w:tc>
      </w:tr>
      <w:tr w:rsidR="00400C22" w:rsidRPr="00047B9C" w14:paraId="6AE1EB18" w14:textId="77777777" w:rsidTr="00422E5F">
        <w:trPr>
          <w:trHeight w:val="1098"/>
        </w:trPr>
        <w:tc>
          <w:tcPr>
            <w:tcW w:w="8820" w:type="dxa"/>
          </w:tcPr>
          <w:p w14:paraId="0C954718" w14:textId="77777777" w:rsidR="00400C22" w:rsidRDefault="00400C22" w:rsidP="008462DE">
            <w:pPr>
              <w:pStyle w:val="Citation"/>
              <w:tabs>
                <w:tab w:val="left" w:pos="1530"/>
              </w:tabs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36CB2E7F" wp14:editId="0AA25E3E">
                  <wp:extent cx="4407102" cy="2919704"/>
                  <wp:effectExtent l="0" t="0" r="0" b="190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Fire 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5239" cy="295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D5170B" w14:textId="651DF903" w:rsidR="00400C22" w:rsidRPr="006E24E6" w:rsidRDefault="00400C22" w:rsidP="008462DE">
            <w:pPr>
              <w:pStyle w:val="CaptionCutline"/>
              <w:tabs>
                <w:tab w:val="left" w:pos="1530"/>
              </w:tabs>
              <w:ind w:left="1499" w:right="954" w:hanging="360"/>
              <w:rPr>
                <w:lang w:val="en"/>
              </w:rPr>
            </w:pPr>
            <w:proofErr w:type="gramStart"/>
            <w:r>
              <w:rPr>
                <w:lang w:val="en"/>
              </w:rPr>
              <w:t>File:Firefighters</w:t>
            </w:r>
            <w:proofErr w:type="gramEnd"/>
            <w:r>
              <w:rPr>
                <w:lang w:val="en"/>
              </w:rPr>
              <w:t xml:space="preserve"> train to save lives 140804-A-DU810-0010.jpg</w:t>
            </w:r>
            <w:r w:rsidRPr="00165C74">
              <w:rPr>
                <w:i w:val="0"/>
              </w:rPr>
              <w:t xml:space="preserve">. (n.d.). </w:t>
            </w:r>
            <w:r w:rsidR="002C5620">
              <w:rPr>
                <w:i w:val="0"/>
              </w:rPr>
              <w:t>[Digital image]</w:t>
            </w:r>
            <w:r w:rsidRPr="00165C74">
              <w:rPr>
                <w:i w:val="0"/>
              </w:rPr>
              <w:t>. Retrieved from https://commons.wikimedia.org/wiki/File:Firefighters_train_to_save_lives_140804-A-DU810-0010.jpg</w:t>
            </w:r>
          </w:p>
        </w:tc>
      </w:tr>
      <w:tr w:rsidR="00400C22" w:rsidRPr="00047B9C" w14:paraId="11A28DBB" w14:textId="77777777" w:rsidTr="00422E5F">
        <w:trPr>
          <w:trHeight w:val="1098"/>
        </w:trPr>
        <w:tc>
          <w:tcPr>
            <w:tcW w:w="8820" w:type="dxa"/>
          </w:tcPr>
          <w:p w14:paraId="7804D959" w14:textId="77777777" w:rsidR="00400C22" w:rsidRDefault="00400C22" w:rsidP="008462DE">
            <w:pPr>
              <w:pStyle w:val="Citation"/>
              <w:tabs>
                <w:tab w:val="left" w:pos="1530"/>
              </w:tabs>
              <w:ind w:left="2033" w:hanging="2033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A901926" wp14:editId="5521896A">
                  <wp:extent cx="4682663" cy="3117273"/>
                  <wp:effectExtent l="0" t="0" r="381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Fire 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9899" cy="3142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131F3E" w14:textId="35D86B8E" w:rsidR="00400C22" w:rsidRPr="006F2426" w:rsidRDefault="00400C22" w:rsidP="008462DE">
            <w:pPr>
              <w:pStyle w:val="CaptionCutline"/>
              <w:tabs>
                <w:tab w:val="left" w:pos="1530"/>
              </w:tabs>
              <w:ind w:left="1319" w:hanging="450"/>
              <w:rPr>
                <w:i w:val="0"/>
                <w:lang w:val="en"/>
              </w:rPr>
            </w:pPr>
            <w:proofErr w:type="gramStart"/>
            <w:r>
              <w:rPr>
                <w:lang w:val="en"/>
              </w:rPr>
              <w:t>File:Car</w:t>
            </w:r>
            <w:proofErr w:type="gramEnd"/>
            <w:r>
              <w:rPr>
                <w:lang w:val="en"/>
              </w:rPr>
              <w:t xml:space="preserve"> crash in Downtown Saragossa.jpg. </w:t>
            </w:r>
            <w:r w:rsidRPr="00C760B3">
              <w:rPr>
                <w:i w:val="0"/>
              </w:rPr>
              <w:t xml:space="preserve">(n.d.). </w:t>
            </w:r>
            <w:r w:rsidR="002C5620">
              <w:rPr>
                <w:i w:val="0"/>
              </w:rPr>
              <w:t>[Digital image]</w:t>
            </w:r>
            <w:r w:rsidRPr="00C760B3">
              <w:rPr>
                <w:i w:val="0"/>
              </w:rPr>
              <w:t xml:space="preserve">. </w:t>
            </w:r>
            <w:r>
              <w:rPr>
                <w:i w:val="0"/>
              </w:rPr>
              <w:t>Retrieved from</w:t>
            </w:r>
            <w:r w:rsidR="001B3602">
              <w:rPr>
                <w:i w:val="0"/>
              </w:rPr>
              <w:t xml:space="preserve"> </w:t>
            </w:r>
            <w:r w:rsidRPr="00C760B3">
              <w:rPr>
                <w:i w:val="0"/>
              </w:rPr>
              <w:t>https://commons.wikimedia.org/wiki/File:Car_crash_in_Downtown_Saragossa.jpg</w:t>
            </w:r>
          </w:p>
        </w:tc>
      </w:tr>
      <w:tr w:rsidR="00400C22" w:rsidRPr="00047B9C" w14:paraId="23A7BA20" w14:textId="77777777" w:rsidTr="00422E5F">
        <w:trPr>
          <w:trHeight w:val="4964"/>
        </w:trPr>
        <w:tc>
          <w:tcPr>
            <w:tcW w:w="8820" w:type="dxa"/>
          </w:tcPr>
          <w:p w14:paraId="2423EA52" w14:textId="77777777" w:rsidR="00400C22" w:rsidRDefault="00400C22" w:rsidP="008462DE">
            <w:pPr>
              <w:pStyle w:val="Citation"/>
              <w:tabs>
                <w:tab w:val="left" w:pos="153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2A193B5" wp14:editId="0BAC4553">
                  <wp:extent cx="4686259" cy="3347471"/>
                  <wp:effectExtent l="0" t="0" r="635" b="571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Fire 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1682" cy="337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E105C9" w14:textId="68A7DA89" w:rsidR="00400C22" w:rsidRPr="00C451D6" w:rsidRDefault="00400C22" w:rsidP="008462DE">
            <w:pPr>
              <w:pStyle w:val="CaptionCutline"/>
              <w:tabs>
                <w:tab w:val="left" w:pos="1530"/>
              </w:tabs>
              <w:ind w:left="1319" w:right="954" w:hanging="450"/>
              <w:rPr>
                <w:i w:val="0"/>
                <w:lang w:val="en"/>
              </w:rPr>
            </w:pPr>
            <w:r>
              <w:rPr>
                <w:lang w:val="en"/>
              </w:rPr>
              <w:t xml:space="preserve">File:US Navy 070119-N-4049C-024 Firefighter Paramedics William Strickland and Steven Ames assist a simulated burn victim during a mass casualty drill at Naval Branch Health Clinic Mayport.jpg. </w:t>
            </w:r>
            <w:r w:rsidRPr="006F2426">
              <w:rPr>
                <w:i w:val="0"/>
              </w:rPr>
              <w:t xml:space="preserve">(n.d.). </w:t>
            </w:r>
            <w:r w:rsidR="002C5620">
              <w:rPr>
                <w:i w:val="0"/>
              </w:rPr>
              <w:t>[Digital image]</w:t>
            </w:r>
            <w:r w:rsidRPr="006F2426">
              <w:rPr>
                <w:i w:val="0"/>
              </w:rPr>
              <w:t>. Retrieved from</w:t>
            </w:r>
            <w:r w:rsidR="001B3602">
              <w:rPr>
                <w:i w:val="0"/>
              </w:rPr>
              <w:t xml:space="preserve"> </w:t>
            </w:r>
            <w:r w:rsidRPr="006F2426">
              <w:rPr>
                <w:i w:val="0"/>
              </w:rPr>
              <w:t>https://commons.wikimedia.org/wiki/File:US_Navy_070119-N-4049C-024_Firefighter_Paramedics_William_Strickland_and_Steven_Ames_assist_a_simulated_burn_victim_during_a_mass_casualty_drill_at_Nava</w:t>
            </w:r>
            <w:r>
              <w:rPr>
                <w:i w:val="0"/>
              </w:rPr>
              <w:t>l_Branch_Health_Clinic_Mayport.j</w:t>
            </w:r>
            <w:r w:rsidRPr="006F2426">
              <w:rPr>
                <w:i w:val="0"/>
              </w:rPr>
              <w:t>pg</w:t>
            </w:r>
          </w:p>
        </w:tc>
      </w:tr>
      <w:tr w:rsidR="00400C22" w:rsidRPr="00047B9C" w14:paraId="19E24265" w14:textId="77777777" w:rsidTr="00422E5F">
        <w:trPr>
          <w:trHeight w:val="4964"/>
        </w:trPr>
        <w:tc>
          <w:tcPr>
            <w:tcW w:w="8820" w:type="dxa"/>
          </w:tcPr>
          <w:p w14:paraId="749C29C0" w14:textId="77777777" w:rsidR="00400C22" w:rsidRDefault="00400C22" w:rsidP="008462DE">
            <w:pPr>
              <w:pStyle w:val="Citation"/>
              <w:tabs>
                <w:tab w:val="left" w:pos="1530"/>
              </w:tabs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EC27F7" wp14:editId="00C62304">
                  <wp:extent cx="4621792" cy="3297843"/>
                  <wp:effectExtent l="0" t="0" r="1270" b="444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Fire 5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010" cy="3338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FA9992" w14:textId="2E1DB785" w:rsidR="00400C22" w:rsidRPr="004F754C" w:rsidRDefault="00400C22" w:rsidP="008462DE">
            <w:pPr>
              <w:pStyle w:val="CaptionCutline"/>
              <w:tabs>
                <w:tab w:val="left" w:pos="1530"/>
              </w:tabs>
              <w:ind w:left="1499" w:right="1134" w:hanging="540"/>
              <w:rPr>
                <w:lang w:val="en"/>
              </w:rPr>
            </w:pPr>
            <w:r>
              <w:rPr>
                <w:lang w:val="en"/>
              </w:rPr>
              <w:t xml:space="preserve">File:US Navy drops water from a helicopter-borne firefighting bucket.jpg. </w:t>
            </w:r>
            <w:r w:rsidRPr="004F754C">
              <w:rPr>
                <w:i w:val="0"/>
              </w:rPr>
              <w:t xml:space="preserve">(n.d.). </w:t>
            </w:r>
            <w:r w:rsidR="002C5620">
              <w:rPr>
                <w:i w:val="0"/>
              </w:rPr>
              <w:t>[Digital image]</w:t>
            </w:r>
            <w:r>
              <w:rPr>
                <w:i w:val="0"/>
              </w:rPr>
              <w:t xml:space="preserve">. Retrieved from </w:t>
            </w:r>
            <w:r w:rsidRPr="004F754C">
              <w:rPr>
                <w:i w:val="0"/>
              </w:rPr>
              <w:t>https://commons.wikimedia.org/wiki/File:US_Navy_drops_water_from_</w:t>
            </w:r>
            <w:r w:rsidR="00AA6673">
              <w:rPr>
                <w:i w:val="0"/>
              </w:rPr>
              <w:br/>
            </w:r>
            <w:r w:rsidRPr="004F754C">
              <w:rPr>
                <w:i w:val="0"/>
              </w:rPr>
              <w:t>a_helicopter-borne_firefighting_bucket.jpg</w:t>
            </w:r>
          </w:p>
        </w:tc>
      </w:tr>
    </w:tbl>
    <w:p w14:paraId="0C40CEF6" w14:textId="74248987" w:rsidR="00400C22" w:rsidRPr="00F7731B" w:rsidRDefault="00400C22" w:rsidP="008462DE">
      <w:pPr>
        <w:pStyle w:val="BodyText"/>
        <w:tabs>
          <w:tab w:val="left" w:pos="1530"/>
        </w:tabs>
      </w:pPr>
      <w:bookmarkStart w:id="0" w:name="_GoBack"/>
      <w:bookmarkEnd w:id="0"/>
    </w:p>
    <w:sectPr w:rsidR="00400C22" w:rsidRPr="00F7731B" w:rsidSect="00E4154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89552B" w14:textId="77777777" w:rsidR="00E948FB" w:rsidRDefault="00E948FB" w:rsidP="00293785">
      <w:pPr>
        <w:spacing w:after="0" w:line="240" w:lineRule="auto"/>
      </w:pPr>
      <w:r>
        <w:separator/>
      </w:r>
    </w:p>
  </w:endnote>
  <w:endnote w:type="continuationSeparator" w:id="0">
    <w:p w14:paraId="35A72145" w14:textId="77777777" w:rsidR="00E948FB" w:rsidRDefault="00E948FB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8C915" w14:textId="77777777" w:rsidR="001A7568" w:rsidRDefault="001A75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0F37A1" w14:textId="77777777" w:rsidR="00293785" w:rsidRDefault="00080AE3">
    <w:pPr>
      <w:pStyle w:val="Footer"/>
    </w:pP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41D17FCD" wp14:editId="1D20AA86">
          <wp:simplePos x="0" y="0"/>
          <wp:positionH relativeFrom="column">
            <wp:posOffset>1032164</wp:posOffset>
          </wp:positionH>
          <wp:positionV relativeFrom="paragraph">
            <wp:posOffset>-208800</wp:posOffset>
          </wp:positionV>
          <wp:extent cx="5195460" cy="34636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6316" cy="3524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349E"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93AA25C" wp14:editId="2973686F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A4ED8B" w14:textId="3C081120" w:rsidR="00293785" w:rsidRDefault="00E948FB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89776B743E70B14787B091D9DB01B136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4C0E3E">
                                <w:t>Taxes Are Important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3AA25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" filled="f" stroked="f">
              <v:textbox>
                <w:txbxContent>
                  <w:p w14:paraId="2CA4ED8B" w14:textId="3C081120" w:rsidR="00293785" w:rsidRDefault="00825DA2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89776B743E70B14787B091D9DB01B136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4C0E3E">
                          <w:t>Taxes Are Important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2B9C5" w14:textId="77777777" w:rsidR="001A7568" w:rsidRDefault="001A75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678F1D" w14:textId="77777777" w:rsidR="00E948FB" w:rsidRDefault="00E948FB" w:rsidP="00293785">
      <w:pPr>
        <w:spacing w:after="0" w:line="240" w:lineRule="auto"/>
      </w:pPr>
      <w:r>
        <w:separator/>
      </w:r>
    </w:p>
  </w:footnote>
  <w:footnote w:type="continuationSeparator" w:id="0">
    <w:p w14:paraId="4A27F968" w14:textId="77777777" w:rsidR="00E948FB" w:rsidRDefault="00E948FB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DA1002" w14:textId="77777777" w:rsidR="001A7568" w:rsidRDefault="001A75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F2F198" w14:textId="77777777" w:rsidR="001A7568" w:rsidRDefault="001A756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726D42" w14:textId="77777777" w:rsidR="001A7568" w:rsidRDefault="001A756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9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AE3"/>
    <w:rsid w:val="000247DE"/>
    <w:rsid w:val="0004006F"/>
    <w:rsid w:val="00053775"/>
    <w:rsid w:val="0005619A"/>
    <w:rsid w:val="00075C91"/>
    <w:rsid w:val="00080AE3"/>
    <w:rsid w:val="0011259B"/>
    <w:rsid w:val="00116FDD"/>
    <w:rsid w:val="00125621"/>
    <w:rsid w:val="001430A4"/>
    <w:rsid w:val="0014480C"/>
    <w:rsid w:val="001506F6"/>
    <w:rsid w:val="001A7568"/>
    <w:rsid w:val="001B3602"/>
    <w:rsid w:val="001D0BBF"/>
    <w:rsid w:val="001E1F85"/>
    <w:rsid w:val="001F125D"/>
    <w:rsid w:val="0020004F"/>
    <w:rsid w:val="002345CC"/>
    <w:rsid w:val="00252657"/>
    <w:rsid w:val="00293785"/>
    <w:rsid w:val="002C0879"/>
    <w:rsid w:val="002C37B4"/>
    <w:rsid w:val="002C5620"/>
    <w:rsid w:val="0036040A"/>
    <w:rsid w:val="00381D76"/>
    <w:rsid w:val="00400C22"/>
    <w:rsid w:val="00422E5F"/>
    <w:rsid w:val="00446C13"/>
    <w:rsid w:val="00454B32"/>
    <w:rsid w:val="00476FF2"/>
    <w:rsid w:val="004C0E3E"/>
    <w:rsid w:val="005078B4"/>
    <w:rsid w:val="0053328A"/>
    <w:rsid w:val="00540FC6"/>
    <w:rsid w:val="005511B6"/>
    <w:rsid w:val="00553C98"/>
    <w:rsid w:val="006121B2"/>
    <w:rsid w:val="00645D7F"/>
    <w:rsid w:val="00656940"/>
    <w:rsid w:val="00665274"/>
    <w:rsid w:val="00666C03"/>
    <w:rsid w:val="00686DAB"/>
    <w:rsid w:val="0069314F"/>
    <w:rsid w:val="006E1542"/>
    <w:rsid w:val="00713FDC"/>
    <w:rsid w:val="00721EA4"/>
    <w:rsid w:val="007B055F"/>
    <w:rsid w:val="007B4E74"/>
    <w:rsid w:val="007E6F1D"/>
    <w:rsid w:val="00825DA2"/>
    <w:rsid w:val="00844290"/>
    <w:rsid w:val="008462DE"/>
    <w:rsid w:val="00880013"/>
    <w:rsid w:val="008920A4"/>
    <w:rsid w:val="008A62AE"/>
    <w:rsid w:val="008A756B"/>
    <w:rsid w:val="008F5386"/>
    <w:rsid w:val="00913172"/>
    <w:rsid w:val="009260AE"/>
    <w:rsid w:val="00962727"/>
    <w:rsid w:val="00981E19"/>
    <w:rsid w:val="00984CF6"/>
    <w:rsid w:val="009B52E4"/>
    <w:rsid w:val="009D6E8D"/>
    <w:rsid w:val="00A101E8"/>
    <w:rsid w:val="00AA6673"/>
    <w:rsid w:val="00AC349E"/>
    <w:rsid w:val="00B14576"/>
    <w:rsid w:val="00B15090"/>
    <w:rsid w:val="00B92DBF"/>
    <w:rsid w:val="00BA596E"/>
    <w:rsid w:val="00BC27BC"/>
    <w:rsid w:val="00BD119F"/>
    <w:rsid w:val="00BD3678"/>
    <w:rsid w:val="00BE47BD"/>
    <w:rsid w:val="00C122CA"/>
    <w:rsid w:val="00C42237"/>
    <w:rsid w:val="00C5555D"/>
    <w:rsid w:val="00C73EA1"/>
    <w:rsid w:val="00C8524A"/>
    <w:rsid w:val="00CC4F77"/>
    <w:rsid w:val="00CD3CF6"/>
    <w:rsid w:val="00CE336D"/>
    <w:rsid w:val="00D070CE"/>
    <w:rsid w:val="00D106FF"/>
    <w:rsid w:val="00D626EB"/>
    <w:rsid w:val="00DC7A6D"/>
    <w:rsid w:val="00DD06BD"/>
    <w:rsid w:val="00E41544"/>
    <w:rsid w:val="00E948FB"/>
    <w:rsid w:val="00EA2983"/>
    <w:rsid w:val="00EA2CCC"/>
    <w:rsid w:val="00EC60C2"/>
    <w:rsid w:val="00ED24C8"/>
    <w:rsid w:val="00F377E2"/>
    <w:rsid w:val="00F41943"/>
    <w:rsid w:val="00F50748"/>
    <w:rsid w:val="00F50A58"/>
    <w:rsid w:val="00F72D02"/>
    <w:rsid w:val="00F77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8B5848"/>
  <w15:docId w15:val="{A56DDB19-093D-4F4A-848C-D673C24B5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41943"/>
    <w:pPr>
      <w:keepNext/>
      <w:keepLines/>
      <w:spacing w:before="200"/>
      <w:jc w:val="center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41943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5090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090"/>
    <w:rPr>
      <w:rFonts w:ascii="Times New Roman" w:hAnsi="Times New Roman" w:cs="Times New Roman"/>
      <w:sz w:val="18"/>
      <w:szCs w:val="18"/>
    </w:rPr>
  </w:style>
  <w:style w:type="character" w:customStyle="1" w:styleId="afdetailstitle">
    <w:name w:val="afdetailstitle"/>
    <w:basedOn w:val="DefaultParagraphFont"/>
    <w:rsid w:val="00400C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GoogleDrive/My%20Drive/K20%20Comm%20Shared%20Resources/Products/K20-LEARN/JAVITS%20Templates/JAVITS%20Vertical%20LEARN%20Document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9776B743E70B14787B091D9DB01B1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60D532-98E9-574A-B5EF-C2780BDE1043}"/>
      </w:docPartPr>
      <w:docPartBody>
        <w:p w:rsidR="00C73335" w:rsidRDefault="009D4F62" w:rsidP="009D4F62">
          <w:pPr>
            <w:pStyle w:val="89776B743E70B14787B091D9DB01B136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F1F"/>
    <w:rsid w:val="009B4CC6"/>
    <w:rsid w:val="009D4F62"/>
    <w:rsid w:val="00C73335"/>
    <w:rsid w:val="00DD2F1F"/>
    <w:rsid w:val="00DD3AF2"/>
    <w:rsid w:val="00DE0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D4F62"/>
    <w:rPr>
      <w:color w:val="808080"/>
    </w:rPr>
  </w:style>
  <w:style w:type="paragraph" w:customStyle="1" w:styleId="BDDBD159E9453749BD434E992A41CAFF">
    <w:name w:val="BDDBD159E9453749BD434E992A41CAFF"/>
  </w:style>
  <w:style w:type="paragraph" w:customStyle="1" w:styleId="89776B743E70B14787B091D9DB01B136">
    <w:name w:val="89776B743E70B14787B091D9DB01B136"/>
    <w:rsid w:val="009D4F6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E29015-51DD-2D4C-B187-3B8AFE584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JAVITS Vertical LEARN Document Attachment with Instructions.dotx</Template>
  <TotalTime>2</TotalTime>
  <Pages>3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Taxes Are Important</vt:lpstr>
    </vt:vector>
  </TitlesOfParts>
  <Manager/>
  <Company/>
  <LinksUpToDate>false</LinksUpToDate>
  <CharactersWithSpaces>1302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Taxes Are Important</dc:title>
  <dc:subject/>
  <dc:creator>K20 Center</dc:creator>
  <cp:keywords/>
  <dc:description/>
  <cp:lastModifiedBy>Walters, Darrin J.</cp:lastModifiedBy>
  <cp:revision>3</cp:revision>
  <cp:lastPrinted>2019-03-19T19:23:00Z</cp:lastPrinted>
  <dcterms:created xsi:type="dcterms:W3CDTF">2019-03-19T19:30:00Z</dcterms:created>
  <dcterms:modified xsi:type="dcterms:W3CDTF">2019-03-19T19:34:00Z</dcterms:modified>
  <cp:category/>
</cp:coreProperties>
</file>