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07F1601" w14:textId="77777777" w:rsidR="00400C22" w:rsidRDefault="00400C22" w:rsidP="008462DE">
      <w:pPr>
        <w:pStyle w:val="Title"/>
        <w:tabs>
          <w:tab w:val="left" w:pos="1530"/>
        </w:tabs>
      </w:pPr>
      <w:r>
        <w:t>Libraries Station</w:t>
      </w:r>
    </w:p>
    <w:tbl>
      <w:tblPr>
        <w:tblStyle w:val="TableGrid"/>
        <w:tblW w:w="900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00"/>
      </w:tblGrid>
      <w:tr w:rsidR="00400C22" w:rsidRPr="00047B9C" w14:paraId="14BB2F60" w14:textId="77777777" w:rsidTr="00422E5F">
        <w:trPr>
          <w:trHeight w:val="1098"/>
        </w:trPr>
        <w:tc>
          <w:tcPr>
            <w:tcW w:w="9072" w:type="dxa"/>
          </w:tcPr>
          <w:p w14:paraId="467BDD89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89D5983" wp14:editId="377FCEEE">
                  <wp:extent cx="4416136" cy="3316608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brary 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376" cy="3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E9AF4" w14:textId="7E2474DA" w:rsidR="00400C22" w:rsidRPr="00743C15" w:rsidRDefault="00400C22" w:rsidP="00075C91">
            <w:pPr>
              <w:pStyle w:val="CaptionCutline"/>
              <w:tabs>
                <w:tab w:val="left" w:pos="1530"/>
              </w:tabs>
              <w:ind w:left="1409" w:hanging="450"/>
              <w:rPr>
                <w:rFonts w:cstheme="minorHAnsi"/>
                <w:lang w:val="en"/>
              </w:rPr>
            </w:pPr>
            <w:proofErr w:type="gramStart"/>
            <w:r w:rsidRPr="00743C15">
              <w:rPr>
                <w:rFonts w:cstheme="minorHAnsi"/>
                <w:lang w:val="en"/>
              </w:rPr>
              <w:t>File:Children</w:t>
            </w:r>
            <w:proofErr w:type="gramEnd"/>
            <w:r w:rsidRPr="00743C15">
              <w:rPr>
                <w:rFonts w:cstheme="minorHAnsi"/>
                <w:lang w:val="en"/>
              </w:rPr>
              <w:t xml:space="preserve"> using the computer.jpg</w:t>
            </w:r>
            <w:r w:rsidRPr="00743C15">
              <w:rPr>
                <w:rFonts w:cstheme="minorHAnsi"/>
              </w:rPr>
              <w:t xml:space="preserve">. </w:t>
            </w:r>
            <w:r w:rsidRPr="00AA6673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AA6673">
              <w:rPr>
                <w:rFonts w:cstheme="minorHAnsi"/>
                <w:i w:val="0"/>
              </w:rPr>
              <w:t>. Retrieved from https://commons.wikimedia.org/wiki/File:Children_using_the_computer.jpg</w:t>
            </w:r>
          </w:p>
        </w:tc>
      </w:tr>
      <w:tr w:rsidR="00400C22" w:rsidRPr="00047B9C" w14:paraId="5A028803" w14:textId="77777777" w:rsidTr="00422E5F">
        <w:trPr>
          <w:trHeight w:val="1098"/>
        </w:trPr>
        <w:tc>
          <w:tcPr>
            <w:tcW w:w="9072" w:type="dxa"/>
          </w:tcPr>
          <w:p w14:paraId="6C153A35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D326038" wp14:editId="50A2236D">
                  <wp:extent cx="4361784" cy="2907857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bary 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242" cy="292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6F646" w14:textId="41D133CE" w:rsidR="00400C22" w:rsidRPr="00743C15" w:rsidRDefault="00400C22" w:rsidP="00075C91">
            <w:pPr>
              <w:pStyle w:val="CaptionCutline"/>
              <w:tabs>
                <w:tab w:val="left" w:pos="1530"/>
              </w:tabs>
              <w:ind w:left="1409" w:right="954" w:hanging="450"/>
              <w:rPr>
                <w:rFonts w:cstheme="minorHAnsi"/>
                <w:lang w:val="en"/>
              </w:rPr>
            </w:pPr>
            <w:r w:rsidRPr="00743C15">
              <w:rPr>
                <w:rFonts w:cstheme="minorHAnsi"/>
                <w:lang w:val="en"/>
              </w:rPr>
              <w:t>Library, books, shelves, student</w:t>
            </w:r>
            <w:r w:rsidRPr="00743C15">
              <w:rPr>
                <w:rFonts w:cstheme="minorHAnsi"/>
                <w:i w:val="0"/>
              </w:rPr>
              <w:t xml:space="preserve">. 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743C15">
              <w:rPr>
                <w:rFonts w:cstheme="minorHAnsi"/>
                <w:i w:val="0"/>
              </w:rPr>
              <w:t>. Retrieved from https://pixabay.com/photos/library-books-shelves-student-922998/</w:t>
            </w:r>
          </w:p>
        </w:tc>
      </w:tr>
      <w:tr w:rsidR="00400C22" w:rsidRPr="00047B9C" w14:paraId="11AA737B" w14:textId="77777777" w:rsidTr="00422E5F">
        <w:trPr>
          <w:trHeight w:val="1098"/>
        </w:trPr>
        <w:tc>
          <w:tcPr>
            <w:tcW w:w="9072" w:type="dxa"/>
          </w:tcPr>
          <w:p w14:paraId="2E28B7DA" w14:textId="77777777" w:rsidR="00400C22" w:rsidRDefault="00400C22" w:rsidP="008462DE">
            <w:pPr>
              <w:pStyle w:val="Citation"/>
              <w:tabs>
                <w:tab w:val="left" w:pos="1530"/>
              </w:tabs>
              <w:ind w:left="2033" w:hanging="203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35F9B1" wp14:editId="6CB8E71F">
                  <wp:extent cx="4620250" cy="3301307"/>
                  <wp:effectExtent l="0" t="0" r="3175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brary 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654" cy="332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1FB16" w14:textId="24773F10" w:rsidR="00400C22" w:rsidRPr="00743C15" w:rsidRDefault="00400C22" w:rsidP="00075C91">
            <w:pPr>
              <w:pStyle w:val="CaptionCutline"/>
              <w:tabs>
                <w:tab w:val="left" w:pos="1530"/>
              </w:tabs>
              <w:ind w:left="1229" w:right="682" w:hanging="450"/>
              <w:rPr>
                <w:rFonts w:cstheme="minorHAnsi"/>
              </w:rPr>
            </w:pPr>
            <w:r w:rsidRPr="00743C15">
              <w:rPr>
                <w:rFonts w:cstheme="minorHAnsi"/>
                <w:i w:val="0"/>
              </w:rPr>
              <w:t>Edwards Air Force Base.</w:t>
            </w:r>
            <w:r w:rsidRPr="00743C15">
              <w:rPr>
                <w:rFonts w:cstheme="minorHAnsi"/>
              </w:rPr>
              <w:t xml:space="preserve"> Edwards library serves up one 'delicious' summer reading program finale</w:t>
            </w:r>
            <w:r w:rsidRPr="00743C15">
              <w:rPr>
                <w:rFonts w:cstheme="minorHAnsi"/>
                <w:lang w:val="en"/>
              </w:rPr>
              <w:t xml:space="preserve">. </w:t>
            </w:r>
            <w:r w:rsidRPr="00743C15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743C15">
              <w:rPr>
                <w:rFonts w:cstheme="minorHAnsi"/>
                <w:i w:val="0"/>
              </w:rPr>
              <w:t>. Retrieved from https://www.edwards.af.mil/News/Article/394338/</w:t>
            </w:r>
            <w:r w:rsidR="00AA6673">
              <w:rPr>
                <w:rFonts w:cstheme="minorHAnsi"/>
                <w:i w:val="0"/>
              </w:rPr>
              <w:br/>
            </w:r>
            <w:r w:rsidRPr="00743C15">
              <w:rPr>
                <w:rFonts w:cstheme="minorHAnsi"/>
                <w:i w:val="0"/>
              </w:rPr>
              <w:t>edwards-library-serves-up-one-delicious-summer-reading-program-finale/</w:t>
            </w:r>
          </w:p>
        </w:tc>
      </w:tr>
      <w:tr w:rsidR="00400C22" w:rsidRPr="00047B9C" w14:paraId="6D426EB0" w14:textId="77777777" w:rsidTr="00422E5F">
        <w:trPr>
          <w:trHeight w:val="4964"/>
        </w:trPr>
        <w:tc>
          <w:tcPr>
            <w:tcW w:w="9072" w:type="dxa"/>
          </w:tcPr>
          <w:p w14:paraId="531CEC28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C8778CA" wp14:editId="44319FD8">
                  <wp:extent cx="4502947" cy="3377210"/>
                  <wp:effectExtent l="0" t="0" r="5715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882150555_387ce98abb_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7" cy="33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C9665" w14:textId="5EDF95D4" w:rsidR="00400C22" w:rsidRPr="00743C15" w:rsidRDefault="00400C22" w:rsidP="008462DE">
            <w:pPr>
              <w:pStyle w:val="CaptionCutline"/>
              <w:tabs>
                <w:tab w:val="left" w:pos="1530"/>
              </w:tabs>
              <w:ind w:left="1229" w:right="792" w:hanging="360"/>
              <w:rPr>
                <w:rFonts w:cstheme="minorHAnsi"/>
                <w:i w:val="0"/>
                <w:lang w:val="en"/>
              </w:rPr>
            </w:pPr>
            <w:r w:rsidRPr="00743C15">
              <w:rPr>
                <w:rFonts w:cstheme="minorHAnsi"/>
                <w:i w:val="0"/>
                <w:lang w:val="en"/>
              </w:rPr>
              <w:t>State Library of NSW Public Library Services.</w:t>
            </w:r>
            <w:r w:rsidRPr="00743C15">
              <w:rPr>
                <w:rFonts w:cstheme="minorHAnsi"/>
                <w:lang w:val="en"/>
              </w:rPr>
              <w:t xml:space="preserve"> Meeting Room at Grafton Library. </w:t>
            </w:r>
            <w:r w:rsidRPr="00743C15">
              <w:rPr>
                <w:rFonts w:cstheme="minorHAnsi"/>
                <w:i w:val="0"/>
              </w:rPr>
              <w:t xml:space="preserve">(2015, August 25).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743C15">
              <w:rPr>
                <w:rFonts w:cstheme="minorHAnsi"/>
                <w:i w:val="0"/>
              </w:rPr>
              <w:t>. Retrieved from</w:t>
            </w:r>
            <w:r w:rsidR="00AA6673">
              <w:rPr>
                <w:rFonts w:cstheme="minorHAnsi"/>
                <w:i w:val="0"/>
              </w:rPr>
              <w:t xml:space="preserve"> </w:t>
            </w:r>
            <w:r w:rsidR="00AA6673" w:rsidRPr="00743C15">
              <w:rPr>
                <w:rFonts w:cstheme="minorHAnsi"/>
                <w:i w:val="0"/>
              </w:rPr>
              <w:t>https://www.flickr.com/photos/publiclibrariesnsw/20882150555</w:t>
            </w:r>
          </w:p>
        </w:tc>
      </w:tr>
    </w:tbl>
    <w:p w14:paraId="0C40CEF6" w14:textId="77777777" w:rsidR="00400C22" w:rsidRPr="00F7731B" w:rsidRDefault="00400C22" w:rsidP="008462DE">
      <w:pPr>
        <w:pStyle w:val="BodyText"/>
        <w:tabs>
          <w:tab w:val="left" w:pos="1530"/>
        </w:tabs>
      </w:pPr>
      <w:bookmarkStart w:id="0" w:name="_GoBack"/>
      <w:bookmarkEnd w:id="0"/>
    </w:p>
    <w:sectPr w:rsidR="00400C22" w:rsidRPr="00F7731B" w:rsidSect="00E415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B015A" w14:textId="77777777" w:rsidR="004D4D86" w:rsidRDefault="004D4D86" w:rsidP="00293785">
      <w:pPr>
        <w:spacing w:after="0" w:line="240" w:lineRule="auto"/>
      </w:pPr>
      <w:r>
        <w:separator/>
      </w:r>
    </w:p>
  </w:endnote>
  <w:endnote w:type="continuationSeparator" w:id="0">
    <w:p w14:paraId="4CE30B6F" w14:textId="77777777" w:rsidR="004D4D86" w:rsidRDefault="004D4D8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8C915" w14:textId="77777777" w:rsidR="001A7568" w:rsidRDefault="001A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37A1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1D17FCD" wp14:editId="1D20AA86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3AA25C" wp14:editId="2973686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4ED8B" w14:textId="3C081120" w:rsidR="00293785" w:rsidRDefault="004D4D86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9776B743E70B14787B091D9DB01B13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C0E3E">
                                <w:t>Taxes Are Important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" filled="f" stroked="f">
              <v:textbox>
                <w:txbxContent>
                  <w:p w14:paraId="2CA4ED8B" w14:textId="3C081120" w:rsidR="00293785" w:rsidRDefault="00E5015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9776B743E70B14787B091D9DB01B13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C0E3E">
                          <w:t>Taxes Are Important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B9C5" w14:textId="77777777" w:rsidR="001A7568" w:rsidRDefault="001A7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6AED2" w14:textId="77777777" w:rsidR="004D4D86" w:rsidRDefault="004D4D86" w:rsidP="00293785">
      <w:pPr>
        <w:spacing w:after="0" w:line="240" w:lineRule="auto"/>
      </w:pPr>
      <w:r>
        <w:separator/>
      </w:r>
    </w:p>
  </w:footnote>
  <w:footnote w:type="continuationSeparator" w:id="0">
    <w:p w14:paraId="66BA33FE" w14:textId="77777777" w:rsidR="004D4D86" w:rsidRDefault="004D4D8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1002" w14:textId="77777777" w:rsidR="001A7568" w:rsidRDefault="001A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F198" w14:textId="77777777" w:rsidR="001A7568" w:rsidRDefault="001A75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6D42" w14:textId="77777777" w:rsidR="001A7568" w:rsidRDefault="001A7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E3"/>
    <w:rsid w:val="000247DE"/>
    <w:rsid w:val="0004006F"/>
    <w:rsid w:val="00053775"/>
    <w:rsid w:val="0005619A"/>
    <w:rsid w:val="00075C91"/>
    <w:rsid w:val="00080AE3"/>
    <w:rsid w:val="0011259B"/>
    <w:rsid w:val="00116FDD"/>
    <w:rsid w:val="00125621"/>
    <w:rsid w:val="001430A4"/>
    <w:rsid w:val="0014480C"/>
    <w:rsid w:val="001506F6"/>
    <w:rsid w:val="001A7568"/>
    <w:rsid w:val="001B3602"/>
    <w:rsid w:val="001D0BBF"/>
    <w:rsid w:val="001E1F85"/>
    <w:rsid w:val="001F125D"/>
    <w:rsid w:val="0020004F"/>
    <w:rsid w:val="002345CC"/>
    <w:rsid w:val="00252657"/>
    <w:rsid w:val="00293785"/>
    <w:rsid w:val="002C0879"/>
    <w:rsid w:val="002C37B4"/>
    <w:rsid w:val="002C5620"/>
    <w:rsid w:val="0036040A"/>
    <w:rsid w:val="00381D76"/>
    <w:rsid w:val="00400C22"/>
    <w:rsid w:val="00422E5F"/>
    <w:rsid w:val="00446C13"/>
    <w:rsid w:val="00454B32"/>
    <w:rsid w:val="0046144B"/>
    <w:rsid w:val="00476FF2"/>
    <w:rsid w:val="004C0E3E"/>
    <w:rsid w:val="004D4D86"/>
    <w:rsid w:val="005078B4"/>
    <w:rsid w:val="0053328A"/>
    <w:rsid w:val="00540FC6"/>
    <w:rsid w:val="005511B6"/>
    <w:rsid w:val="00553C98"/>
    <w:rsid w:val="006121B2"/>
    <w:rsid w:val="00645D7F"/>
    <w:rsid w:val="00656940"/>
    <w:rsid w:val="00665274"/>
    <w:rsid w:val="00666C03"/>
    <w:rsid w:val="00686DAB"/>
    <w:rsid w:val="0069314F"/>
    <w:rsid w:val="00696F56"/>
    <w:rsid w:val="006E1542"/>
    <w:rsid w:val="00713FDC"/>
    <w:rsid w:val="00721EA4"/>
    <w:rsid w:val="007B055F"/>
    <w:rsid w:val="007B4E74"/>
    <w:rsid w:val="007E6F1D"/>
    <w:rsid w:val="00844290"/>
    <w:rsid w:val="008462DE"/>
    <w:rsid w:val="00880013"/>
    <w:rsid w:val="008920A4"/>
    <w:rsid w:val="008A62AE"/>
    <w:rsid w:val="008A756B"/>
    <w:rsid w:val="008F5386"/>
    <w:rsid w:val="00913172"/>
    <w:rsid w:val="009260AE"/>
    <w:rsid w:val="00962727"/>
    <w:rsid w:val="00981E19"/>
    <w:rsid w:val="00984CF6"/>
    <w:rsid w:val="009B52E4"/>
    <w:rsid w:val="009D6E8D"/>
    <w:rsid w:val="00A101E8"/>
    <w:rsid w:val="00AA6673"/>
    <w:rsid w:val="00AC349E"/>
    <w:rsid w:val="00B14576"/>
    <w:rsid w:val="00B15090"/>
    <w:rsid w:val="00B92DBF"/>
    <w:rsid w:val="00BA596E"/>
    <w:rsid w:val="00BC27BC"/>
    <w:rsid w:val="00BD119F"/>
    <w:rsid w:val="00BD3678"/>
    <w:rsid w:val="00BE47BD"/>
    <w:rsid w:val="00C42237"/>
    <w:rsid w:val="00C5555D"/>
    <w:rsid w:val="00C73EA1"/>
    <w:rsid w:val="00C8524A"/>
    <w:rsid w:val="00CC4F77"/>
    <w:rsid w:val="00CD3CF6"/>
    <w:rsid w:val="00CE336D"/>
    <w:rsid w:val="00D070CE"/>
    <w:rsid w:val="00D106FF"/>
    <w:rsid w:val="00D626EB"/>
    <w:rsid w:val="00DC7A6D"/>
    <w:rsid w:val="00DD06BD"/>
    <w:rsid w:val="00E41544"/>
    <w:rsid w:val="00E50154"/>
    <w:rsid w:val="00EA2983"/>
    <w:rsid w:val="00EA2CCC"/>
    <w:rsid w:val="00EC60C2"/>
    <w:rsid w:val="00ED24C8"/>
    <w:rsid w:val="00F377E2"/>
    <w:rsid w:val="00F41943"/>
    <w:rsid w:val="00F50748"/>
    <w:rsid w:val="00F50A58"/>
    <w:rsid w:val="00F72D02"/>
    <w:rsid w:val="00F7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B5848"/>
  <w15:docId w15:val="{A56DDB19-093D-4F4A-848C-D673C24B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41943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1943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character" w:customStyle="1" w:styleId="afdetailstitle">
    <w:name w:val="afdetailstitle"/>
    <w:basedOn w:val="DefaultParagraphFont"/>
    <w:rsid w:val="00400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y%20Drive/K20%20Comm%20Shared%20Resources/Products/K20-LEARN/JAVITS%20Templates/JAVITS%20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776B743E70B14787B091D9DB01B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0D532-98E9-574A-B5EF-C2780BDE1043}"/>
      </w:docPartPr>
      <w:docPartBody>
        <w:p w:rsidR="00C73335" w:rsidRDefault="009D4F62" w:rsidP="009D4F62">
          <w:pPr>
            <w:pStyle w:val="89776B743E70B14787B091D9DB01B13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1F"/>
    <w:rsid w:val="00562333"/>
    <w:rsid w:val="008434CA"/>
    <w:rsid w:val="009B4CC6"/>
    <w:rsid w:val="009D4F62"/>
    <w:rsid w:val="00C73335"/>
    <w:rsid w:val="00DD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F62"/>
    <w:rPr>
      <w:color w:val="808080"/>
    </w:rPr>
  </w:style>
  <w:style w:type="paragraph" w:customStyle="1" w:styleId="BDDBD159E9453749BD434E992A41CAFF">
    <w:name w:val="BDDBD159E9453749BD434E992A41CAFF"/>
  </w:style>
  <w:style w:type="paragraph" w:customStyle="1" w:styleId="89776B743E70B14787B091D9DB01B136">
    <w:name w:val="89776B743E70B14787B091D9DB01B136"/>
    <w:rsid w:val="009D4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C93A6-41ED-334F-ACDE-F78B787A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 with Instructions.dotx</Template>
  <TotalTime>1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Taxes Are Important</vt:lpstr>
    </vt:vector>
  </TitlesOfParts>
  <Manager/>
  <Company/>
  <LinksUpToDate>false</LinksUpToDate>
  <CharactersWithSpaces>766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Taxes Are Important</dc:title>
  <dc:subject/>
  <dc:creator>K20 Center</dc:creator>
  <cp:keywords/>
  <dc:description/>
  <cp:lastModifiedBy>Walters, Darrin J.</cp:lastModifiedBy>
  <cp:revision>3</cp:revision>
  <cp:lastPrinted>2019-03-19T19:23:00Z</cp:lastPrinted>
  <dcterms:created xsi:type="dcterms:W3CDTF">2019-03-19T19:30:00Z</dcterms:created>
  <dcterms:modified xsi:type="dcterms:W3CDTF">2019-03-19T19:35:00Z</dcterms:modified>
  <cp:category/>
</cp:coreProperties>
</file>