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BF3CE5D" w14:textId="77777777" w:rsidR="00400C22" w:rsidRDefault="00400C22" w:rsidP="008462DE">
      <w:pPr>
        <w:pStyle w:val="Title"/>
        <w:tabs>
          <w:tab w:val="left" w:pos="1530"/>
        </w:tabs>
      </w:pPr>
      <w:bookmarkStart w:id="0" w:name="_GoBack"/>
      <w:bookmarkEnd w:id="0"/>
      <w:r>
        <w:t>Police department</w:t>
      </w:r>
    </w:p>
    <w:tbl>
      <w:tblPr>
        <w:tblStyle w:val="TableGrid"/>
        <w:tblW w:w="900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000"/>
      </w:tblGrid>
      <w:tr w:rsidR="00400C22" w:rsidRPr="00047B9C" w14:paraId="25C63C0B" w14:textId="77777777" w:rsidTr="00422E5F">
        <w:trPr>
          <w:trHeight w:val="1098"/>
        </w:trPr>
        <w:tc>
          <w:tcPr>
            <w:tcW w:w="8820" w:type="dxa"/>
          </w:tcPr>
          <w:p w14:paraId="0340BBF3" w14:textId="77777777" w:rsidR="00400C22" w:rsidRDefault="00400C22" w:rsidP="008462DE">
            <w:pPr>
              <w:pStyle w:val="Citation"/>
              <w:tabs>
                <w:tab w:val="left" w:pos="1530"/>
              </w:tabs>
              <w:jc w:val="center"/>
            </w:pPr>
            <w:r w:rsidRPr="001207A5">
              <w:rPr>
                <w:noProof/>
              </w:rPr>
              <w:drawing>
                <wp:inline distT="0" distB="0" distL="0" distR="0" wp14:anchorId="3162BC47" wp14:editId="203A0CE6">
                  <wp:extent cx="4791225" cy="319210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225" cy="319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71DFC" w14:textId="587FEB63" w:rsidR="00400C22" w:rsidRPr="006E24E6" w:rsidRDefault="00400C22" w:rsidP="008462DE">
            <w:pPr>
              <w:pStyle w:val="Citation"/>
              <w:tabs>
                <w:tab w:val="left" w:pos="1530"/>
              </w:tabs>
              <w:ind w:left="953" w:right="612" w:hanging="354"/>
              <w:rPr>
                <w:sz w:val="24"/>
              </w:rPr>
            </w:pPr>
            <w:proofErr w:type="spellStart"/>
            <w:r w:rsidRPr="006E24E6">
              <w:rPr>
                <w:i w:val="0"/>
                <w:lang w:val="en"/>
              </w:rPr>
              <w:t>Shebley</w:t>
            </w:r>
            <w:proofErr w:type="spellEnd"/>
            <w:r w:rsidRPr="006E24E6">
              <w:rPr>
                <w:i w:val="0"/>
                <w:lang w:val="en"/>
              </w:rPr>
              <w:t xml:space="preserve">, C. (2018, June 25). </w:t>
            </w:r>
            <w:r w:rsidRPr="006E24E6">
              <w:rPr>
                <w:i w:val="0"/>
                <w:shd w:val="clear" w:color="auto" w:fill="F3F5F6"/>
              </w:rPr>
              <w:t>Everett, Washington, USA - June 25, 2018.</w:t>
            </w:r>
            <w:r>
              <w:rPr>
                <w:shd w:val="clear" w:color="auto" w:fill="F3F5F6"/>
              </w:rPr>
              <w:t xml:space="preserve"> Police officers inspect a logging truck accident.</w:t>
            </w:r>
            <w:r w:rsidRPr="00BC27BC">
              <w:t xml:space="preserve"> </w:t>
            </w:r>
            <w:r w:rsidR="002C5620">
              <w:rPr>
                <w:i w:val="0"/>
              </w:rPr>
              <w:t>[Digital image]</w:t>
            </w:r>
            <w:r w:rsidRPr="006E24E6">
              <w:rPr>
                <w:i w:val="0"/>
              </w:rPr>
              <w:t>.</w:t>
            </w:r>
            <w:r>
              <w:rPr>
                <w:i w:val="0"/>
              </w:rPr>
              <w:t xml:space="preserve"> Retrieved from</w:t>
            </w:r>
            <w:r w:rsidR="00AA6673">
              <w:rPr>
                <w:i w:val="0"/>
              </w:rPr>
              <w:t xml:space="preserve"> </w:t>
            </w:r>
            <w:r w:rsidRPr="006E24E6">
              <w:rPr>
                <w:i w:val="0"/>
              </w:rPr>
              <w:t>https://www.flickr.com/photos/cindyshebley/42961240562</w:t>
            </w:r>
          </w:p>
        </w:tc>
      </w:tr>
      <w:tr w:rsidR="00400C22" w:rsidRPr="00047B9C" w14:paraId="2039DA92" w14:textId="77777777" w:rsidTr="00422E5F">
        <w:trPr>
          <w:trHeight w:val="1098"/>
        </w:trPr>
        <w:tc>
          <w:tcPr>
            <w:tcW w:w="8820" w:type="dxa"/>
          </w:tcPr>
          <w:p w14:paraId="40FA4744" w14:textId="77777777" w:rsidR="00400C22" w:rsidRDefault="00400C22" w:rsidP="008462DE">
            <w:pPr>
              <w:pStyle w:val="Citation"/>
              <w:tabs>
                <w:tab w:val="left" w:pos="1530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5C56D700" wp14:editId="0A82FA9D">
                  <wp:extent cx="4820770" cy="3213847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olice 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171" cy="324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CCA4D" w14:textId="52C69F23" w:rsidR="00400C22" w:rsidRPr="006E24E6" w:rsidRDefault="00400C22" w:rsidP="008462DE">
            <w:pPr>
              <w:pStyle w:val="CaptionCutline"/>
              <w:tabs>
                <w:tab w:val="left" w:pos="1530"/>
              </w:tabs>
              <w:ind w:left="953" w:hanging="354"/>
              <w:rPr>
                <w:lang w:val="en"/>
              </w:rPr>
            </w:pPr>
            <w:r>
              <w:rPr>
                <w:lang w:val="en"/>
              </w:rPr>
              <w:t xml:space="preserve">090610-Minneapolis-Traffic-Officer-2.jpg </w:t>
            </w:r>
            <w:r w:rsidRPr="006E24E6">
              <w:rPr>
                <w:i w:val="0"/>
              </w:rPr>
              <w:t xml:space="preserve">(n.d.). </w:t>
            </w:r>
            <w:r w:rsidR="002C5620">
              <w:rPr>
                <w:i w:val="0"/>
              </w:rPr>
              <w:t>[Digital image]</w:t>
            </w:r>
            <w:r w:rsidRPr="006E24E6">
              <w:rPr>
                <w:i w:val="0"/>
              </w:rPr>
              <w:t>. Retrieved from https://commons.wikimedia.org/wiki/File:090610-Minneapolis-Traffic-Officer-2.jpg</w:t>
            </w:r>
          </w:p>
        </w:tc>
      </w:tr>
      <w:tr w:rsidR="00400C22" w:rsidRPr="00047B9C" w14:paraId="7C1E86B8" w14:textId="77777777" w:rsidTr="00422E5F">
        <w:trPr>
          <w:trHeight w:val="1098"/>
        </w:trPr>
        <w:tc>
          <w:tcPr>
            <w:tcW w:w="8820" w:type="dxa"/>
          </w:tcPr>
          <w:p w14:paraId="6682CA69" w14:textId="77777777" w:rsidR="00400C22" w:rsidRDefault="00400C22" w:rsidP="008462DE">
            <w:pPr>
              <w:pStyle w:val="Citation"/>
              <w:tabs>
                <w:tab w:val="left" w:pos="1530"/>
              </w:tabs>
              <w:ind w:left="2033" w:hanging="2033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DD503D1" wp14:editId="50005E43">
                  <wp:extent cx="2707341" cy="3932216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olice 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61" cy="400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B60D3" w14:textId="6E0D9C62" w:rsidR="00400C22" w:rsidRPr="008A62AE" w:rsidRDefault="00400C22" w:rsidP="008A62AE">
            <w:pPr>
              <w:pStyle w:val="CaptionCutline"/>
              <w:tabs>
                <w:tab w:val="left" w:pos="1530"/>
              </w:tabs>
              <w:ind w:left="1949" w:hanging="360"/>
              <w:rPr>
                <w:i w:val="0"/>
                <w:lang w:val="en"/>
              </w:rPr>
            </w:pPr>
            <w:r>
              <w:rPr>
                <w:lang w:val="en"/>
              </w:rPr>
              <w:t xml:space="preserve">NZ Police Dog.jpg. </w:t>
            </w:r>
            <w:r w:rsidRPr="00AA6673">
              <w:rPr>
                <w:i w:val="0"/>
              </w:rPr>
              <w:t xml:space="preserve">(n.d.). </w:t>
            </w:r>
            <w:r w:rsidR="002C5620">
              <w:rPr>
                <w:i w:val="0"/>
              </w:rPr>
              <w:t>[Digital image]</w:t>
            </w:r>
            <w:r w:rsidRPr="00AA6673">
              <w:rPr>
                <w:i w:val="0"/>
              </w:rPr>
              <w:t>. Retrieved from https://commons.wikimedia.org/wiki/File:NZ_Police_Dog.jpg</w:t>
            </w:r>
          </w:p>
        </w:tc>
      </w:tr>
      <w:tr w:rsidR="00400C22" w:rsidRPr="00047B9C" w14:paraId="42B1930A" w14:textId="77777777" w:rsidTr="00422E5F">
        <w:trPr>
          <w:trHeight w:val="4964"/>
        </w:trPr>
        <w:tc>
          <w:tcPr>
            <w:tcW w:w="8820" w:type="dxa"/>
          </w:tcPr>
          <w:p w14:paraId="3A233BA7" w14:textId="77777777" w:rsidR="00400C22" w:rsidRDefault="00400C22" w:rsidP="008462DE">
            <w:pPr>
              <w:pStyle w:val="Citation"/>
              <w:tabs>
                <w:tab w:val="left" w:pos="153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92D1B6A" wp14:editId="12817AA4">
                  <wp:extent cx="3594847" cy="254135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olice 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174" cy="257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4446A" w14:textId="604FD762" w:rsidR="00400C22" w:rsidRPr="008A756B" w:rsidRDefault="00400C22" w:rsidP="00075C91">
            <w:pPr>
              <w:pStyle w:val="CaptionCutline"/>
              <w:tabs>
                <w:tab w:val="left" w:pos="1530"/>
              </w:tabs>
              <w:ind w:left="1949" w:hanging="360"/>
              <w:rPr>
                <w:lang w:val="en"/>
              </w:rPr>
            </w:pPr>
            <w:r>
              <w:rPr>
                <w:lang w:val="en"/>
              </w:rPr>
              <w:t>Range Police</w:t>
            </w:r>
            <w:r w:rsidRPr="00BC27BC">
              <w:t xml:space="preserve"> </w:t>
            </w:r>
            <w:r w:rsidRPr="00844290">
              <w:rPr>
                <w:i w:val="0"/>
              </w:rPr>
              <w:t xml:space="preserve">(n.d.). </w:t>
            </w:r>
            <w:r w:rsidR="002C5620">
              <w:rPr>
                <w:i w:val="0"/>
              </w:rPr>
              <w:t>[Digital image]</w:t>
            </w:r>
            <w:r w:rsidRPr="00844290">
              <w:rPr>
                <w:i w:val="0"/>
              </w:rPr>
              <w:t xml:space="preserve">. Retrieved from </w:t>
            </w:r>
            <w:r w:rsidRPr="00AF1481">
              <w:rPr>
                <w:i w:val="0"/>
              </w:rPr>
              <w:t>https://www.eglin.af.mil/News/Photos/igphoto/2001307278/</w:t>
            </w:r>
          </w:p>
        </w:tc>
      </w:tr>
    </w:tbl>
    <w:p w14:paraId="0C40CEF6" w14:textId="77777777" w:rsidR="00400C22" w:rsidRPr="00F7731B" w:rsidRDefault="00400C22" w:rsidP="008462DE">
      <w:pPr>
        <w:pStyle w:val="BodyText"/>
        <w:tabs>
          <w:tab w:val="left" w:pos="1530"/>
        </w:tabs>
      </w:pPr>
    </w:p>
    <w:sectPr w:rsidR="00400C22" w:rsidRPr="00F7731B" w:rsidSect="00E4154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FFAE5" w14:textId="77777777" w:rsidR="00030D1C" w:rsidRDefault="00030D1C" w:rsidP="00293785">
      <w:pPr>
        <w:spacing w:after="0" w:line="240" w:lineRule="auto"/>
      </w:pPr>
      <w:r>
        <w:separator/>
      </w:r>
    </w:p>
  </w:endnote>
  <w:endnote w:type="continuationSeparator" w:id="0">
    <w:p w14:paraId="1EAE82FF" w14:textId="77777777" w:rsidR="00030D1C" w:rsidRDefault="00030D1C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8C915" w14:textId="77777777" w:rsidR="001A7568" w:rsidRDefault="001A75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F37A1" w14:textId="77777777" w:rsidR="00293785" w:rsidRDefault="00080AE3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41D17FCD" wp14:editId="1D20AA86">
          <wp:simplePos x="0" y="0"/>
          <wp:positionH relativeFrom="column">
            <wp:posOffset>1032164</wp:posOffset>
          </wp:positionH>
          <wp:positionV relativeFrom="paragraph">
            <wp:posOffset>-208800</wp:posOffset>
          </wp:positionV>
          <wp:extent cx="5195460" cy="34636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6316" cy="3524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349E"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93AA25C" wp14:editId="2973686F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A4ED8B" w14:textId="3C081120" w:rsidR="00293785" w:rsidRDefault="00030D1C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89776B743E70B14787B091D9DB01B13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C0E3E">
                                <w:t>Taxes Are Important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AA25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" filled="f" stroked="f">
              <v:textbox>
                <w:txbxContent>
                  <w:p w14:paraId="2CA4ED8B" w14:textId="3C081120" w:rsidR="00293785" w:rsidRDefault="0057044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89776B743E70B14787B091D9DB01B13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4C0E3E">
                          <w:t>Taxes Are Important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2B9C5" w14:textId="77777777" w:rsidR="001A7568" w:rsidRDefault="001A7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7632F" w14:textId="77777777" w:rsidR="00030D1C" w:rsidRDefault="00030D1C" w:rsidP="00293785">
      <w:pPr>
        <w:spacing w:after="0" w:line="240" w:lineRule="auto"/>
      </w:pPr>
      <w:r>
        <w:separator/>
      </w:r>
    </w:p>
  </w:footnote>
  <w:footnote w:type="continuationSeparator" w:id="0">
    <w:p w14:paraId="6F792F59" w14:textId="77777777" w:rsidR="00030D1C" w:rsidRDefault="00030D1C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A1002" w14:textId="77777777" w:rsidR="001A7568" w:rsidRDefault="001A75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2F198" w14:textId="77777777" w:rsidR="001A7568" w:rsidRDefault="001A75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26D42" w14:textId="77777777" w:rsidR="001A7568" w:rsidRDefault="001A75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9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AE3"/>
    <w:rsid w:val="000247DE"/>
    <w:rsid w:val="00030D1C"/>
    <w:rsid w:val="0004006F"/>
    <w:rsid w:val="00053775"/>
    <w:rsid w:val="0005619A"/>
    <w:rsid w:val="00075C91"/>
    <w:rsid w:val="00080AE3"/>
    <w:rsid w:val="0011259B"/>
    <w:rsid w:val="00116FDD"/>
    <w:rsid w:val="00125621"/>
    <w:rsid w:val="001430A4"/>
    <w:rsid w:val="0014480C"/>
    <w:rsid w:val="001506F6"/>
    <w:rsid w:val="001A7568"/>
    <w:rsid w:val="001B3602"/>
    <w:rsid w:val="001D0BBF"/>
    <w:rsid w:val="001E1F85"/>
    <w:rsid w:val="001F125D"/>
    <w:rsid w:val="0020004F"/>
    <w:rsid w:val="002345CC"/>
    <w:rsid w:val="00252657"/>
    <w:rsid w:val="00293785"/>
    <w:rsid w:val="002C0879"/>
    <w:rsid w:val="002C37B4"/>
    <w:rsid w:val="002C5620"/>
    <w:rsid w:val="0036040A"/>
    <w:rsid w:val="00381D76"/>
    <w:rsid w:val="00400C22"/>
    <w:rsid w:val="0041104C"/>
    <w:rsid w:val="00422E5F"/>
    <w:rsid w:val="00446C13"/>
    <w:rsid w:val="00454B32"/>
    <w:rsid w:val="0046144B"/>
    <w:rsid w:val="00476FF2"/>
    <w:rsid w:val="004C0E3E"/>
    <w:rsid w:val="005078B4"/>
    <w:rsid w:val="0053328A"/>
    <w:rsid w:val="00540FC6"/>
    <w:rsid w:val="005511B6"/>
    <w:rsid w:val="00553C98"/>
    <w:rsid w:val="00570440"/>
    <w:rsid w:val="006121B2"/>
    <w:rsid w:val="00645D7F"/>
    <w:rsid w:val="00656940"/>
    <w:rsid w:val="00665274"/>
    <w:rsid w:val="00666C03"/>
    <w:rsid w:val="00686DAB"/>
    <w:rsid w:val="0069314F"/>
    <w:rsid w:val="006E1542"/>
    <w:rsid w:val="00713FDC"/>
    <w:rsid w:val="00721EA4"/>
    <w:rsid w:val="007B055F"/>
    <w:rsid w:val="007B4E74"/>
    <w:rsid w:val="007E6F1D"/>
    <w:rsid w:val="00844290"/>
    <w:rsid w:val="008462DE"/>
    <w:rsid w:val="00880013"/>
    <w:rsid w:val="008920A4"/>
    <w:rsid w:val="008A62AE"/>
    <w:rsid w:val="008A756B"/>
    <w:rsid w:val="008F5386"/>
    <w:rsid w:val="00913172"/>
    <w:rsid w:val="009260AE"/>
    <w:rsid w:val="00962727"/>
    <w:rsid w:val="00981E19"/>
    <w:rsid w:val="00984CF6"/>
    <w:rsid w:val="009B52E4"/>
    <w:rsid w:val="009D6E8D"/>
    <w:rsid w:val="00A101E8"/>
    <w:rsid w:val="00A817EE"/>
    <w:rsid w:val="00AA6673"/>
    <w:rsid w:val="00AC349E"/>
    <w:rsid w:val="00B14576"/>
    <w:rsid w:val="00B15090"/>
    <w:rsid w:val="00B92DBF"/>
    <w:rsid w:val="00BA596E"/>
    <w:rsid w:val="00BC27BC"/>
    <w:rsid w:val="00BD119F"/>
    <w:rsid w:val="00BD3678"/>
    <w:rsid w:val="00BE47BD"/>
    <w:rsid w:val="00C42237"/>
    <w:rsid w:val="00C5555D"/>
    <w:rsid w:val="00C73EA1"/>
    <w:rsid w:val="00C8524A"/>
    <w:rsid w:val="00CC4F77"/>
    <w:rsid w:val="00CD3CF6"/>
    <w:rsid w:val="00CE336D"/>
    <w:rsid w:val="00D070CE"/>
    <w:rsid w:val="00D106FF"/>
    <w:rsid w:val="00D626EB"/>
    <w:rsid w:val="00DC7A6D"/>
    <w:rsid w:val="00DD06BD"/>
    <w:rsid w:val="00E324DA"/>
    <w:rsid w:val="00E41544"/>
    <w:rsid w:val="00EA2983"/>
    <w:rsid w:val="00EA2CCC"/>
    <w:rsid w:val="00EC60C2"/>
    <w:rsid w:val="00ED24C8"/>
    <w:rsid w:val="00F377E2"/>
    <w:rsid w:val="00F41943"/>
    <w:rsid w:val="00F50748"/>
    <w:rsid w:val="00F50A58"/>
    <w:rsid w:val="00F70C6E"/>
    <w:rsid w:val="00F72D02"/>
    <w:rsid w:val="00F7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8B5848"/>
  <w15:docId w15:val="{A56DDB19-093D-4F4A-848C-D673C24B5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41943"/>
    <w:pPr>
      <w:keepNext/>
      <w:keepLines/>
      <w:spacing w:before="200"/>
      <w:jc w:val="center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41943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09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90"/>
    <w:rPr>
      <w:rFonts w:ascii="Times New Roman" w:hAnsi="Times New Roman" w:cs="Times New Roman"/>
      <w:sz w:val="18"/>
      <w:szCs w:val="18"/>
    </w:rPr>
  </w:style>
  <w:style w:type="character" w:customStyle="1" w:styleId="afdetailstitle">
    <w:name w:val="afdetailstitle"/>
    <w:basedOn w:val="DefaultParagraphFont"/>
    <w:rsid w:val="00400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oogleDrive/My%20Drive/K20%20Comm%20Shared%20Resources/Products/K20-LEARN/JAVITS%20Templates/JAVITS%20Vertical%20LEARN%20Document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9776B743E70B14787B091D9DB01B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0D532-98E9-574A-B5EF-C2780BDE1043}"/>
      </w:docPartPr>
      <w:docPartBody>
        <w:p w:rsidR="00C73335" w:rsidRDefault="009D4F62" w:rsidP="009D4F62">
          <w:pPr>
            <w:pStyle w:val="89776B743E70B14787B091D9DB01B136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F1F"/>
    <w:rsid w:val="00476620"/>
    <w:rsid w:val="008512FC"/>
    <w:rsid w:val="009B4CC6"/>
    <w:rsid w:val="009D4F62"/>
    <w:rsid w:val="00C73335"/>
    <w:rsid w:val="00DD2F1F"/>
    <w:rsid w:val="00E7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4F62"/>
    <w:rPr>
      <w:color w:val="808080"/>
    </w:rPr>
  </w:style>
  <w:style w:type="paragraph" w:customStyle="1" w:styleId="BDDBD159E9453749BD434E992A41CAFF">
    <w:name w:val="BDDBD159E9453749BD434E992A41CAFF"/>
  </w:style>
  <w:style w:type="paragraph" w:customStyle="1" w:styleId="89776B743E70B14787B091D9DB01B136">
    <w:name w:val="89776B743E70B14787B091D9DB01B136"/>
    <w:rsid w:val="009D4F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74D3A-F85B-B842-88E5-4E931B090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JAVITS Vertical LEARN Document Attachment with Instructions.dotx</Template>
  <TotalTime>2</TotalTime>
  <Pages>2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Taxes Are Important</vt:lpstr>
    </vt:vector>
  </TitlesOfParts>
  <Manager/>
  <Company/>
  <LinksUpToDate>false</LinksUpToDate>
  <CharactersWithSpaces>627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Taxes Are Important</dc:title>
  <dc:subject/>
  <dc:creator>K20 Center</dc:creator>
  <cp:keywords/>
  <dc:description/>
  <cp:lastModifiedBy>Walters, Darrin J.</cp:lastModifiedBy>
  <cp:revision>4</cp:revision>
  <cp:lastPrinted>2019-03-19T19:23:00Z</cp:lastPrinted>
  <dcterms:created xsi:type="dcterms:W3CDTF">2019-03-19T19:30:00Z</dcterms:created>
  <dcterms:modified xsi:type="dcterms:W3CDTF">2019-03-20T16:44:00Z</dcterms:modified>
  <cp:category/>
</cp:coreProperties>
</file>