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DE4E8F4" w14:textId="4FED2F2D" w:rsidR="004C0E3E" w:rsidRDefault="00C5555D" w:rsidP="008462DE">
      <w:pPr>
        <w:pStyle w:val="Title"/>
        <w:tabs>
          <w:tab w:val="left" w:pos="1530"/>
        </w:tabs>
      </w:pPr>
      <w:r>
        <w:t xml:space="preserve">department of </w:t>
      </w:r>
      <w:r w:rsidR="004C0E3E">
        <w:t>T</w:t>
      </w:r>
      <w:r>
        <w:t>ransportation/roads</w:t>
      </w:r>
    </w:p>
    <w:tbl>
      <w:tblPr>
        <w:tblStyle w:val="TableGrid"/>
        <w:tblW w:w="900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000"/>
      </w:tblGrid>
      <w:tr w:rsidR="004C0E3E" w:rsidRPr="00047B9C" w14:paraId="0DF12D49" w14:textId="77777777" w:rsidTr="00422E5F">
        <w:trPr>
          <w:trHeight w:val="805"/>
        </w:trPr>
        <w:tc>
          <w:tcPr>
            <w:tcW w:w="10454" w:type="dxa"/>
          </w:tcPr>
          <w:p w14:paraId="4C7B06AB" w14:textId="77777777" w:rsidR="00F41943" w:rsidRDefault="00F41943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7607C3B" wp14:editId="082AAB67">
                  <wp:extent cx="4350866" cy="3263153"/>
                  <wp:effectExtent l="0" t="0" r="5715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oads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316" cy="328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04705" w14:textId="322687A9" w:rsidR="00E41544" w:rsidRPr="00E41544" w:rsidRDefault="00E41544" w:rsidP="008462DE">
            <w:pPr>
              <w:pStyle w:val="Citation"/>
              <w:tabs>
                <w:tab w:val="left" w:pos="959"/>
                <w:tab w:val="left" w:pos="1530"/>
              </w:tabs>
              <w:ind w:left="1409" w:hanging="450"/>
              <w:rPr>
                <w:i w:val="0"/>
                <w:lang w:val="en"/>
              </w:rPr>
            </w:pPr>
            <w:r w:rsidRPr="00BC27BC">
              <w:rPr>
                <w:lang w:val="en"/>
              </w:rPr>
              <w:t>File:</w:t>
            </w:r>
            <w:r>
              <w:rPr>
                <w:lang w:val="en"/>
              </w:rPr>
              <w:t xml:space="preserve"> </w:t>
            </w:r>
            <w:r w:rsidRPr="00BC27BC">
              <w:rPr>
                <w:lang w:val="en"/>
              </w:rPr>
              <w:t>Road repair digging beneath street.jpg</w:t>
            </w:r>
            <w:r>
              <w:rPr>
                <w:lang w:val="en"/>
              </w:rPr>
              <w:t xml:space="preserve">. </w:t>
            </w:r>
            <w:r w:rsidRPr="00BC27BC">
              <w:rPr>
                <w:i w:val="0"/>
              </w:rPr>
              <w:t>(n.d.).</w:t>
            </w:r>
            <w:r>
              <w:rPr>
                <w:i w:val="0"/>
              </w:rPr>
              <w:t xml:space="preserve"> </w:t>
            </w:r>
            <w:r w:rsidR="002C5620">
              <w:rPr>
                <w:i w:val="0"/>
              </w:rPr>
              <w:t>[Digital image]</w:t>
            </w:r>
            <w:r>
              <w:rPr>
                <w:i w:val="0"/>
              </w:rPr>
              <w:t xml:space="preserve">. Retrieved from </w:t>
            </w:r>
            <w:r w:rsidRPr="00BC27BC">
              <w:rPr>
                <w:i w:val="0"/>
              </w:rPr>
              <w:t>https://commons.wikimedia.org/wiki/File:Road_repair_digging_beneath_street.jpg</w:t>
            </w:r>
          </w:p>
        </w:tc>
      </w:tr>
      <w:tr w:rsidR="004C0E3E" w:rsidRPr="00047B9C" w14:paraId="0BC0EF95" w14:textId="77777777" w:rsidTr="00422E5F">
        <w:trPr>
          <w:trHeight w:val="805"/>
        </w:trPr>
        <w:tc>
          <w:tcPr>
            <w:tcW w:w="10454" w:type="dxa"/>
          </w:tcPr>
          <w:p w14:paraId="4FF91733" w14:textId="7760D1F2" w:rsidR="001506F6" w:rsidRDefault="00B14576" w:rsidP="008462DE">
            <w:pPr>
              <w:pStyle w:val="Citation"/>
              <w:tabs>
                <w:tab w:val="left" w:pos="1530"/>
              </w:tabs>
              <w:jc w:val="center"/>
              <w:rPr>
                <w:sz w:val="24"/>
              </w:rPr>
            </w:pPr>
            <w:r>
              <w:fldChar w:fldCharType="begin"/>
            </w:r>
            <w:r>
              <w:instrText xml:space="preserve"> INCLUDEPICTURE "https://upload.wikimedia.org/wikipedia/commons/3/3c/Middle_Age-road.JPG"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632367" wp14:editId="1F80BE45">
                  <wp:extent cx="4314264" cy="3190153"/>
                  <wp:effectExtent l="0" t="0" r="3810" b="0"/>
                  <wp:docPr id="7" name="Picture 7" descr="Image result for road wikim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d wikimedia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1" r="7017"/>
                          <a:stretch/>
                        </pic:blipFill>
                        <pic:spPr bwMode="auto">
                          <a:xfrm>
                            <a:off x="0" y="0"/>
                            <a:ext cx="4320359" cy="31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78631246" w14:textId="2D7348A2" w:rsidR="00E41544" w:rsidRPr="00E41544" w:rsidRDefault="00E41544" w:rsidP="008462DE">
            <w:pPr>
              <w:pStyle w:val="Citation"/>
              <w:tabs>
                <w:tab w:val="left" w:pos="1530"/>
              </w:tabs>
              <w:ind w:left="1409" w:hanging="450"/>
              <w:rPr>
                <w:i w:val="0"/>
              </w:rPr>
            </w:pPr>
            <w:r>
              <w:t>File: Middle Age-road.jpg</w:t>
            </w:r>
            <w:r w:rsidRPr="00BC27BC">
              <w:rPr>
                <w:i w:val="0"/>
              </w:rPr>
              <w:t>. (n.d.).</w:t>
            </w:r>
            <w:r>
              <w:rPr>
                <w:i w:val="0"/>
              </w:rPr>
              <w:t xml:space="preserve"> </w:t>
            </w:r>
            <w:r w:rsidR="002C5620">
              <w:rPr>
                <w:i w:val="0"/>
              </w:rPr>
              <w:t>[Digital image]</w:t>
            </w:r>
            <w:r>
              <w:rPr>
                <w:i w:val="0"/>
              </w:rPr>
              <w:t xml:space="preserve">. Retrieved from </w:t>
            </w:r>
            <w:r w:rsidRPr="00BC27BC">
              <w:rPr>
                <w:i w:val="0"/>
              </w:rPr>
              <w:t>https://commons.wikimedia.org/wiki/File:Middle_Age-road.JP</w:t>
            </w:r>
            <w:r>
              <w:rPr>
                <w:i w:val="0"/>
              </w:rPr>
              <w:t>G</w:t>
            </w:r>
          </w:p>
        </w:tc>
      </w:tr>
      <w:tr w:rsidR="00D070CE" w:rsidRPr="00047B9C" w14:paraId="3B7A9FD4" w14:textId="77777777" w:rsidTr="00422E5F">
        <w:trPr>
          <w:trHeight w:val="805"/>
        </w:trPr>
        <w:tc>
          <w:tcPr>
            <w:tcW w:w="10454" w:type="dxa"/>
          </w:tcPr>
          <w:p w14:paraId="1E9B6BAB" w14:textId="77777777" w:rsidR="00D070CE" w:rsidRDefault="00D070CE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EEFC56A" wp14:editId="7C07EB84">
                  <wp:extent cx="5127430" cy="3612258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oads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452" cy="36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38AA4" w14:textId="03E6D39E" w:rsidR="00D070CE" w:rsidRPr="008A62AE" w:rsidRDefault="00D070CE" w:rsidP="008A62AE">
            <w:pPr>
              <w:pStyle w:val="CaptionCutline"/>
              <w:tabs>
                <w:tab w:val="left" w:pos="1530"/>
              </w:tabs>
              <w:ind w:left="1229" w:hanging="810"/>
              <w:rPr>
                <w:i w:val="0"/>
              </w:rPr>
            </w:pPr>
            <w:r>
              <w:t>File: Pothole.jpg</w:t>
            </w:r>
            <w:r w:rsidRPr="00BC27BC">
              <w:t xml:space="preserve">. </w:t>
            </w:r>
            <w:r w:rsidRPr="00844290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Pr="00844290">
              <w:rPr>
                <w:i w:val="0"/>
              </w:rPr>
              <w:t>. Retrieved from</w:t>
            </w:r>
            <w:r w:rsidR="00BE47BD">
              <w:rPr>
                <w:i w:val="0"/>
              </w:rPr>
              <w:t xml:space="preserve"> </w:t>
            </w:r>
            <w:r w:rsidRPr="00844290">
              <w:rPr>
                <w:i w:val="0"/>
              </w:rPr>
              <w:t>https://commons.wikimedia.org/wiki/File:Pothole.jpg</w:t>
            </w:r>
          </w:p>
        </w:tc>
      </w:tr>
      <w:tr w:rsidR="00D070CE" w:rsidRPr="00047B9C" w14:paraId="4B173D18" w14:textId="77777777" w:rsidTr="00422E5F">
        <w:trPr>
          <w:trHeight w:val="805"/>
        </w:trPr>
        <w:tc>
          <w:tcPr>
            <w:tcW w:w="10454" w:type="dxa"/>
          </w:tcPr>
          <w:p w14:paraId="07F8169F" w14:textId="77777777" w:rsidR="00D070CE" w:rsidRDefault="001430A4" w:rsidP="008462DE">
            <w:pPr>
              <w:pStyle w:val="Citation"/>
              <w:tabs>
                <w:tab w:val="left" w:pos="15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2F9E6F1" wp14:editId="29D3C34C">
                  <wp:extent cx="5081985" cy="33858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oads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909" cy="342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02BCF0" w14:textId="4E8EBA8B" w:rsidR="001430A4" w:rsidRPr="008A756B" w:rsidRDefault="001430A4" w:rsidP="008462DE">
            <w:pPr>
              <w:pStyle w:val="CaptionCutline"/>
              <w:tabs>
                <w:tab w:val="left" w:pos="1530"/>
              </w:tabs>
              <w:ind w:left="869" w:hanging="450"/>
              <w:rPr>
                <w:lang w:val="en"/>
              </w:rPr>
            </w:pPr>
            <w:proofErr w:type="gramStart"/>
            <w:r>
              <w:rPr>
                <w:lang w:val="en"/>
              </w:rPr>
              <w:t>File:Street</w:t>
            </w:r>
            <w:proofErr w:type="gramEnd"/>
            <w:r>
              <w:rPr>
                <w:lang w:val="en"/>
              </w:rPr>
              <w:t xml:space="preserve"> paving in Laredo, TX, 2015 IMG 5515.JPG</w:t>
            </w:r>
            <w:r w:rsidRPr="00BC27BC">
              <w:t xml:space="preserve">. </w:t>
            </w:r>
            <w:r w:rsidRPr="00844290">
              <w:rPr>
                <w:i w:val="0"/>
              </w:rPr>
              <w:t xml:space="preserve">(n.d.). </w:t>
            </w:r>
            <w:r w:rsidR="002C5620">
              <w:rPr>
                <w:i w:val="0"/>
              </w:rPr>
              <w:t>[Digital image]</w:t>
            </w:r>
            <w:r w:rsidR="00AA6673">
              <w:rPr>
                <w:i w:val="0"/>
              </w:rPr>
              <w:t>.</w:t>
            </w:r>
            <w:r w:rsidR="00AA6673" w:rsidRPr="00844290">
              <w:rPr>
                <w:i w:val="0"/>
              </w:rPr>
              <w:t xml:space="preserve"> </w:t>
            </w:r>
            <w:r w:rsidRPr="00844290">
              <w:rPr>
                <w:i w:val="0"/>
              </w:rPr>
              <w:t xml:space="preserve">Retrieved from </w:t>
            </w:r>
            <w:r w:rsidR="00844290" w:rsidRPr="00844290">
              <w:rPr>
                <w:i w:val="0"/>
              </w:rPr>
              <w:t>https://commons.wikimedia.org/wiki/File:Street_paving_in_Laredo,_TX,_2015_IMG_5515.JPG</w:t>
            </w:r>
          </w:p>
        </w:tc>
      </w:tr>
      <w:tr w:rsidR="007B4E74" w:rsidRPr="00047B9C" w14:paraId="635A2DD1" w14:textId="77777777" w:rsidTr="00422E5F">
        <w:trPr>
          <w:trHeight w:val="805"/>
        </w:trPr>
        <w:tc>
          <w:tcPr>
            <w:tcW w:w="10454" w:type="dxa"/>
          </w:tcPr>
          <w:p w14:paraId="71B94D86" w14:textId="77777777" w:rsidR="007B4E74" w:rsidRDefault="00984CF6" w:rsidP="008462DE">
            <w:pPr>
              <w:pStyle w:val="Citation"/>
              <w:tabs>
                <w:tab w:val="left" w:pos="1530"/>
              </w:tabs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3847944" wp14:editId="05714451">
                  <wp:extent cx="4363218" cy="3272414"/>
                  <wp:effectExtent l="0" t="0" r="5715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oads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596" cy="334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548C27E" w14:textId="4A2A0DCD" w:rsidR="00984CF6" w:rsidRPr="00BD3678" w:rsidRDefault="00BD3678" w:rsidP="008462DE">
            <w:pPr>
              <w:pStyle w:val="Citation"/>
              <w:tabs>
                <w:tab w:val="left" w:pos="1530"/>
              </w:tabs>
              <w:ind w:left="1409" w:hanging="450"/>
              <w:rPr>
                <w:lang w:val="en"/>
              </w:rPr>
            </w:pPr>
            <w:proofErr w:type="gramStart"/>
            <w:r>
              <w:rPr>
                <w:lang w:val="en"/>
              </w:rPr>
              <w:t>File:Road</w:t>
            </w:r>
            <w:proofErr w:type="gramEnd"/>
            <w:r>
              <w:rPr>
                <w:lang w:val="en"/>
              </w:rPr>
              <w:t xml:space="preserve"> construction in progress.jpg.</w:t>
            </w:r>
            <w:r>
              <w:rPr>
                <w:i w:val="0"/>
                <w:lang w:val="en"/>
              </w:rPr>
              <w:t xml:space="preserve"> (</w:t>
            </w:r>
            <w:r w:rsidR="00984CF6" w:rsidRPr="00844290">
              <w:rPr>
                <w:i w:val="0"/>
              </w:rPr>
              <w:t xml:space="preserve">n.d.). </w:t>
            </w:r>
            <w:r w:rsidR="002C5620">
              <w:rPr>
                <w:i w:val="0"/>
              </w:rPr>
              <w:t>[Digital image]</w:t>
            </w:r>
            <w:r w:rsidR="00984CF6" w:rsidRPr="00844290">
              <w:rPr>
                <w:i w:val="0"/>
              </w:rPr>
              <w:t>. Retrieved from</w:t>
            </w:r>
            <w:r w:rsidR="00EA2983">
              <w:rPr>
                <w:i w:val="0"/>
              </w:rPr>
              <w:t xml:space="preserve"> </w:t>
            </w:r>
            <w:r w:rsidRPr="00BD3678">
              <w:rPr>
                <w:i w:val="0"/>
              </w:rPr>
              <w:t>https://commons.wikimedia.org/wiki/File:Road_construction_in_progress.jpg</w:t>
            </w:r>
          </w:p>
        </w:tc>
      </w:tr>
      <w:tr w:rsidR="00984CF6" w:rsidRPr="00047B9C" w14:paraId="11F80C8E" w14:textId="77777777" w:rsidTr="00343514">
        <w:trPr>
          <w:trHeight w:val="5373"/>
        </w:trPr>
        <w:tc>
          <w:tcPr>
            <w:tcW w:w="10454" w:type="dxa"/>
          </w:tcPr>
          <w:p w14:paraId="2EA69AD3" w14:textId="77777777" w:rsidR="00984CF6" w:rsidRDefault="00F7731B" w:rsidP="008462DE">
            <w:pPr>
              <w:pStyle w:val="Citation"/>
              <w:tabs>
                <w:tab w:val="left" w:pos="153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B4E41E" wp14:editId="24E2DC48">
                  <wp:extent cx="4376420" cy="3282315"/>
                  <wp:effectExtent l="0" t="0" r="508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oad6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9693" cy="328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2B433" w14:textId="6BABE86E" w:rsidR="00F7731B" w:rsidRPr="00F7731B" w:rsidRDefault="00F7731B" w:rsidP="008462DE">
            <w:pPr>
              <w:pStyle w:val="Citation"/>
              <w:tabs>
                <w:tab w:val="left" w:pos="1530"/>
              </w:tabs>
              <w:ind w:left="1409" w:right="1154" w:hanging="450"/>
              <w:rPr>
                <w:lang w:val="en"/>
              </w:rPr>
            </w:pPr>
            <w:proofErr w:type="gramStart"/>
            <w:r>
              <w:rPr>
                <w:lang w:val="en"/>
              </w:rPr>
              <w:t>File:Backhoe</w:t>
            </w:r>
            <w:proofErr w:type="gramEnd"/>
            <w:r>
              <w:rPr>
                <w:lang w:val="en"/>
              </w:rPr>
              <w:t xml:space="preserve"> loaders, road construction, 2017 Margaret Island.jpg. </w:t>
            </w:r>
            <w:r w:rsidR="002C5620">
              <w:rPr>
                <w:i w:val="0"/>
                <w:lang w:val="en"/>
              </w:rPr>
              <w:t>[Digital image]</w:t>
            </w:r>
            <w:r w:rsidRPr="008A756B">
              <w:rPr>
                <w:i w:val="0"/>
              </w:rPr>
              <w:t>. Retrieved from</w:t>
            </w:r>
            <w:r w:rsidR="00AA6673">
              <w:rPr>
                <w:i w:val="0"/>
              </w:rPr>
              <w:t xml:space="preserve"> </w:t>
            </w:r>
            <w:r w:rsidRPr="008A756B">
              <w:rPr>
                <w:i w:val="0"/>
              </w:rPr>
              <w:t>https://commons.wikimedia.org/wiki/File:Backhoe_loaders,</w:t>
            </w:r>
            <w:r w:rsidR="00AA6673">
              <w:rPr>
                <w:i w:val="0"/>
              </w:rPr>
              <w:br/>
            </w:r>
            <w:r w:rsidRPr="008A756B">
              <w:rPr>
                <w:i w:val="0"/>
              </w:rPr>
              <w:t>_road_</w:t>
            </w:r>
            <w:proofErr w:type="gramStart"/>
            <w:r w:rsidRPr="008A756B">
              <w:rPr>
                <w:i w:val="0"/>
              </w:rPr>
              <w:t>construction,_2017_Margaret_Island.jpg</w:t>
            </w:r>
            <w:proofErr w:type="gramEnd"/>
          </w:p>
        </w:tc>
      </w:tr>
    </w:tbl>
    <w:p w14:paraId="0C40CEF6" w14:textId="77777777" w:rsidR="00400C22" w:rsidRPr="00F7731B" w:rsidRDefault="00400C22" w:rsidP="008462DE">
      <w:pPr>
        <w:pStyle w:val="BodyText"/>
        <w:tabs>
          <w:tab w:val="left" w:pos="1530"/>
        </w:tabs>
      </w:pPr>
    </w:p>
    <w:sectPr w:rsidR="00400C22" w:rsidRPr="00F7731B" w:rsidSect="00E4154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B09EC" w14:textId="77777777" w:rsidR="0096715A" w:rsidRDefault="0096715A" w:rsidP="00293785">
      <w:pPr>
        <w:spacing w:after="0" w:line="240" w:lineRule="auto"/>
      </w:pPr>
      <w:r>
        <w:separator/>
      </w:r>
    </w:p>
  </w:endnote>
  <w:endnote w:type="continuationSeparator" w:id="0">
    <w:p w14:paraId="43D70619" w14:textId="77777777" w:rsidR="0096715A" w:rsidRDefault="0096715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8C915" w14:textId="77777777" w:rsidR="001A7568" w:rsidRDefault="001A7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37A1" w14:textId="77777777" w:rsidR="00293785" w:rsidRDefault="00080AE3">
    <w:pPr>
      <w:pStyle w:val="Footer"/>
    </w:pP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1D17FCD" wp14:editId="1D20AA86">
          <wp:simplePos x="0" y="0"/>
          <wp:positionH relativeFrom="column">
            <wp:posOffset>1032164</wp:posOffset>
          </wp:positionH>
          <wp:positionV relativeFrom="paragraph">
            <wp:posOffset>-208800</wp:posOffset>
          </wp:positionV>
          <wp:extent cx="5195460" cy="34636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6316" cy="3524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349E"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AA25C" wp14:editId="2973686F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A4ED8B" w14:textId="3C081120" w:rsidR="00293785" w:rsidRDefault="0096715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89776B743E70B14787B091D9DB01B13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4C0E3E">
                                <w:t>Taxes Are Important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3AA25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" filled="f" stroked="f">
              <v:textbox>
                <w:txbxContent>
                  <w:p w14:paraId="2CA4ED8B" w14:textId="3C081120" w:rsidR="00293785" w:rsidRDefault="00CF424E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89776B743E70B14787B091D9DB01B13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4C0E3E">
                          <w:t>Taxes Are Important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B9C5" w14:textId="77777777" w:rsidR="001A7568" w:rsidRDefault="001A7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4840E" w14:textId="77777777" w:rsidR="0096715A" w:rsidRDefault="0096715A" w:rsidP="00293785">
      <w:pPr>
        <w:spacing w:after="0" w:line="240" w:lineRule="auto"/>
      </w:pPr>
      <w:r>
        <w:separator/>
      </w:r>
    </w:p>
  </w:footnote>
  <w:footnote w:type="continuationSeparator" w:id="0">
    <w:p w14:paraId="00F3CD03" w14:textId="77777777" w:rsidR="0096715A" w:rsidRDefault="0096715A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A1002" w14:textId="77777777" w:rsidR="001A7568" w:rsidRDefault="001A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2F198" w14:textId="77777777" w:rsidR="001A7568" w:rsidRDefault="001A75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26D42" w14:textId="77777777" w:rsidR="001A7568" w:rsidRDefault="001A75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E3"/>
    <w:rsid w:val="000247DE"/>
    <w:rsid w:val="0004006F"/>
    <w:rsid w:val="00053775"/>
    <w:rsid w:val="0005619A"/>
    <w:rsid w:val="00075C91"/>
    <w:rsid w:val="00080AE3"/>
    <w:rsid w:val="0011259B"/>
    <w:rsid w:val="00116FDD"/>
    <w:rsid w:val="00125621"/>
    <w:rsid w:val="001430A4"/>
    <w:rsid w:val="0014480C"/>
    <w:rsid w:val="001506F6"/>
    <w:rsid w:val="001A7568"/>
    <w:rsid w:val="001B3602"/>
    <w:rsid w:val="001D0BBF"/>
    <w:rsid w:val="001E1F85"/>
    <w:rsid w:val="001F125D"/>
    <w:rsid w:val="0020004F"/>
    <w:rsid w:val="002345CC"/>
    <w:rsid w:val="00252657"/>
    <w:rsid w:val="00293785"/>
    <w:rsid w:val="002C0879"/>
    <w:rsid w:val="002C37B4"/>
    <w:rsid w:val="002C5620"/>
    <w:rsid w:val="00343514"/>
    <w:rsid w:val="0036040A"/>
    <w:rsid w:val="00381D76"/>
    <w:rsid w:val="00400C22"/>
    <w:rsid w:val="00422E5F"/>
    <w:rsid w:val="00446C13"/>
    <w:rsid w:val="00454B32"/>
    <w:rsid w:val="00476FF2"/>
    <w:rsid w:val="004C0E3E"/>
    <w:rsid w:val="005078B4"/>
    <w:rsid w:val="0053328A"/>
    <w:rsid w:val="00540FC6"/>
    <w:rsid w:val="005511B6"/>
    <w:rsid w:val="00553C98"/>
    <w:rsid w:val="006121B2"/>
    <w:rsid w:val="00645D7F"/>
    <w:rsid w:val="00656940"/>
    <w:rsid w:val="00665274"/>
    <w:rsid w:val="00666C03"/>
    <w:rsid w:val="00686DAB"/>
    <w:rsid w:val="0069314F"/>
    <w:rsid w:val="006E1542"/>
    <w:rsid w:val="00713FDC"/>
    <w:rsid w:val="00721EA4"/>
    <w:rsid w:val="007B055F"/>
    <w:rsid w:val="007B4E74"/>
    <w:rsid w:val="007E6F1D"/>
    <w:rsid w:val="00844290"/>
    <w:rsid w:val="008462DE"/>
    <w:rsid w:val="00880013"/>
    <w:rsid w:val="008920A4"/>
    <w:rsid w:val="008A62AE"/>
    <w:rsid w:val="008A756B"/>
    <w:rsid w:val="008F5386"/>
    <w:rsid w:val="00913172"/>
    <w:rsid w:val="009260AE"/>
    <w:rsid w:val="00962727"/>
    <w:rsid w:val="0096715A"/>
    <w:rsid w:val="00981E19"/>
    <w:rsid w:val="00984CF6"/>
    <w:rsid w:val="009B52E4"/>
    <w:rsid w:val="009D6E8D"/>
    <w:rsid w:val="00A101E8"/>
    <w:rsid w:val="00AA6673"/>
    <w:rsid w:val="00AC349E"/>
    <w:rsid w:val="00B14576"/>
    <w:rsid w:val="00B15090"/>
    <w:rsid w:val="00B92DBF"/>
    <w:rsid w:val="00BA596E"/>
    <w:rsid w:val="00BC27BC"/>
    <w:rsid w:val="00BD119F"/>
    <w:rsid w:val="00BD3678"/>
    <w:rsid w:val="00BE47BD"/>
    <w:rsid w:val="00C42237"/>
    <w:rsid w:val="00C5555D"/>
    <w:rsid w:val="00C73EA1"/>
    <w:rsid w:val="00C8524A"/>
    <w:rsid w:val="00CC4F77"/>
    <w:rsid w:val="00CD3CF6"/>
    <w:rsid w:val="00CE336D"/>
    <w:rsid w:val="00CF424E"/>
    <w:rsid w:val="00D070CE"/>
    <w:rsid w:val="00D106FF"/>
    <w:rsid w:val="00D626EB"/>
    <w:rsid w:val="00DC7A6D"/>
    <w:rsid w:val="00E41544"/>
    <w:rsid w:val="00EA2983"/>
    <w:rsid w:val="00EA2CCC"/>
    <w:rsid w:val="00EC60C2"/>
    <w:rsid w:val="00ED24C8"/>
    <w:rsid w:val="00F377E2"/>
    <w:rsid w:val="00F41943"/>
    <w:rsid w:val="00F50748"/>
    <w:rsid w:val="00F50A58"/>
    <w:rsid w:val="00F72D02"/>
    <w:rsid w:val="00F7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8B5848"/>
  <w15:docId w15:val="{A56DDB19-093D-4F4A-848C-D673C24B5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41943"/>
    <w:pPr>
      <w:keepNext/>
      <w:keepLines/>
      <w:spacing w:before="200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41943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09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90"/>
    <w:rPr>
      <w:rFonts w:ascii="Times New Roman" w:hAnsi="Times New Roman" w:cs="Times New Roman"/>
      <w:sz w:val="18"/>
      <w:szCs w:val="18"/>
    </w:rPr>
  </w:style>
  <w:style w:type="character" w:customStyle="1" w:styleId="afdetailstitle">
    <w:name w:val="afdetailstitle"/>
    <w:basedOn w:val="DefaultParagraphFont"/>
    <w:rsid w:val="00400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oogleDrive/My%20Drive/K20%20Comm%20Shared%20Resources/Products/K20-LEARN/JAVITS%20Templates/JAVITS%20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9776B743E70B14787B091D9DB01B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0D532-98E9-574A-B5EF-C2780BDE1043}"/>
      </w:docPartPr>
      <w:docPartBody>
        <w:p w:rsidR="00C73335" w:rsidRDefault="009D4F62" w:rsidP="009D4F62">
          <w:pPr>
            <w:pStyle w:val="89776B743E70B14787B091D9DB01B13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F1F"/>
    <w:rsid w:val="00401885"/>
    <w:rsid w:val="008C319E"/>
    <w:rsid w:val="009B4CC6"/>
    <w:rsid w:val="009D4F62"/>
    <w:rsid w:val="00C73335"/>
    <w:rsid w:val="00DD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F62"/>
    <w:rPr>
      <w:color w:val="808080"/>
    </w:rPr>
  </w:style>
  <w:style w:type="paragraph" w:customStyle="1" w:styleId="BDDBD159E9453749BD434E992A41CAFF">
    <w:name w:val="BDDBD159E9453749BD434E992A41CAFF"/>
  </w:style>
  <w:style w:type="paragraph" w:customStyle="1" w:styleId="89776B743E70B14787B091D9DB01B136">
    <w:name w:val="89776B743E70B14787B091D9DB01B136"/>
    <w:rsid w:val="009D4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3DB82C-3CE3-6449-85B5-41C11C25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JAVITS Vertical LEARN Document Attachment with Instructions.dotx</Template>
  <TotalTime>3</TotalTime>
  <Pages>3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Taxes Are Important</vt:lpstr>
    </vt:vector>
  </TitlesOfParts>
  <Manager/>
  <Company/>
  <LinksUpToDate>false</LinksUpToDate>
  <CharactersWithSpaces>1102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Taxes Are Important</dc:title>
  <dc:subject/>
  <dc:creator>K20 Center</dc:creator>
  <cp:keywords/>
  <dc:description/>
  <cp:lastModifiedBy>Walters, Darrin J.</cp:lastModifiedBy>
  <cp:revision>3</cp:revision>
  <cp:lastPrinted>2019-03-19T19:23:00Z</cp:lastPrinted>
  <dcterms:created xsi:type="dcterms:W3CDTF">2019-03-19T19:29:00Z</dcterms:created>
  <dcterms:modified xsi:type="dcterms:W3CDTF">2019-03-19T19:33:00Z</dcterms:modified>
  <cp:category/>
</cp:coreProperties>
</file>