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B4FE4B5" w14:textId="77777777" w:rsidR="00400C22" w:rsidRDefault="00400C22" w:rsidP="008462DE">
      <w:pPr>
        <w:pStyle w:val="Title"/>
        <w:tabs>
          <w:tab w:val="left" w:pos="1530"/>
        </w:tabs>
      </w:pPr>
      <w:bookmarkStart w:id="0" w:name="_GoBack"/>
      <w:bookmarkEnd w:id="0"/>
      <w:r>
        <w:t>Water and sanitation Station</w:t>
      </w:r>
    </w:p>
    <w:tbl>
      <w:tblPr>
        <w:tblStyle w:val="TableGrid"/>
        <w:tblW w:w="8987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40"/>
      </w:tblGrid>
      <w:tr w:rsidR="00400C22" w:rsidRPr="00047B9C" w14:paraId="7E26C375" w14:textId="77777777" w:rsidTr="00422E5F">
        <w:trPr>
          <w:trHeight w:val="1054"/>
        </w:trPr>
        <w:tc>
          <w:tcPr>
            <w:tcW w:w="8987" w:type="dxa"/>
          </w:tcPr>
          <w:p w14:paraId="4305F0E2" w14:textId="77777777" w:rsidR="00400C22" w:rsidRDefault="00400C22" w:rsidP="008462DE">
            <w:pPr>
              <w:pStyle w:val="Citation"/>
              <w:tabs>
                <w:tab w:val="left" w:pos="153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D24F9F9" wp14:editId="5E96818C">
                  <wp:extent cx="4723867" cy="3160852"/>
                  <wp:effectExtent l="0" t="0" r="635" b="190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anitation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724" cy="317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F6F520" w14:textId="33583A96" w:rsidR="00400C22" w:rsidRPr="000A2C84" w:rsidRDefault="00400C22" w:rsidP="008462DE">
            <w:pPr>
              <w:pStyle w:val="CaptionCutline"/>
              <w:tabs>
                <w:tab w:val="left" w:pos="1530"/>
              </w:tabs>
              <w:ind w:left="1139" w:right="774" w:hanging="360"/>
              <w:rPr>
                <w:rFonts w:cstheme="minorHAnsi"/>
                <w:lang w:val="en"/>
              </w:rPr>
            </w:pPr>
            <w:r w:rsidRPr="000A2C84">
              <w:rPr>
                <w:rFonts w:cstheme="minorHAnsi"/>
                <w:lang w:val="en"/>
              </w:rPr>
              <w:t xml:space="preserve">Mack </w:t>
            </w:r>
            <w:proofErr w:type="spellStart"/>
            <w:r w:rsidRPr="000A2C84">
              <w:rPr>
                <w:rFonts w:cstheme="minorHAnsi"/>
                <w:lang w:val="en"/>
              </w:rPr>
              <w:t>MidLiner</w:t>
            </w:r>
            <w:proofErr w:type="spellEnd"/>
            <w:r w:rsidRPr="000A2C84">
              <w:rPr>
                <w:rFonts w:cstheme="minorHAnsi"/>
                <w:lang w:val="en"/>
              </w:rPr>
              <w:t xml:space="preserve"> trash truck of Fort Hays State University.jpg. </w:t>
            </w:r>
            <w:r w:rsidRPr="000A2C84">
              <w:rPr>
                <w:rFonts w:cstheme="minorHAnsi"/>
                <w:i w:val="0"/>
              </w:rPr>
              <w:t xml:space="preserve">(n.d.). </w:t>
            </w:r>
            <w:r w:rsidR="002C5620">
              <w:rPr>
                <w:rFonts w:cstheme="minorHAnsi"/>
                <w:i w:val="0"/>
              </w:rPr>
              <w:t>[Digital image]</w:t>
            </w:r>
            <w:r w:rsidRPr="000A2C84">
              <w:rPr>
                <w:rFonts w:cstheme="minorHAnsi"/>
                <w:i w:val="0"/>
              </w:rPr>
              <w:t>. Retrieved from https://commons.wikimedia.org/wiki/File:Mack_MidLiner_trash_truck_of_Fort</w:t>
            </w:r>
            <w:r>
              <w:rPr>
                <w:rFonts w:cstheme="minorHAnsi"/>
                <w:i w:val="0"/>
              </w:rPr>
              <w:br/>
            </w:r>
            <w:r w:rsidRPr="000A2C84">
              <w:rPr>
                <w:rFonts w:cstheme="minorHAnsi"/>
                <w:i w:val="0"/>
              </w:rPr>
              <w:t>_Hays_State_University.jpg</w:t>
            </w:r>
          </w:p>
        </w:tc>
      </w:tr>
      <w:tr w:rsidR="00400C22" w:rsidRPr="00047B9C" w14:paraId="43709244" w14:textId="77777777" w:rsidTr="00422E5F">
        <w:trPr>
          <w:trHeight w:val="1054"/>
        </w:trPr>
        <w:tc>
          <w:tcPr>
            <w:tcW w:w="8987" w:type="dxa"/>
          </w:tcPr>
          <w:p w14:paraId="302562DB" w14:textId="77777777" w:rsidR="00400C22" w:rsidRDefault="00400C22" w:rsidP="008462DE">
            <w:pPr>
              <w:pStyle w:val="Citation"/>
              <w:tabs>
                <w:tab w:val="left" w:pos="1530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4EF4CB9F" wp14:editId="203484F4">
                  <wp:extent cx="4647934" cy="3410968"/>
                  <wp:effectExtent l="0" t="0" r="635" b="571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anitation 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742" cy="342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E2F12" w14:textId="6AB8C801" w:rsidR="00400C22" w:rsidRPr="000A2C84" w:rsidRDefault="00400C22" w:rsidP="008462DE">
            <w:pPr>
              <w:pStyle w:val="CaptionCutline"/>
              <w:tabs>
                <w:tab w:val="left" w:pos="1530"/>
              </w:tabs>
              <w:ind w:left="1139" w:hanging="270"/>
              <w:rPr>
                <w:rFonts w:cstheme="minorHAnsi"/>
                <w:lang w:val="en"/>
              </w:rPr>
            </w:pPr>
            <w:r w:rsidRPr="000A2C84">
              <w:rPr>
                <w:rFonts w:cstheme="minorHAnsi"/>
                <w:lang w:val="en"/>
              </w:rPr>
              <w:t xml:space="preserve">Trash in park.jpg. </w:t>
            </w:r>
            <w:r w:rsidRPr="000A2C84">
              <w:rPr>
                <w:rFonts w:cstheme="minorHAnsi"/>
                <w:i w:val="0"/>
              </w:rPr>
              <w:t xml:space="preserve">(n.d.). </w:t>
            </w:r>
            <w:r w:rsidR="002C5620">
              <w:rPr>
                <w:rFonts w:cstheme="minorHAnsi"/>
                <w:i w:val="0"/>
              </w:rPr>
              <w:t>[Digital image]</w:t>
            </w:r>
            <w:r w:rsidRPr="000A2C84">
              <w:rPr>
                <w:rFonts w:cstheme="minorHAnsi"/>
                <w:i w:val="0"/>
              </w:rPr>
              <w:t>. Retrieved from https://commons.wikimedia.org/wiki/File:Trash_in_park.jpg</w:t>
            </w:r>
          </w:p>
        </w:tc>
      </w:tr>
      <w:tr w:rsidR="00400C22" w:rsidRPr="00047B9C" w14:paraId="4BAC4D03" w14:textId="77777777" w:rsidTr="00422E5F">
        <w:trPr>
          <w:trHeight w:val="1054"/>
        </w:trPr>
        <w:tc>
          <w:tcPr>
            <w:tcW w:w="8987" w:type="dxa"/>
          </w:tcPr>
          <w:p w14:paraId="50A8148B" w14:textId="77777777" w:rsidR="00400C22" w:rsidRDefault="00400C22" w:rsidP="008462DE">
            <w:pPr>
              <w:pStyle w:val="Citation"/>
              <w:tabs>
                <w:tab w:val="left" w:pos="1530"/>
              </w:tabs>
              <w:ind w:left="2033" w:hanging="2033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9DD5797" wp14:editId="4B964F5A">
                  <wp:extent cx="3467559" cy="2476934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anitation 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566" cy="251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8EA2B" w14:textId="4C035F21" w:rsidR="00400C22" w:rsidRPr="000A2C84" w:rsidRDefault="00400C22" w:rsidP="008462DE">
            <w:pPr>
              <w:pStyle w:val="CaptionCutline"/>
              <w:tabs>
                <w:tab w:val="left" w:pos="1530"/>
              </w:tabs>
              <w:ind w:left="2219" w:right="1674" w:hanging="540"/>
              <w:rPr>
                <w:rFonts w:cstheme="minorHAnsi"/>
                <w:lang w:val="en"/>
              </w:rPr>
            </w:pPr>
            <w:r w:rsidRPr="000A2C84">
              <w:rPr>
                <w:rFonts w:cstheme="minorHAnsi"/>
                <w:lang w:val="en"/>
              </w:rPr>
              <w:t xml:space="preserve">US Navy 100817-N-7908T-083 Machinist's Mate 2nd Class Paul M. Lutz, left, and Electrician's Mate 3rd Class Bryan C. Baker clean up trash at Anderson Park as part of the ship's second.jpg. </w:t>
            </w:r>
            <w:r w:rsidRPr="000A2C84">
              <w:rPr>
                <w:rFonts w:cstheme="minorHAnsi"/>
                <w:i w:val="0"/>
              </w:rPr>
              <w:t xml:space="preserve">(n.d.). </w:t>
            </w:r>
            <w:r w:rsidR="002C5620">
              <w:rPr>
                <w:rFonts w:cstheme="minorHAnsi"/>
                <w:i w:val="0"/>
              </w:rPr>
              <w:t>[Digital image]</w:t>
            </w:r>
            <w:r w:rsidRPr="000A2C84">
              <w:rPr>
                <w:rFonts w:cstheme="minorHAnsi"/>
                <w:i w:val="0"/>
              </w:rPr>
              <w:t>. Retrieved from https://commons.wikimedia.org/wiki/File:US_</w:t>
            </w:r>
            <w:r>
              <w:rPr>
                <w:rFonts w:cstheme="minorHAnsi"/>
                <w:i w:val="0"/>
              </w:rPr>
              <w:br/>
            </w:r>
            <w:r w:rsidRPr="000A2C84">
              <w:rPr>
                <w:rFonts w:cstheme="minorHAnsi"/>
                <w:i w:val="0"/>
              </w:rPr>
              <w:t>Navy_100817-N-7908T-083_Machinist%27s_Mate_2nd_</w:t>
            </w:r>
            <w:r>
              <w:rPr>
                <w:rFonts w:cstheme="minorHAnsi"/>
                <w:i w:val="0"/>
              </w:rPr>
              <w:br/>
            </w:r>
            <w:r w:rsidRPr="000A2C84">
              <w:rPr>
                <w:rFonts w:cstheme="minorHAnsi"/>
                <w:i w:val="0"/>
              </w:rPr>
              <w:t>Class_Paul_M._</w:t>
            </w:r>
            <w:proofErr w:type="gramStart"/>
            <w:r w:rsidRPr="000A2C84">
              <w:rPr>
                <w:rFonts w:cstheme="minorHAnsi"/>
                <w:i w:val="0"/>
              </w:rPr>
              <w:t>Lutz,_</w:t>
            </w:r>
            <w:proofErr w:type="gramEnd"/>
            <w:r w:rsidRPr="000A2C84">
              <w:rPr>
                <w:rFonts w:cstheme="minorHAnsi"/>
                <w:i w:val="0"/>
              </w:rPr>
              <w:t>left,_and_Electrician%27s_Mate_3rd_Class_Bryan_C._Baker_clean_up_trash_at_Anderson_Park_as_part_of_the_ship%27s_second.jpg</w:t>
            </w:r>
          </w:p>
        </w:tc>
      </w:tr>
      <w:tr w:rsidR="00400C22" w:rsidRPr="00047B9C" w14:paraId="39870DB0" w14:textId="77777777" w:rsidTr="00422E5F">
        <w:trPr>
          <w:trHeight w:val="4767"/>
        </w:trPr>
        <w:tc>
          <w:tcPr>
            <w:tcW w:w="8987" w:type="dxa"/>
          </w:tcPr>
          <w:p w14:paraId="2C133A51" w14:textId="77777777" w:rsidR="00400C22" w:rsidRDefault="00400C22" w:rsidP="008462DE">
            <w:pPr>
              <w:pStyle w:val="Citation"/>
              <w:tabs>
                <w:tab w:val="left" w:pos="153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6DB7C82" wp14:editId="404E88C6">
                  <wp:extent cx="3181350" cy="3181350"/>
                  <wp:effectExtent l="0" t="0" r="635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5054813052_0e2fc089af_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441" cy="324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1012D" w14:textId="244B4D22" w:rsidR="00400C22" w:rsidRPr="000A2C84" w:rsidRDefault="00400C22" w:rsidP="008462DE">
            <w:pPr>
              <w:pStyle w:val="CaptionCutline"/>
              <w:tabs>
                <w:tab w:val="left" w:pos="1530"/>
              </w:tabs>
              <w:ind w:left="2399" w:right="1854" w:hanging="540"/>
              <w:rPr>
                <w:rFonts w:cstheme="minorHAnsi"/>
                <w:lang w:val="en"/>
              </w:rPr>
            </w:pPr>
            <w:r w:rsidRPr="000A2C84">
              <w:rPr>
                <w:rFonts w:cstheme="minorHAnsi"/>
                <w:i w:val="0"/>
                <w:lang w:val="en"/>
              </w:rPr>
              <w:t xml:space="preserve">USEPA Environmental-Protection-Agency. </w:t>
            </w:r>
            <w:r w:rsidRPr="000A2C84">
              <w:rPr>
                <w:rFonts w:cstheme="minorHAnsi"/>
                <w:lang w:val="en"/>
              </w:rPr>
              <w:t xml:space="preserve">Water pouring from a faucet into a clear glass cup. </w:t>
            </w:r>
            <w:r w:rsidRPr="000A2C84">
              <w:rPr>
                <w:rFonts w:cstheme="minorHAnsi"/>
                <w:i w:val="0"/>
              </w:rPr>
              <w:t xml:space="preserve">(2006, Sept.). </w:t>
            </w:r>
            <w:r w:rsidR="002C5620">
              <w:rPr>
                <w:rFonts w:cstheme="minorHAnsi"/>
                <w:i w:val="0"/>
              </w:rPr>
              <w:t>[Digital image]</w:t>
            </w:r>
            <w:r w:rsidRPr="000A2C84">
              <w:rPr>
                <w:rFonts w:cstheme="minorHAnsi"/>
                <w:i w:val="0"/>
              </w:rPr>
              <w:t>. Retrieved from https://commons.wikimedia.org/wiki/File:Oshima</w:t>
            </w:r>
            <w:r>
              <w:rPr>
                <w:rFonts w:cstheme="minorHAnsi"/>
                <w:i w:val="0"/>
              </w:rPr>
              <w:br/>
            </w:r>
            <w:r w:rsidRPr="000A2C84">
              <w:rPr>
                <w:rFonts w:cstheme="minorHAnsi"/>
                <w:i w:val="0"/>
              </w:rPr>
              <w:t>_children_join_classes_at_E._C._Killin_Elementary_130113-M-AX780-005.jpg</w:t>
            </w:r>
          </w:p>
        </w:tc>
      </w:tr>
    </w:tbl>
    <w:p w14:paraId="0C40CEF6" w14:textId="77777777" w:rsidR="00400C22" w:rsidRPr="00F7731B" w:rsidRDefault="00400C22" w:rsidP="008462DE">
      <w:pPr>
        <w:pStyle w:val="BodyText"/>
        <w:tabs>
          <w:tab w:val="left" w:pos="1530"/>
        </w:tabs>
      </w:pPr>
    </w:p>
    <w:sectPr w:rsidR="00400C22" w:rsidRPr="00F7731B" w:rsidSect="00E4154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8B200" w14:textId="77777777" w:rsidR="00330DE5" w:rsidRDefault="00330DE5" w:rsidP="00293785">
      <w:pPr>
        <w:spacing w:after="0" w:line="240" w:lineRule="auto"/>
      </w:pPr>
      <w:r>
        <w:separator/>
      </w:r>
    </w:p>
  </w:endnote>
  <w:endnote w:type="continuationSeparator" w:id="0">
    <w:p w14:paraId="6B6E4ABC" w14:textId="77777777" w:rsidR="00330DE5" w:rsidRDefault="00330DE5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8C915" w14:textId="77777777" w:rsidR="001A7568" w:rsidRDefault="001A75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F37A1" w14:textId="77777777" w:rsidR="00293785" w:rsidRDefault="00080AE3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41D17FCD" wp14:editId="1D20AA86">
          <wp:simplePos x="0" y="0"/>
          <wp:positionH relativeFrom="column">
            <wp:posOffset>1032164</wp:posOffset>
          </wp:positionH>
          <wp:positionV relativeFrom="paragraph">
            <wp:posOffset>-208800</wp:posOffset>
          </wp:positionV>
          <wp:extent cx="5195460" cy="34636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6316" cy="3524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349E"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93AA25C" wp14:editId="2973686F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A4ED8B" w14:textId="3C081120" w:rsidR="00293785" w:rsidRDefault="00330DE5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89776B743E70B14787B091D9DB01B13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C0E3E">
                                <w:t>Taxes Are Important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AA25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" filled="f" stroked="f">
              <v:textbox>
                <w:txbxContent>
                  <w:p w14:paraId="2CA4ED8B" w14:textId="3C081120" w:rsidR="00293785" w:rsidRDefault="00DA25AC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89776B743E70B14787B091D9DB01B13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4C0E3E">
                          <w:t>Taxes Are Important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2B9C5" w14:textId="77777777" w:rsidR="001A7568" w:rsidRDefault="001A7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1011DD" w14:textId="77777777" w:rsidR="00330DE5" w:rsidRDefault="00330DE5" w:rsidP="00293785">
      <w:pPr>
        <w:spacing w:after="0" w:line="240" w:lineRule="auto"/>
      </w:pPr>
      <w:r>
        <w:separator/>
      </w:r>
    </w:p>
  </w:footnote>
  <w:footnote w:type="continuationSeparator" w:id="0">
    <w:p w14:paraId="5D742626" w14:textId="77777777" w:rsidR="00330DE5" w:rsidRDefault="00330DE5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A1002" w14:textId="77777777" w:rsidR="001A7568" w:rsidRDefault="001A75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2F198" w14:textId="77777777" w:rsidR="001A7568" w:rsidRDefault="001A75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26D42" w14:textId="77777777" w:rsidR="001A7568" w:rsidRDefault="001A75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9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AE3"/>
    <w:rsid w:val="000247DE"/>
    <w:rsid w:val="0004006F"/>
    <w:rsid w:val="00053775"/>
    <w:rsid w:val="0005619A"/>
    <w:rsid w:val="00075C91"/>
    <w:rsid w:val="00080AE3"/>
    <w:rsid w:val="0011259B"/>
    <w:rsid w:val="00116FDD"/>
    <w:rsid w:val="00125621"/>
    <w:rsid w:val="001430A4"/>
    <w:rsid w:val="0014480C"/>
    <w:rsid w:val="001506F6"/>
    <w:rsid w:val="001A7568"/>
    <w:rsid w:val="001B3602"/>
    <w:rsid w:val="001D0BBF"/>
    <w:rsid w:val="001E1F85"/>
    <w:rsid w:val="001F125D"/>
    <w:rsid w:val="0020004F"/>
    <w:rsid w:val="002345CC"/>
    <w:rsid w:val="00252657"/>
    <w:rsid w:val="00293785"/>
    <w:rsid w:val="002C0879"/>
    <w:rsid w:val="002C37B4"/>
    <w:rsid w:val="002C5620"/>
    <w:rsid w:val="00330DE5"/>
    <w:rsid w:val="0036040A"/>
    <w:rsid w:val="00381D76"/>
    <w:rsid w:val="00400C22"/>
    <w:rsid w:val="00422E5F"/>
    <w:rsid w:val="00446C13"/>
    <w:rsid w:val="00454B32"/>
    <w:rsid w:val="0046144B"/>
    <w:rsid w:val="00476FF2"/>
    <w:rsid w:val="004C0E3E"/>
    <w:rsid w:val="005078B4"/>
    <w:rsid w:val="0053328A"/>
    <w:rsid w:val="00540FC6"/>
    <w:rsid w:val="005511B6"/>
    <w:rsid w:val="00553C98"/>
    <w:rsid w:val="006121B2"/>
    <w:rsid w:val="00645D7F"/>
    <w:rsid w:val="00656940"/>
    <w:rsid w:val="00665274"/>
    <w:rsid w:val="00666C03"/>
    <w:rsid w:val="00686DAB"/>
    <w:rsid w:val="0069314F"/>
    <w:rsid w:val="006E1542"/>
    <w:rsid w:val="00713FDC"/>
    <w:rsid w:val="00721EA4"/>
    <w:rsid w:val="00784053"/>
    <w:rsid w:val="007B055F"/>
    <w:rsid w:val="007B4E74"/>
    <w:rsid w:val="007E6F1D"/>
    <w:rsid w:val="00844290"/>
    <w:rsid w:val="008462DE"/>
    <w:rsid w:val="00880013"/>
    <w:rsid w:val="008920A4"/>
    <w:rsid w:val="008A62AE"/>
    <w:rsid w:val="008A756B"/>
    <w:rsid w:val="008F5386"/>
    <w:rsid w:val="00913172"/>
    <w:rsid w:val="009260AE"/>
    <w:rsid w:val="00962727"/>
    <w:rsid w:val="00981E19"/>
    <w:rsid w:val="00984CF6"/>
    <w:rsid w:val="009B52E4"/>
    <w:rsid w:val="009D6E8D"/>
    <w:rsid w:val="00A101E8"/>
    <w:rsid w:val="00AA6673"/>
    <w:rsid w:val="00AC349E"/>
    <w:rsid w:val="00B14576"/>
    <w:rsid w:val="00B15090"/>
    <w:rsid w:val="00B92DBF"/>
    <w:rsid w:val="00BA596E"/>
    <w:rsid w:val="00BC27BC"/>
    <w:rsid w:val="00BD119F"/>
    <w:rsid w:val="00BD3678"/>
    <w:rsid w:val="00BE47BD"/>
    <w:rsid w:val="00C42237"/>
    <w:rsid w:val="00C5555D"/>
    <w:rsid w:val="00C67722"/>
    <w:rsid w:val="00C73EA1"/>
    <w:rsid w:val="00C8524A"/>
    <w:rsid w:val="00CC4F77"/>
    <w:rsid w:val="00CD3CF6"/>
    <w:rsid w:val="00CE336D"/>
    <w:rsid w:val="00D070CE"/>
    <w:rsid w:val="00D106FF"/>
    <w:rsid w:val="00D626EB"/>
    <w:rsid w:val="00DA25AC"/>
    <w:rsid w:val="00DC7A6D"/>
    <w:rsid w:val="00DD06BD"/>
    <w:rsid w:val="00E324DA"/>
    <w:rsid w:val="00E41544"/>
    <w:rsid w:val="00E9600D"/>
    <w:rsid w:val="00EA2983"/>
    <w:rsid w:val="00EA2CCC"/>
    <w:rsid w:val="00EC60C2"/>
    <w:rsid w:val="00ED24C8"/>
    <w:rsid w:val="00F377E2"/>
    <w:rsid w:val="00F41943"/>
    <w:rsid w:val="00F50748"/>
    <w:rsid w:val="00F50A58"/>
    <w:rsid w:val="00F72D02"/>
    <w:rsid w:val="00F7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8B5848"/>
  <w15:docId w15:val="{A56DDB19-093D-4F4A-848C-D673C24B5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41943"/>
    <w:pPr>
      <w:keepNext/>
      <w:keepLines/>
      <w:spacing w:before="200"/>
      <w:jc w:val="center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41943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09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90"/>
    <w:rPr>
      <w:rFonts w:ascii="Times New Roman" w:hAnsi="Times New Roman" w:cs="Times New Roman"/>
      <w:sz w:val="18"/>
      <w:szCs w:val="18"/>
    </w:rPr>
  </w:style>
  <w:style w:type="character" w:customStyle="1" w:styleId="afdetailstitle">
    <w:name w:val="afdetailstitle"/>
    <w:basedOn w:val="DefaultParagraphFont"/>
    <w:rsid w:val="00400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oogleDrive/My%20Drive/K20%20Comm%20Shared%20Resources/Products/K20-LEARN/JAVITS%20Templates/JAVITS%20Vertical%20LEARN%20Document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9776B743E70B14787B091D9DB01B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0D532-98E9-574A-B5EF-C2780BDE1043}"/>
      </w:docPartPr>
      <w:docPartBody>
        <w:p w:rsidR="00C73335" w:rsidRDefault="009D4F62" w:rsidP="009D4F62">
          <w:pPr>
            <w:pStyle w:val="89776B743E70B14787B091D9DB01B136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F1F"/>
    <w:rsid w:val="00141EE5"/>
    <w:rsid w:val="009B4CC6"/>
    <w:rsid w:val="009D4F62"/>
    <w:rsid w:val="00C73335"/>
    <w:rsid w:val="00D80DF3"/>
    <w:rsid w:val="00DD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4F62"/>
    <w:rPr>
      <w:color w:val="808080"/>
    </w:rPr>
  </w:style>
  <w:style w:type="paragraph" w:customStyle="1" w:styleId="BDDBD159E9453749BD434E992A41CAFF">
    <w:name w:val="BDDBD159E9453749BD434E992A41CAFF"/>
  </w:style>
  <w:style w:type="paragraph" w:customStyle="1" w:styleId="89776B743E70B14787B091D9DB01B136">
    <w:name w:val="89776B743E70B14787B091D9DB01B136"/>
    <w:rsid w:val="009D4F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D6F54-E02D-1D48-B04D-18A6F71DF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JAVITS Vertical LEARN Document Attachment with Instructions.dotx</Template>
  <TotalTime>2</TotalTime>
  <Pages>2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Taxes Are Important</vt:lpstr>
    </vt:vector>
  </TitlesOfParts>
  <Manager/>
  <Company/>
  <LinksUpToDate>false</LinksUpToDate>
  <CharactersWithSpaces>1080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Taxes Are Important</dc:title>
  <dc:subject/>
  <dc:creator>K20 Center</dc:creator>
  <cp:keywords/>
  <dc:description/>
  <cp:lastModifiedBy>Walters, Darrin J.</cp:lastModifiedBy>
  <cp:revision>3</cp:revision>
  <cp:lastPrinted>2019-03-19T19:23:00Z</cp:lastPrinted>
  <dcterms:created xsi:type="dcterms:W3CDTF">2019-03-19T19:31:00Z</dcterms:created>
  <dcterms:modified xsi:type="dcterms:W3CDTF">2019-03-19T19:38:00Z</dcterms:modified>
  <cp:category/>
</cp:coreProperties>
</file>