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margin" w:tblpY="1821"/>
        <w:tblW w:w="129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205"/>
        <w:gridCol w:w="3375"/>
        <w:gridCol w:w="3375"/>
      </w:tblGrid>
      <w:tr w:rsidR="00195240" w:rsidRPr="00DC1CA0" w14:paraId="50CB9214" w14:textId="77777777" w:rsidTr="00360D44">
        <w:trPr>
          <w:trHeight w:val="231"/>
          <w:tblHeader/>
        </w:trPr>
        <w:tc>
          <w:tcPr>
            <w:tcW w:w="62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4449ABD" w14:textId="77777777" w:rsidR="00195240" w:rsidRPr="00DC1CA0" w:rsidRDefault="00195240" w:rsidP="00195240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Required Items</w:t>
            </w:r>
          </w:p>
        </w:tc>
        <w:tc>
          <w:tcPr>
            <w:tcW w:w="33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F103F9" w14:textId="77777777" w:rsidR="00195240" w:rsidRPr="00DC1CA0" w:rsidRDefault="00195240" w:rsidP="00195240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Points Possible</w:t>
            </w:r>
          </w:p>
        </w:tc>
        <w:tc>
          <w:tcPr>
            <w:tcW w:w="33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3253F4" w14:textId="77777777" w:rsidR="00195240" w:rsidRPr="00DC1CA0" w:rsidRDefault="00195240" w:rsidP="00195240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Your Score</w:t>
            </w:r>
          </w:p>
        </w:tc>
      </w:tr>
      <w:tr w:rsidR="00195240" w:rsidRPr="00DC1CA0" w14:paraId="27F54C12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AFEC53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Name and Picture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09E492" w14:textId="77777777" w:rsidR="00195240" w:rsidRPr="00DC1CA0" w:rsidRDefault="00195240" w:rsidP="00195240">
            <w:pPr>
              <w:spacing w:after="0"/>
            </w:pPr>
            <w:r>
              <w:t>5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92ACA0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3C7B392A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740F22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Quote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752E7E" w14:textId="77777777" w:rsidR="00195240" w:rsidRPr="00DC1CA0" w:rsidRDefault="00195240" w:rsidP="00195240">
            <w:pPr>
              <w:spacing w:after="0"/>
            </w:pPr>
            <w:r>
              <w:t>5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8578E2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4DCAC947" w14:textId="77777777" w:rsidTr="00360D44">
        <w:trPr>
          <w:trHeight w:val="418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4CC989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Fast Facts (5 total)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DC7F56" w14:textId="77777777" w:rsidR="00195240" w:rsidRDefault="00195240" w:rsidP="00195240">
            <w:pPr>
              <w:spacing w:after="0"/>
            </w:pPr>
            <w:r>
              <w:t>25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0DD5AB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0E866053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987F8F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Historical Importance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6277D4" w14:textId="77777777" w:rsidR="00195240" w:rsidRDefault="00195240" w:rsidP="00195240">
            <w:pPr>
              <w:spacing w:after="0"/>
            </w:pPr>
            <w:r>
              <w:t>15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9BC2A0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3FA673D4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2A0EB7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Symbols (4 total)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837604" w14:textId="77777777" w:rsidR="00195240" w:rsidRDefault="00195240" w:rsidP="00195240">
            <w:pPr>
              <w:spacing w:after="0"/>
            </w:pPr>
            <w:r>
              <w:t>20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537B1B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3DB4D879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B66E9E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BFF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BEA519" w14:textId="77777777" w:rsidR="00195240" w:rsidRDefault="00195240" w:rsidP="00195240">
            <w:pPr>
              <w:spacing w:after="0"/>
            </w:pPr>
            <w:r>
              <w:t>10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D09A1B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64656847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E16B8D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Worst Enemy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E7F902" w14:textId="77777777" w:rsidR="00195240" w:rsidRDefault="00195240" w:rsidP="00195240">
            <w:pPr>
              <w:spacing w:after="0"/>
            </w:pPr>
            <w:r>
              <w:t>10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489412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716E5399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5E61A8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>Six-Word Memoir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D53928" w14:textId="77777777" w:rsidR="00195240" w:rsidRDefault="00195240" w:rsidP="00195240">
            <w:pPr>
              <w:spacing w:after="0"/>
            </w:pPr>
            <w:r>
              <w:t>10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FE862D" w14:textId="77777777" w:rsidR="00195240" w:rsidRPr="00DC1CA0" w:rsidRDefault="00195240" w:rsidP="00195240">
            <w:pPr>
              <w:spacing w:after="0"/>
            </w:pPr>
          </w:p>
        </w:tc>
      </w:tr>
      <w:tr w:rsidR="00195240" w:rsidRPr="00DC1CA0" w14:paraId="0855ECD4" w14:textId="77777777" w:rsidTr="00360D44">
        <w:trPr>
          <w:trHeight w:val="463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89F9F6" w14:textId="77777777" w:rsidR="00195240" w:rsidRPr="00195240" w:rsidRDefault="00195240" w:rsidP="00195240">
            <w:pPr>
              <w:pStyle w:val="Heading1"/>
              <w:spacing w:before="0" w:after="0"/>
            </w:pPr>
            <w:r w:rsidRPr="00195240">
              <w:t xml:space="preserve">Total 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472311" w14:textId="77777777" w:rsidR="00195240" w:rsidRDefault="00195240" w:rsidP="00195240">
            <w:pPr>
              <w:spacing w:after="0"/>
            </w:pPr>
            <w:r>
              <w:t>100</w:t>
            </w:r>
          </w:p>
        </w:tc>
        <w:tc>
          <w:tcPr>
            <w:tcW w:w="3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190EB5" w14:textId="77777777" w:rsidR="00195240" w:rsidRPr="00DC1CA0" w:rsidRDefault="00195240" w:rsidP="00195240">
            <w:pPr>
              <w:spacing w:after="0"/>
            </w:pPr>
          </w:p>
        </w:tc>
      </w:tr>
    </w:tbl>
    <w:p w14:paraId="2548ACE2" w14:textId="4CA84F49" w:rsidR="00195240" w:rsidRPr="00195240" w:rsidRDefault="00195240" w:rsidP="00195240">
      <w:pPr>
        <w:pStyle w:val="Title"/>
      </w:pPr>
      <w:r>
        <w:t>historical figure profile rubric</w:t>
      </w:r>
    </w:p>
    <w:p w14:paraId="616CFEFA" w14:textId="77777777" w:rsidR="00195240" w:rsidRDefault="00195240" w:rsidP="002208BC"/>
    <w:p w14:paraId="70E2606D" w14:textId="790B013A" w:rsidR="002208BC" w:rsidRDefault="00195240" w:rsidP="002208BC">
      <w:r>
        <w:t xml:space="preserve">Student </w:t>
      </w:r>
      <w:r w:rsidR="00CB484C">
        <w:t>N</w:t>
      </w:r>
      <w:r>
        <w:t>ame: _____________________________</w:t>
      </w:r>
    </w:p>
    <w:p w14:paraId="1DEC3952" w14:textId="77777777" w:rsidR="00195240" w:rsidRDefault="00195240" w:rsidP="002208BC"/>
    <w:p w14:paraId="6D2A61A0" w14:textId="57CD3F2F" w:rsidR="001B5BA6" w:rsidRPr="00F33303" w:rsidRDefault="001B5BA6" w:rsidP="00F33303"/>
    <w:sectPr w:rsidR="001B5BA6" w:rsidRPr="00F33303" w:rsidSect="009A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B1325D" w14:textId="77777777" w:rsidR="001B38A6" w:rsidRDefault="001B38A6" w:rsidP="009A4615">
      <w:pPr>
        <w:spacing w:after="0" w:line="240" w:lineRule="auto"/>
      </w:pPr>
      <w:r>
        <w:separator/>
      </w:r>
    </w:p>
  </w:endnote>
  <w:endnote w:type="continuationSeparator" w:id="0">
    <w:p w14:paraId="417DF5C6" w14:textId="77777777" w:rsidR="001B38A6" w:rsidRDefault="001B38A6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F79C0B" w14:textId="77777777" w:rsidR="00360D44" w:rsidRDefault="00360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77B8E3BB" w:rsidR="00D04F53" w:rsidRPr="00C76450" w:rsidRDefault="00360D44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Analyzing World Historical Figures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77B8E3BB" w:rsidR="00D04F53" w:rsidRPr="00C76450" w:rsidRDefault="00360D44" w:rsidP="00C76450">
                    <w:pPr>
                      <w:pStyle w:val="Footer"/>
                    </w:pPr>
                    <w:fldSimple w:instr=" TITLE  \* MERGEFORMAT ">
                      <w:r>
                        <w:t>Analyzing World Historical Figures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36739" w14:textId="77777777" w:rsidR="00360D44" w:rsidRDefault="00360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206A3A" w14:textId="77777777" w:rsidR="001B38A6" w:rsidRDefault="001B38A6" w:rsidP="009A4615">
      <w:pPr>
        <w:spacing w:after="0" w:line="240" w:lineRule="auto"/>
      </w:pPr>
      <w:r>
        <w:separator/>
      </w:r>
    </w:p>
  </w:footnote>
  <w:footnote w:type="continuationSeparator" w:id="0">
    <w:p w14:paraId="10E0650D" w14:textId="77777777" w:rsidR="001B38A6" w:rsidRDefault="001B38A6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F1620E" w14:textId="77777777" w:rsidR="00360D44" w:rsidRDefault="00360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ADFD0" w14:textId="77777777" w:rsidR="00360D44" w:rsidRDefault="00360D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AC6DB9" w14:textId="77777777" w:rsidR="00360D44" w:rsidRDefault="00360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95240"/>
    <w:rsid w:val="001A3F95"/>
    <w:rsid w:val="001B38A6"/>
    <w:rsid w:val="001B5BA6"/>
    <w:rsid w:val="001C0115"/>
    <w:rsid w:val="001E6BCA"/>
    <w:rsid w:val="002208BC"/>
    <w:rsid w:val="00246BC1"/>
    <w:rsid w:val="002574A4"/>
    <w:rsid w:val="00316C07"/>
    <w:rsid w:val="0032364F"/>
    <w:rsid w:val="00360D44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5B20CD"/>
    <w:rsid w:val="0063271E"/>
    <w:rsid w:val="006669F0"/>
    <w:rsid w:val="006F637F"/>
    <w:rsid w:val="00741DDB"/>
    <w:rsid w:val="007E5E08"/>
    <w:rsid w:val="007F4DDC"/>
    <w:rsid w:val="00886FBD"/>
    <w:rsid w:val="008B5938"/>
    <w:rsid w:val="00912773"/>
    <w:rsid w:val="009171B5"/>
    <w:rsid w:val="009A4615"/>
    <w:rsid w:val="009E1DD4"/>
    <w:rsid w:val="00A71218"/>
    <w:rsid w:val="00AB22DA"/>
    <w:rsid w:val="00AB30CE"/>
    <w:rsid w:val="00AB67C1"/>
    <w:rsid w:val="00AD0F89"/>
    <w:rsid w:val="00BE33F2"/>
    <w:rsid w:val="00BE5865"/>
    <w:rsid w:val="00C53852"/>
    <w:rsid w:val="00C76450"/>
    <w:rsid w:val="00C86A74"/>
    <w:rsid w:val="00CB484C"/>
    <w:rsid w:val="00D04F53"/>
    <w:rsid w:val="00D71FBC"/>
    <w:rsid w:val="00DD3628"/>
    <w:rsid w:val="00DE0B48"/>
    <w:rsid w:val="00E46C11"/>
    <w:rsid w:val="00EC2F4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41</Words>
  <Characters>226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World Historical Figures</dc:title>
  <dc:subject/>
  <dc:creator>K20 Center</dc:creator>
  <cp:keywords/>
  <dc:description/>
  <cp:lastModifiedBy>Gracia, Ann M.</cp:lastModifiedBy>
  <cp:revision>3</cp:revision>
  <cp:lastPrinted>2026-08-10T19:30:00Z</cp:lastPrinted>
  <dcterms:created xsi:type="dcterms:W3CDTF">2026-08-10T19:30:00Z</dcterms:created>
  <dcterms:modified xsi:type="dcterms:W3CDTF">2026-08-10T19:30:00Z</dcterms:modified>
  <cp:category/>
</cp:coreProperties>
</file>