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AE22" w14:textId="77777777" w:rsidR="008D4A7C" w:rsidRPr="00555D20" w:rsidRDefault="00000000" w:rsidP="00555D20">
      <w:pPr>
        <w:pStyle w:val="Title"/>
      </w:pPr>
      <w:r w:rsidRPr="00555D20">
        <w:t>ALWAYS, SOMETIMES, OR NEVER TRUE?</w:t>
      </w:r>
    </w:p>
    <w:p w14:paraId="11052CEA" w14:textId="77777777" w:rsidR="008D4A7C" w:rsidRDefault="00000000">
      <w:r>
        <w:t>Read each statement and decide if it’s always, sometimes, or never true. Then in the box on the right-hand side, justify and explain your choice.</w:t>
      </w:r>
    </w:p>
    <w:tbl>
      <w:tblPr>
        <w:tblStyle w:val="a"/>
        <w:tblW w:w="954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20" w:firstRow="1" w:lastRow="0" w:firstColumn="0" w:lastColumn="0" w:noHBand="1" w:noVBand="1"/>
      </w:tblPr>
      <w:tblGrid>
        <w:gridCol w:w="4405"/>
        <w:gridCol w:w="5135"/>
      </w:tblGrid>
      <w:tr w:rsidR="008D4A7C" w14:paraId="6ED80954" w14:textId="77777777" w:rsidTr="00555D20">
        <w:trPr>
          <w:trHeight w:val="20"/>
          <w:tblHeader/>
        </w:trPr>
        <w:tc>
          <w:tcPr>
            <w:tcW w:w="44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98C954" w14:textId="77777777" w:rsidR="008D4A7C" w:rsidRDefault="00000000" w:rsidP="005E0F9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Always, Sometimes, or Never True?</w:t>
            </w:r>
          </w:p>
        </w:tc>
        <w:tc>
          <w:tcPr>
            <w:tcW w:w="513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705776" w14:textId="77777777" w:rsidR="008D4A7C" w:rsidRDefault="00000000" w:rsidP="005E0F9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Justify Your Answer</w:t>
            </w:r>
          </w:p>
        </w:tc>
      </w:tr>
      <w:tr w:rsidR="008D4A7C" w14:paraId="1A0518A6" w14:textId="77777777" w:rsidTr="00555D20">
        <w:trPr>
          <w:trHeight w:val="20"/>
        </w:trPr>
        <w:tc>
          <w:tcPr>
            <w:tcW w:w="4405" w:type="dxa"/>
          </w:tcPr>
          <w:p w14:paraId="70EAD5F2" w14:textId="77777777" w:rsidR="008D4A7C" w:rsidRDefault="00000000" w:rsidP="005E0F97">
            <w:pPr>
              <w:numPr>
                <w:ilvl w:val="0"/>
                <w:numId w:val="5"/>
              </w:numPr>
              <w:spacing w:after="0" w:line="240" w:lineRule="auto"/>
            </w:pPr>
            <w:r>
              <w:t>Pre-contact cultures were only hunter-gatherers who traveled across the continent.</w:t>
            </w:r>
          </w:p>
          <w:p w14:paraId="7C1E9D78" w14:textId="77777777" w:rsidR="008D4A7C" w:rsidRDefault="00000000" w:rsidP="005E0F97">
            <w:pPr>
              <w:numPr>
                <w:ilvl w:val="0"/>
                <w:numId w:val="2"/>
              </w:numPr>
              <w:spacing w:after="0" w:line="240" w:lineRule="auto"/>
            </w:pPr>
            <w:r>
              <w:t>Always</w:t>
            </w:r>
          </w:p>
          <w:p w14:paraId="3D8C0ED6" w14:textId="77777777" w:rsidR="008D4A7C" w:rsidRDefault="00000000" w:rsidP="005E0F97">
            <w:pPr>
              <w:numPr>
                <w:ilvl w:val="0"/>
                <w:numId w:val="2"/>
              </w:numPr>
              <w:spacing w:after="0" w:line="240" w:lineRule="auto"/>
            </w:pPr>
            <w:r>
              <w:t>Sometimes</w:t>
            </w:r>
          </w:p>
          <w:p w14:paraId="41220687" w14:textId="77777777" w:rsidR="008D4A7C" w:rsidRDefault="00000000" w:rsidP="005E0F97">
            <w:pPr>
              <w:numPr>
                <w:ilvl w:val="0"/>
                <w:numId w:val="2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613A44" w14:textId="77777777" w:rsidR="008D4A7C" w:rsidRDefault="008D4A7C" w:rsidP="005E0F9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D4A7C" w14:paraId="7583B9C9" w14:textId="77777777" w:rsidTr="00555D20">
        <w:trPr>
          <w:trHeight w:val="20"/>
        </w:trPr>
        <w:tc>
          <w:tcPr>
            <w:tcW w:w="4405" w:type="dxa"/>
          </w:tcPr>
          <w:p w14:paraId="508F58E4" w14:textId="77777777" w:rsidR="008D4A7C" w:rsidRDefault="00000000" w:rsidP="005E0F97">
            <w:pPr>
              <w:numPr>
                <w:ilvl w:val="0"/>
                <w:numId w:val="5"/>
              </w:numPr>
              <w:spacing w:after="0" w:line="240" w:lineRule="auto"/>
            </w:pPr>
            <w:r>
              <w:t>Historians know a lot of information about pre-contact cultures in America.</w:t>
            </w:r>
          </w:p>
          <w:p w14:paraId="265212B3" w14:textId="77777777" w:rsidR="008D4A7C" w:rsidRDefault="00000000" w:rsidP="005E0F97">
            <w:pPr>
              <w:numPr>
                <w:ilvl w:val="0"/>
                <w:numId w:val="1"/>
              </w:numPr>
              <w:spacing w:after="0" w:line="240" w:lineRule="auto"/>
            </w:pPr>
            <w:r>
              <w:t>Always</w:t>
            </w:r>
          </w:p>
          <w:p w14:paraId="35A417C6" w14:textId="77777777" w:rsidR="008D4A7C" w:rsidRDefault="00000000" w:rsidP="005E0F97">
            <w:pPr>
              <w:numPr>
                <w:ilvl w:val="0"/>
                <w:numId w:val="1"/>
              </w:numPr>
              <w:spacing w:after="0" w:line="240" w:lineRule="auto"/>
            </w:pPr>
            <w:r>
              <w:t>Sometimes</w:t>
            </w:r>
          </w:p>
          <w:p w14:paraId="7330C9FD" w14:textId="77777777" w:rsidR="008D4A7C" w:rsidRDefault="00000000" w:rsidP="005E0F97">
            <w:pPr>
              <w:numPr>
                <w:ilvl w:val="0"/>
                <w:numId w:val="1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C1DE8E" w14:textId="77777777" w:rsidR="008D4A7C" w:rsidRDefault="008D4A7C" w:rsidP="005E0F97">
            <w:pPr>
              <w:spacing w:after="0"/>
            </w:pPr>
          </w:p>
        </w:tc>
      </w:tr>
      <w:tr w:rsidR="008D4A7C" w14:paraId="2E9A75C8" w14:textId="77777777" w:rsidTr="00555D20">
        <w:trPr>
          <w:trHeight w:val="20"/>
        </w:trPr>
        <w:tc>
          <w:tcPr>
            <w:tcW w:w="4405" w:type="dxa"/>
          </w:tcPr>
          <w:p w14:paraId="597B49CE" w14:textId="77777777" w:rsidR="008D4A7C" w:rsidRDefault="00000000" w:rsidP="005E0F97">
            <w:pPr>
              <w:numPr>
                <w:ilvl w:val="0"/>
                <w:numId w:val="5"/>
              </w:numPr>
              <w:spacing w:after="0" w:line="240" w:lineRule="auto"/>
            </w:pPr>
            <w:bookmarkStart w:id="0" w:name="_si9dbviusrem" w:colFirst="0" w:colLast="0"/>
            <w:bookmarkEnd w:id="0"/>
            <w:r>
              <w:t>Archaeological investigations provide modern historians glimpses of pre-contact cultures and knowledge.</w:t>
            </w:r>
          </w:p>
          <w:p w14:paraId="69CB525A" w14:textId="77777777" w:rsidR="008D4A7C" w:rsidRDefault="00000000" w:rsidP="005E0F97">
            <w:pPr>
              <w:numPr>
                <w:ilvl w:val="0"/>
                <w:numId w:val="4"/>
              </w:numPr>
              <w:spacing w:after="0" w:line="240" w:lineRule="auto"/>
            </w:pPr>
            <w:r>
              <w:t>Always</w:t>
            </w:r>
          </w:p>
          <w:p w14:paraId="382343D4" w14:textId="77777777" w:rsidR="008D4A7C" w:rsidRDefault="00000000" w:rsidP="005E0F97">
            <w:pPr>
              <w:numPr>
                <w:ilvl w:val="0"/>
                <w:numId w:val="4"/>
              </w:numPr>
              <w:spacing w:after="0" w:line="240" w:lineRule="auto"/>
            </w:pPr>
            <w:r>
              <w:t>Sometimes</w:t>
            </w:r>
          </w:p>
          <w:p w14:paraId="3BEDDC88" w14:textId="77777777" w:rsidR="008D4A7C" w:rsidRDefault="00000000" w:rsidP="005E0F97">
            <w:pPr>
              <w:numPr>
                <w:ilvl w:val="0"/>
                <w:numId w:val="4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320FF2" w14:textId="77777777" w:rsidR="008D4A7C" w:rsidRDefault="008D4A7C" w:rsidP="005E0F97">
            <w:pPr>
              <w:spacing w:after="0"/>
            </w:pPr>
          </w:p>
        </w:tc>
      </w:tr>
      <w:tr w:rsidR="008D4A7C" w14:paraId="3CEB13B1" w14:textId="77777777" w:rsidTr="00555D20">
        <w:trPr>
          <w:trHeight w:val="20"/>
        </w:trPr>
        <w:tc>
          <w:tcPr>
            <w:tcW w:w="4405" w:type="dxa"/>
          </w:tcPr>
          <w:p w14:paraId="76A53C57" w14:textId="1F5C1D0E" w:rsidR="008D4A7C" w:rsidRDefault="00000000" w:rsidP="005E0F97">
            <w:pPr>
              <w:numPr>
                <w:ilvl w:val="0"/>
                <w:numId w:val="5"/>
              </w:numPr>
              <w:spacing w:after="0" w:line="240" w:lineRule="auto"/>
            </w:pPr>
            <w:r>
              <w:t>Pre-contact cultures rarely had significant accomplishments that impacted history.</w:t>
            </w:r>
          </w:p>
          <w:p w14:paraId="3C08C8C5" w14:textId="77777777" w:rsidR="008D4A7C" w:rsidRDefault="00000000" w:rsidP="005E0F97">
            <w:pPr>
              <w:numPr>
                <w:ilvl w:val="0"/>
                <w:numId w:val="6"/>
              </w:numPr>
              <w:spacing w:after="0" w:line="240" w:lineRule="auto"/>
            </w:pPr>
            <w:r>
              <w:t>Always</w:t>
            </w:r>
          </w:p>
          <w:p w14:paraId="380B0E73" w14:textId="77777777" w:rsidR="008D4A7C" w:rsidRDefault="00000000" w:rsidP="005E0F97">
            <w:pPr>
              <w:numPr>
                <w:ilvl w:val="0"/>
                <w:numId w:val="6"/>
              </w:numPr>
              <w:spacing w:after="0" w:line="240" w:lineRule="auto"/>
            </w:pPr>
            <w:r>
              <w:t>Sometimes</w:t>
            </w:r>
          </w:p>
          <w:p w14:paraId="1B36264D" w14:textId="77777777" w:rsidR="008D4A7C" w:rsidRDefault="00000000" w:rsidP="005E0F97">
            <w:pPr>
              <w:numPr>
                <w:ilvl w:val="0"/>
                <w:numId w:val="6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680742" w14:textId="77777777" w:rsidR="008D4A7C" w:rsidRDefault="008D4A7C" w:rsidP="005E0F97">
            <w:pPr>
              <w:spacing w:after="0"/>
            </w:pPr>
          </w:p>
        </w:tc>
      </w:tr>
      <w:tr w:rsidR="008D4A7C" w14:paraId="4A13C725" w14:textId="77777777" w:rsidTr="00555D20">
        <w:trPr>
          <w:trHeight w:val="20"/>
        </w:trPr>
        <w:tc>
          <w:tcPr>
            <w:tcW w:w="4405" w:type="dxa"/>
          </w:tcPr>
          <w:p w14:paraId="215F474B" w14:textId="77777777" w:rsidR="008D4A7C" w:rsidRDefault="00000000" w:rsidP="005E0F97">
            <w:pPr>
              <w:numPr>
                <w:ilvl w:val="0"/>
                <w:numId w:val="5"/>
              </w:numPr>
              <w:spacing w:after="0" w:line="240" w:lineRule="auto"/>
            </w:pPr>
            <w:r>
              <w:t>Pre-contact cultures did not have complex religious, social, or cultural beliefs and structures.</w:t>
            </w:r>
          </w:p>
          <w:p w14:paraId="5F3EC17D" w14:textId="77777777" w:rsidR="008D4A7C" w:rsidRDefault="00000000" w:rsidP="005E0F97">
            <w:pPr>
              <w:numPr>
                <w:ilvl w:val="0"/>
                <w:numId w:val="3"/>
              </w:numPr>
              <w:spacing w:after="0" w:line="240" w:lineRule="auto"/>
            </w:pPr>
            <w:r>
              <w:t>Always</w:t>
            </w:r>
          </w:p>
          <w:p w14:paraId="0591CFED" w14:textId="77777777" w:rsidR="008D4A7C" w:rsidRDefault="00000000" w:rsidP="005E0F97">
            <w:pPr>
              <w:numPr>
                <w:ilvl w:val="0"/>
                <w:numId w:val="3"/>
              </w:numPr>
              <w:spacing w:after="0" w:line="240" w:lineRule="auto"/>
            </w:pPr>
            <w:r>
              <w:t>Sometimes</w:t>
            </w:r>
          </w:p>
          <w:p w14:paraId="45E25FB5" w14:textId="77777777" w:rsidR="008D4A7C" w:rsidRDefault="00000000" w:rsidP="005E0F97">
            <w:pPr>
              <w:numPr>
                <w:ilvl w:val="0"/>
                <w:numId w:val="3"/>
              </w:numPr>
              <w:spacing w:after="0" w:line="240" w:lineRule="auto"/>
            </w:pPr>
            <w:r>
              <w:t>Never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7E8DD4" w14:textId="77777777" w:rsidR="008D4A7C" w:rsidRDefault="008D4A7C" w:rsidP="005E0F97">
            <w:pPr>
              <w:spacing w:after="0"/>
            </w:pPr>
          </w:p>
        </w:tc>
      </w:tr>
    </w:tbl>
    <w:p w14:paraId="73CBBB11" w14:textId="77777777" w:rsidR="008D4A7C" w:rsidRDefault="00000000">
      <w:r>
        <w:br/>
      </w:r>
    </w:p>
    <w:sectPr w:rsidR="008D4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C35C" w14:textId="77777777" w:rsidR="00A167A1" w:rsidRDefault="00A167A1">
      <w:pPr>
        <w:spacing w:after="0" w:line="240" w:lineRule="auto"/>
      </w:pPr>
      <w:r>
        <w:separator/>
      </w:r>
    </w:p>
  </w:endnote>
  <w:endnote w:type="continuationSeparator" w:id="0">
    <w:p w14:paraId="30590052" w14:textId="77777777" w:rsidR="00A167A1" w:rsidRDefault="00A1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DE3BD54-BDA8-324D-8732-0545813386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CDD9B351-0A21-3B45-A8CB-42391E5DAE5A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EC1CD40-A9E3-9049-9896-BBD24A4F19A4}"/>
    <w:embedBold r:id="rId5" w:fontKey="{045DC217-46C5-2648-B811-F09EA646C8D9}"/>
    <w:embedItalic r:id="rId6" w:fontKey="{7186491C-C426-1146-A48F-FE46D54B03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A80107E0-CB96-F24D-842D-1F791C54035D}"/>
    <w:embedBold r:id="rId8" w:fontKey="{71C8318A-AE11-4C4F-9121-33C27A75CBD0}"/>
    <w:embedItalic r:id="rId9" w:fontKey="{88C777AD-4272-9843-B011-4737EFB46A9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D2F26F82-ECDE-FE47-AF66-274A13080B6E}"/>
    <w:embedBold r:id="rId11" w:fontKey="{DB08F5C9-7975-F34A-821E-CBEACC5EAD00}"/>
    <w:embedItalic r:id="rId12" w:fontKey="{A2582BAE-6818-8045-83A0-DEC5B851E5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B6A53C18-7ED0-7348-865B-290116F65D35}"/>
    <w:embedItalic r:id="rId14" w:fontKey="{069BB84E-997E-FA4D-9D60-3632FE626D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30D7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5701" w14:textId="096ED948" w:rsidR="008D4A7C" w:rsidRDefault="00555D2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09FD292" wp14:editId="21EF4583">
          <wp:simplePos x="0" y="0"/>
          <wp:positionH relativeFrom="column">
            <wp:posOffset>1317625</wp:posOffset>
          </wp:positionH>
          <wp:positionV relativeFrom="paragraph">
            <wp:posOffset>-38356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4DA60D8" wp14:editId="5165977E">
              <wp:simplePos x="0" y="0"/>
              <wp:positionH relativeFrom="column">
                <wp:posOffset>2619375</wp:posOffset>
              </wp:positionH>
              <wp:positionV relativeFrom="paragraph">
                <wp:posOffset>-40005</wp:posOffset>
              </wp:positionV>
              <wp:extent cx="2619375" cy="24193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9375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84483" w14:textId="14500FF1" w:rsidR="008D4A7C" w:rsidRPr="00555D20" w:rsidRDefault="00555D20" w:rsidP="00555D20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4DA60D8" id="Rectangle 1" o:spid="_x0000_s1026" style="position:absolute;margin-left:206.25pt;margin-top:-3.15pt;width:206.25pt;height:1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" filled="f" stroked="f">
              <v:textbox inset="2.53958mm,1.2694mm,2.53958mm,1.2694mm">
                <w:txbxContent>
                  <w:p w14:paraId="4B984483" w14:textId="14500FF1" w:rsidR="008D4A7C" w:rsidRPr="00555D20" w:rsidRDefault="00555D20" w:rsidP="00555D20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B889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7AFF" w14:textId="77777777" w:rsidR="00A167A1" w:rsidRDefault="00A167A1">
      <w:pPr>
        <w:spacing w:after="0" w:line="240" w:lineRule="auto"/>
      </w:pPr>
      <w:r>
        <w:separator/>
      </w:r>
    </w:p>
  </w:footnote>
  <w:footnote w:type="continuationSeparator" w:id="0">
    <w:p w14:paraId="6C19C288" w14:textId="77777777" w:rsidR="00A167A1" w:rsidRDefault="00A1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5174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9813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1A11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1D5B"/>
    <w:multiLevelType w:val="multilevel"/>
    <w:tmpl w:val="D0FAC662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43153"/>
    <w:multiLevelType w:val="multilevel"/>
    <w:tmpl w:val="E5F0DF40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837E5D"/>
    <w:multiLevelType w:val="multilevel"/>
    <w:tmpl w:val="20A6E7A0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324013"/>
    <w:multiLevelType w:val="multilevel"/>
    <w:tmpl w:val="D8D899A8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1CE3"/>
    <w:multiLevelType w:val="multilevel"/>
    <w:tmpl w:val="DB84F95A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A95E74"/>
    <w:multiLevelType w:val="multilevel"/>
    <w:tmpl w:val="B7F2605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79563">
    <w:abstractNumId w:val="6"/>
  </w:num>
  <w:num w:numId="2" w16cid:durableId="1961112262">
    <w:abstractNumId w:val="3"/>
  </w:num>
  <w:num w:numId="3" w16cid:durableId="450127676">
    <w:abstractNumId w:val="2"/>
  </w:num>
  <w:num w:numId="4" w16cid:durableId="1915779456">
    <w:abstractNumId w:val="0"/>
  </w:num>
  <w:num w:numId="5" w16cid:durableId="36273896">
    <w:abstractNumId w:val="7"/>
  </w:num>
  <w:num w:numId="6" w16cid:durableId="1091511885">
    <w:abstractNumId w:val="1"/>
  </w:num>
  <w:num w:numId="7" w16cid:durableId="1296905603">
    <w:abstractNumId w:val="8"/>
  </w:num>
  <w:num w:numId="8" w16cid:durableId="1771200790">
    <w:abstractNumId w:val="5"/>
  </w:num>
  <w:num w:numId="9" w16cid:durableId="729034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A7C"/>
    <w:rsid w:val="00555D20"/>
    <w:rsid w:val="005E0F97"/>
    <w:rsid w:val="008D4A7C"/>
    <w:rsid w:val="0093207E"/>
    <w:rsid w:val="00980A04"/>
    <w:rsid w:val="00A167A1"/>
    <w:rsid w:val="00CB3183"/>
    <w:rsid w:val="00D635F3"/>
    <w:rsid w:val="00DE45CE"/>
    <w:rsid w:val="00F0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E1581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55D20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D2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D2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55D2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55D2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D20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55D2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55D20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55D20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55D20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D20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D20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555D20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5D20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55D20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55D20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D20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D20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55D20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555D20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55D2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55D20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55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55D20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55D20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D20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555D20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127</Words>
  <Characters>710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2025-09-25T18:31:00Z</cp:lastPrinted>
  <dcterms:created xsi:type="dcterms:W3CDTF">2025-09-25T18:31:00Z</dcterms:created>
  <dcterms:modified xsi:type="dcterms:W3CDTF">2025-09-25T18:31:00Z</dcterms:modified>
  <cp:category/>
</cp:coreProperties>
</file>