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FDA94E" w14:textId="17C29B3C" w:rsidR="0036040A" w:rsidRDefault="007A6513" w:rsidP="007A6513">
      <w:pPr>
        <w:jc w:val="center"/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9050" distB="19050" distL="19050" distR="19050" wp14:anchorId="6397D5DE" wp14:editId="6D1A5BD2">
            <wp:extent cx="5146735" cy="7577138"/>
            <wp:effectExtent l="0" t="0" r="0" b="5080"/>
            <wp:docPr id="2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939" cy="758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A1B06" w14:textId="7713E638" w:rsidR="005D760D" w:rsidRPr="005D760D" w:rsidRDefault="005D760D" w:rsidP="005D760D">
      <w:pPr>
        <w:pStyle w:val="Citation"/>
        <w:ind w:left="1080" w:right="630" w:hanging="450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da Vinci, L. (1500 aprox.).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Salvator Mundi [Pintura: óleo sobre madera de nogal].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Wikimedia Commons. </w:t>
      </w:r>
      <w:hyperlink r:id="rId9" w:history="1">
        <w:r>
          <w:rPr>
            <w:rStyle w:val="Hyperlink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https://commons.wikimedia.org/wiki/File:Leonardo_da_Vinci,_Salvator_Mundi,_c.1500,_oil_on_walnut,_45.4_%C3%97_65.6_cm.jpg</w:t>
        </w:r>
      </w:hyperlink>
    </w:p>
    <w:p w14:paraId="484C3146" w14:textId="4BA8BF87" w:rsidR="007A6513" w:rsidRDefault="007A6513" w:rsidP="007A6513">
      <w:pPr>
        <w:pStyle w:val="BodyText"/>
        <w:jc w:val="center"/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9050" distB="19050" distL="19050" distR="19050" wp14:anchorId="0C0DBBBA" wp14:editId="61FAC39E">
            <wp:extent cx="2852698" cy="7720013"/>
            <wp:effectExtent l="0" t="0" r="5080" 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636" cy="772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6E4B" w14:textId="536C2457" w:rsidR="005D760D" w:rsidRDefault="005D760D" w:rsidP="00276785">
      <w:pPr>
        <w:pStyle w:val="Citation"/>
        <w:ind w:left="2880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Donatello.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(1411-1413).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San Marcos [estatua de mármol].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Wikimedia Commons. </w:t>
      </w:r>
      <w:hyperlink r:id="rId11" w:history="1">
        <w:r>
          <w:rPr>
            <w:rStyle w:val="Hyperlink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https://commons.wikimedia.org/wiki/File:Stmark.jpg</w:t>
        </w:r>
      </w:hyperlink>
    </w:p>
    <w:p w14:paraId="3CBF120F" w14:textId="3BFF57F6" w:rsidR="007A6513" w:rsidRDefault="007A6513" w:rsidP="007A6513">
      <w:pPr>
        <w:pStyle w:val="BodyText"/>
        <w:jc w:val="center"/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9050" distB="19050" distL="19050" distR="19050" wp14:anchorId="6C191E5E" wp14:editId="4C697276">
            <wp:extent cx="4911515" cy="7396163"/>
            <wp:effectExtent l="0" t="0" r="381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60" cy="7415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FEB10" w14:textId="6F126DE5" w:rsidR="005D760D" w:rsidRPr="005D760D" w:rsidRDefault="005D760D" w:rsidP="005D760D">
      <w:pPr>
        <w:pStyle w:val="Citation"/>
        <w:ind w:left="1530" w:right="1170"/>
        <w:sectPr w:rsidR="005D760D" w:rsidRPr="005D760D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Miguel Ángel.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(1498-1499).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Pietà [estatua].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Wikimedia Commons. </w:t>
      </w:r>
      <w:hyperlink r:id="rId14" w:history="1">
        <w:r>
          <w:rPr>
            <w:rStyle w:val="Hyperlink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https://commons.wikimedia.org/wiki/File:Michelangelo%27s_Piet%C3%A0,_St_Peter%27s_Basilica_(1498%E2%80%9399).jpg</w:t>
        </w:r>
      </w:hyperlink>
    </w:p>
    <w:p w14:paraId="4DDE54D4" w14:textId="7704894B" w:rsidR="007A6513" w:rsidRDefault="007A6513" w:rsidP="007A6513">
      <w:pPr>
        <w:pStyle w:val="BodyText"/>
        <w:jc w:val="center"/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9050" distB="19050" distL="19050" distR="19050" wp14:anchorId="2A461FEA" wp14:editId="6F6BA532">
            <wp:extent cx="6666919" cy="5391150"/>
            <wp:effectExtent l="0" t="0" r="635" b="0"/>
            <wp:docPr id="3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919" cy="539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0903E" w14:textId="6D88BB6C" w:rsidR="005D760D" w:rsidRPr="007A6513" w:rsidRDefault="005D760D" w:rsidP="005D760D">
      <w:pPr>
        <w:pStyle w:val="Citation"/>
        <w:ind w:left="1980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Rafael.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(1515).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La corriente milagrosa de peces [pintura].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Wikimedia Commons. </w:t>
      </w:r>
      <w:hyperlink r:id="rId16" w:history="1">
        <w:r>
          <w:rPr>
            <w:rStyle w:val="Hyperlink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https://commons.wikimedia.org/wiki/File:V%26A_-_Raphael,_The_Miraculous_Draught_of_Fishes_(1515).jpg</w:t>
        </w:r>
      </w:hyperlink>
    </w:p>
    <w:sectPr w:rsidR="005D760D" w:rsidRPr="007A6513" w:rsidSect="007A6513">
      <w:footerReference w:type="default" r:id="rId17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A0ED4" w14:textId="77777777" w:rsidR="00FB074A" w:rsidRDefault="00FB074A" w:rsidP="00293785">
      <w:pPr>
        <w:spacing w:after="0" w:line="240" w:lineRule="auto"/>
      </w:pPr>
      <w:r>
        <w:separator/>
      </w:r>
    </w:p>
  </w:endnote>
  <w:endnote w:type="continuationSeparator" w:id="0">
    <w:p w14:paraId="4573F298" w14:textId="77777777" w:rsidR="00FB074A" w:rsidRDefault="00FB074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69F8B" w14:textId="321C8407" w:rsidR="00293785" w:rsidRDefault="007A6513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48000" behindDoc="1" locked="0" layoutInCell="1" allowOverlap="1" wp14:anchorId="47105AFB" wp14:editId="363226BE">
          <wp:simplePos x="0" y="0"/>
          <wp:positionH relativeFrom="column">
            <wp:posOffset>1202690</wp:posOffset>
          </wp:positionH>
          <wp:positionV relativeFrom="paragraph">
            <wp:posOffset>-165100</wp:posOffset>
          </wp:positionV>
          <wp:extent cx="4572000" cy="316865"/>
          <wp:effectExtent l="0" t="0" r="0" b="698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2E336B" wp14:editId="35981172">
              <wp:simplePos x="0" y="0"/>
              <wp:positionH relativeFrom="column">
                <wp:posOffset>1302385</wp:posOffset>
              </wp:positionH>
              <wp:positionV relativeFrom="paragraph">
                <wp:posOffset>-218440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7AFB2B" w14:textId="6B83506B" w:rsidR="00293785" w:rsidRDefault="00276785" w:rsidP="00D106FF">
                          <w:pPr>
                            <w:pStyle w:val="LessonFooter"/>
                            <w:bidi w:val="0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BAAA9D5195F4F3D923803DFF5128FB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Not Just Ninja Turtles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E336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2.55pt;margin-top:-17.2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PH19DDdAAAACgEAAA8A&#10;AAAAAAAAAAAAAAAA0AQAAGRycy9kb3ducmV2LnhtbFBLBQYAAAAABAAEAPMAAADaBQAAAAA=&#10;" filled="f" stroked="f">
              <v:textbox>
                <w:txbxContent>
                  <w:p w14:paraId="7E7AFB2B" w14:textId="6B83506B" w:rsidR="00293785" w:rsidRDefault="00FB074A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BAAA9D5195F4F3D923803DFF5128FB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Not Just Ninja Turtles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8B669" w14:textId="77777777" w:rsidR="007A6513" w:rsidRDefault="007A6513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69504" behindDoc="1" locked="0" layoutInCell="1" allowOverlap="1" wp14:anchorId="3C6AA706" wp14:editId="62965297">
          <wp:simplePos x="0" y="0"/>
          <wp:positionH relativeFrom="column">
            <wp:posOffset>3231515</wp:posOffset>
          </wp:positionH>
          <wp:positionV relativeFrom="paragraph">
            <wp:posOffset>-170180</wp:posOffset>
          </wp:positionV>
          <wp:extent cx="4572000" cy="3168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EB5AA6" wp14:editId="4F016C71">
              <wp:simplePos x="0" y="0"/>
              <wp:positionH relativeFrom="column">
                <wp:posOffset>3345815</wp:posOffset>
              </wp:positionH>
              <wp:positionV relativeFrom="paragraph">
                <wp:posOffset>-218758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7BFB71" w14:textId="04A606AF" w:rsidR="007A6513" w:rsidRDefault="00276785" w:rsidP="00D106FF">
                          <w:pPr>
                            <w:pStyle w:val="LessonFooter"/>
                            <w:bidi w:val="0"/>
                          </w:pPr>
                          <w:sdt>
                            <w:sdtPr>
                              <w:alias w:val="Title"/>
                              <w:tag w:val=""/>
                              <w:id w:val="-19755113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Not Just Ninja Turtles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B5A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63.45pt;margin-top:-17.25pt;width:31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" filled="f" stroked="f">
              <v:textbox>
                <w:txbxContent>
                  <w:p w14:paraId="197BFB71" w14:textId="04A606AF" w:rsidR="007A6513" w:rsidRDefault="007A6513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-1975511339"/>
                        <w:placeholder>
                          <w:docPart w:val="FCF5C92EA96E4FCD9EA528DE4EDC59A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Not Just Ninja Turtles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30D32" w14:textId="77777777" w:rsidR="00FB074A" w:rsidRDefault="00FB074A" w:rsidP="00293785">
      <w:pPr>
        <w:spacing w:after="0" w:line="240" w:lineRule="auto"/>
      </w:pPr>
      <w:r>
        <w:separator/>
      </w:r>
    </w:p>
  </w:footnote>
  <w:footnote w:type="continuationSeparator" w:id="0">
    <w:p w14:paraId="683BE9E4" w14:textId="77777777" w:rsidR="00FB074A" w:rsidRDefault="00FB074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513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76785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5D760D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6513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  <w:rsid w:val="00FB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79121"/>
  <w15:docId w15:val="{D5A92800-F3B4-439B-ACFB-C4C803CE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 /><Relationship Id="rId13" Type="http://schemas.openxmlformats.org/officeDocument/2006/relationships/footer" Target="footer1.xml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jp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hyperlink" TargetMode="External" Target="https://commons.wikimedia.org/wiki/File:V%26A_-_Raphael,_The_Miraculous_Draught_of_Fishes_(1515).jp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Mode="External" Target="https://commons.wikimedia.org/wiki/File:Stmark.jpg" /><Relationship Id="rId5" Type="http://schemas.openxmlformats.org/officeDocument/2006/relationships/webSettings" Target="webSettings.xml" /><Relationship Id="rId15" Type="http://schemas.openxmlformats.org/officeDocument/2006/relationships/image" Target="media/image5.jpg" /><Relationship Id="rId10" Type="http://schemas.openxmlformats.org/officeDocument/2006/relationships/image" Target="media/image2.jpg" /><Relationship Id="rId19" Type="http://schemas.openxmlformats.org/officeDocument/2006/relationships/glossaryDocument" Target="glossary/document.xml" /><Relationship Id="rId4" Type="http://schemas.openxmlformats.org/officeDocument/2006/relationships/settings" Target="settings.xml" /><Relationship Id="rId9" Type="http://schemas.openxmlformats.org/officeDocument/2006/relationships/hyperlink" TargetMode="External" Target="https://commons.wikimedia.org/wiki/File:Leonardo_da_Vinci,_Salvator_Mundi,_c.1500,_oil_on_walnut,_45.4_%C3%97_65.6_cm.jpg" /><Relationship Id="rId14" Type="http://schemas.openxmlformats.org/officeDocument/2006/relationships/hyperlink" TargetMode="External" Target="https://commons.wikimedia.org/wiki/File:Michelangelo%27s_Piet%C3%A0,_St_Peter%27s_Basilica_(1498%E2%80%9399).jp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Vertical%20LEARN%20Documen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BAAA9D5195F4F3D923803DFF5128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6BC6B-DE8B-4711-B63A-324BFF50B0CF}"/>
      </w:docPartPr>
      <w:docPartBody>
        <w:p w:rsidR="001A366E" w:rsidRDefault="002251E8">
          <w:pPr>
            <w:pStyle w:val="5BAAA9D5195F4F3D923803DFF5128FB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2B"/>
    <w:rsid w:val="001A366E"/>
    <w:rsid w:val="002251E8"/>
    <w:rsid w:val="0060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712B"/>
    <w:rPr>
      <w:color w:val="808080"/>
    </w:rPr>
  </w:style>
  <w:style w:type="paragraph" w:customStyle="1" w:styleId="5BAAA9D5195F4F3D923803DFF5128FB9">
    <w:name w:val="5BAAA9D5195F4F3D923803DFF5128F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Template.dotm</Template>
  <TotalTime>4107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 Just Ninja Turtles</vt:lpstr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 Just Ninja Turtles</dc:title>
  <dc:creator>K20 Center</dc:creator>
  <cp:lastModifiedBy>Taylor Thurston</cp:lastModifiedBy>
  <cp:revision>3</cp:revision>
  <cp:lastPrinted>2016-07-14T14:08:00Z</cp:lastPrinted>
  <dcterms:created xsi:type="dcterms:W3CDTF">2020-09-08T18:19:00Z</dcterms:created>
  <dcterms:modified xsi:type="dcterms:W3CDTF">2020-12-08T16:46:00Z</dcterms:modified>
</cp:coreProperties>
</file>