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4FDA94E" w14:textId="17C29B3C" w:rsidR="0036040A" w:rsidRDefault="007A6513" w:rsidP="007A6513">
      <w:pPr>
        <w:jc w:val="center"/>
      </w:pPr>
      <w:r>
        <w:rPr>
          <w:noProof/>
        </w:rPr>
        <w:drawing>
          <wp:inline distT="19050" distB="19050" distL="19050" distR="19050" wp14:anchorId="6397D5DE" wp14:editId="6D1A5BD2">
            <wp:extent cx="5146735" cy="7577138"/>
            <wp:effectExtent l="0" t="0" r="0" b="5080"/>
            <wp:docPr id="2" name="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9939" cy="7581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CA1B06" w14:textId="7713E638" w:rsidR="005D760D" w:rsidRPr="005D760D" w:rsidRDefault="005D760D" w:rsidP="005D760D">
      <w:pPr>
        <w:pStyle w:val="Citation"/>
        <w:ind w:left="1080" w:right="630" w:hanging="450"/>
      </w:pPr>
      <w:r w:rsidRPr="005D760D">
        <w:t xml:space="preserve">da Vinci, L. (ca. 1500). </w:t>
      </w:r>
      <w:proofErr w:type="spellStart"/>
      <w:r w:rsidRPr="005D760D">
        <w:rPr>
          <w:iCs/>
        </w:rPr>
        <w:t>Salvator</w:t>
      </w:r>
      <w:proofErr w:type="spellEnd"/>
      <w:r w:rsidRPr="005D760D">
        <w:rPr>
          <w:iCs/>
        </w:rPr>
        <w:t xml:space="preserve"> Mundi </w:t>
      </w:r>
      <w:r w:rsidRPr="005D760D">
        <w:t>[Painting: Oil on walnut wood]</w:t>
      </w:r>
      <w:r w:rsidRPr="005D760D">
        <w:rPr>
          <w:iCs/>
        </w:rPr>
        <w:t xml:space="preserve">. </w:t>
      </w:r>
      <w:r w:rsidRPr="005D760D">
        <w:t xml:space="preserve">Wikimedia Commons. </w:t>
      </w:r>
      <w:hyperlink r:id="rId9" w:history="1">
        <w:r w:rsidRPr="005D760D">
          <w:rPr>
            <w:rStyle w:val="Hyperlink"/>
          </w:rPr>
          <w:t>https://commons.wikimedia.org/wiki/File:Leonardo_da_Vinci,_Salvator_Mundi,_c.1500,_oil_on_walnut,_45.4_%C3%97_65.6_cm.jpg</w:t>
        </w:r>
      </w:hyperlink>
    </w:p>
    <w:p w14:paraId="484C3146" w14:textId="4BA8BF87" w:rsidR="007A6513" w:rsidRDefault="007A6513" w:rsidP="007A6513">
      <w:pPr>
        <w:pStyle w:val="BodyText"/>
        <w:jc w:val="center"/>
      </w:pPr>
      <w:r>
        <w:rPr>
          <w:noProof/>
        </w:rPr>
        <w:lastRenderedPageBreak/>
        <w:drawing>
          <wp:inline distT="19050" distB="19050" distL="19050" distR="19050" wp14:anchorId="0C0DBBBA" wp14:editId="61FAC39E">
            <wp:extent cx="2852698" cy="7720013"/>
            <wp:effectExtent l="0" t="0" r="5080" b="0"/>
            <wp:docPr id="1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5636" cy="7727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C86E4B" w14:textId="536C2457" w:rsidR="005D760D" w:rsidRDefault="005D760D" w:rsidP="00276785">
      <w:pPr>
        <w:pStyle w:val="Citation"/>
        <w:ind w:left="2880"/>
      </w:pPr>
      <w:r w:rsidRPr="005D760D">
        <w:t xml:space="preserve">Donatello. (1411-1413). </w:t>
      </w:r>
      <w:r w:rsidRPr="005D760D">
        <w:rPr>
          <w:iCs/>
        </w:rPr>
        <w:t xml:space="preserve">Saint Mark </w:t>
      </w:r>
      <w:r w:rsidRPr="005D760D">
        <w:t>[Marble statue]</w:t>
      </w:r>
      <w:r w:rsidRPr="005D760D">
        <w:rPr>
          <w:iCs/>
        </w:rPr>
        <w:t xml:space="preserve">. </w:t>
      </w:r>
      <w:r w:rsidRPr="005D760D">
        <w:t xml:space="preserve">Wikimedia Commons. </w:t>
      </w:r>
      <w:hyperlink r:id="rId11" w:history="1">
        <w:r w:rsidRPr="005D760D">
          <w:rPr>
            <w:rStyle w:val="Hyperlink"/>
          </w:rPr>
          <w:t>https://commons.wikimedia.org/wiki/File:Stmark.jpg</w:t>
        </w:r>
      </w:hyperlink>
    </w:p>
    <w:p w14:paraId="3CBF120F" w14:textId="3BFF57F6" w:rsidR="007A6513" w:rsidRDefault="007A6513" w:rsidP="007A6513">
      <w:pPr>
        <w:pStyle w:val="BodyText"/>
        <w:jc w:val="center"/>
      </w:pPr>
      <w:r>
        <w:rPr>
          <w:noProof/>
        </w:rPr>
        <w:lastRenderedPageBreak/>
        <w:drawing>
          <wp:inline distT="19050" distB="19050" distL="19050" distR="19050" wp14:anchorId="6C191E5E" wp14:editId="4C697276">
            <wp:extent cx="4911515" cy="7396163"/>
            <wp:effectExtent l="0" t="0" r="3810" b="0"/>
            <wp:docPr id="4" name="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4460" cy="74156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2FEB10" w14:textId="6F126DE5" w:rsidR="005D760D" w:rsidRPr="005D760D" w:rsidRDefault="005D760D" w:rsidP="005D760D">
      <w:pPr>
        <w:pStyle w:val="Citation"/>
        <w:ind w:left="1530" w:right="1170"/>
        <w:sectPr w:rsidR="005D760D" w:rsidRPr="005D760D">
          <w:footerReference w:type="default" r:id="rId13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 w:rsidRPr="005D760D">
        <w:t>Michelangelo. (1498-1499).</w:t>
      </w:r>
      <w:r w:rsidRPr="005D760D">
        <w:rPr>
          <w:iCs/>
        </w:rPr>
        <w:t xml:space="preserve"> Pietà </w:t>
      </w:r>
      <w:r w:rsidRPr="005D760D">
        <w:t>[Statue]</w:t>
      </w:r>
      <w:r w:rsidRPr="005D760D">
        <w:rPr>
          <w:iCs/>
        </w:rPr>
        <w:t xml:space="preserve">. </w:t>
      </w:r>
      <w:r w:rsidRPr="005D760D">
        <w:t xml:space="preserve">Wikimedia Commons. </w:t>
      </w:r>
      <w:hyperlink r:id="rId14" w:history="1">
        <w:r w:rsidRPr="005D760D">
          <w:rPr>
            <w:rStyle w:val="Hyperlink"/>
          </w:rPr>
          <w:t>https://commons.wikimedia.org/wiki/File:Michelangelo%27s_Piet%C3%A0,_St_Peter%27s_Basilica_(1498%E2%80%9399).jpg</w:t>
        </w:r>
      </w:hyperlink>
    </w:p>
    <w:p w14:paraId="4DDE54D4" w14:textId="7704894B" w:rsidR="007A6513" w:rsidRDefault="007A6513" w:rsidP="007A6513">
      <w:pPr>
        <w:pStyle w:val="BodyText"/>
        <w:jc w:val="center"/>
      </w:pPr>
      <w:r>
        <w:rPr>
          <w:noProof/>
        </w:rPr>
        <w:lastRenderedPageBreak/>
        <w:drawing>
          <wp:inline distT="19050" distB="19050" distL="19050" distR="19050" wp14:anchorId="2A461FEA" wp14:editId="6F6BA532">
            <wp:extent cx="6666919" cy="5391150"/>
            <wp:effectExtent l="0" t="0" r="635" b="0"/>
            <wp:docPr id="3" name="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6919" cy="539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D0903E" w14:textId="6D88BB6C" w:rsidR="005D760D" w:rsidRPr="007A6513" w:rsidRDefault="005D760D" w:rsidP="005D760D">
      <w:pPr>
        <w:pStyle w:val="Citation"/>
        <w:ind w:left="1980"/>
      </w:pPr>
      <w:r w:rsidRPr="005D760D">
        <w:t xml:space="preserve">Raphael. (1515). </w:t>
      </w:r>
      <w:r w:rsidRPr="005D760D">
        <w:rPr>
          <w:iCs/>
        </w:rPr>
        <w:t xml:space="preserve">The miraculous draught of fishes </w:t>
      </w:r>
      <w:r w:rsidRPr="005D760D">
        <w:t>[Painting]</w:t>
      </w:r>
      <w:r w:rsidRPr="005D760D">
        <w:rPr>
          <w:iCs/>
        </w:rPr>
        <w:t xml:space="preserve">. </w:t>
      </w:r>
      <w:r w:rsidRPr="005D760D">
        <w:t xml:space="preserve">Wikimedia Commons. </w:t>
      </w:r>
      <w:hyperlink r:id="rId16" w:history="1">
        <w:r w:rsidRPr="005D760D">
          <w:rPr>
            <w:rStyle w:val="Hyperlink"/>
          </w:rPr>
          <w:t>https://commons.wikimedia.org/wiki/File:V%26A_-_Raphael,_The_Miraculous_Draught_of_Fishes_(1515).jpg</w:t>
        </w:r>
      </w:hyperlink>
    </w:p>
    <w:sectPr w:rsidR="005D760D" w:rsidRPr="007A6513" w:rsidSect="007A6513">
      <w:footerReference w:type="default" r:id="rId17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5A0ED4" w14:textId="77777777" w:rsidR="00FB074A" w:rsidRDefault="00FB074A" w:rsidP="00293785">
      <w:pPr>
        <w:spacing w:after="0" w:line="240" w:lineRule="auto"/>
      </w:pPr>
      <w:r>
        <w:separator/>
      </w:r>
    </w:p>
  </w:endnote>
  <w:endnote w:type="continuationSeparator" w:id="0">
    <w:p w14:paraId="4573F298" w14:textId="77777777" w:rsidR="00FB074A" w:rsidRDefault="00FB074A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69F8B" w14:textId="321C8407" w:rsidR="00293785" w:rsidRDefault="007A6513">
    <w:pPr>
      <w:pStyle w:val="Footer"/>
    </w:pP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47105AFB" wp14:editId="363226BE">
          <wp:simplePos x="0" y="0"/>
          <wp:positionH relativeFrom="column">
            <wp:posOffset>1202690</wp:posOffset>
          </wp:positionH>
          <wp:positionV relativeFrom="paragraph">
            <wp:posOffset>-165100</wp:posOffset>
          </wp:positionV>
          <wp:extent cx="4572000" cy="316865"/>
          <wp:effectExtent l="0" t="0" r="0" b="6985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12E336B" wp14:editId="35981172">
              <wp:simplePos x="0" y="0"/>
              <wp:positionH relativeFrom="column">
                <wp:posOffset>1302385</wp:posOffset>
              </wp:positionH>
              <wp:positionV relativeFrom="paragraph">
                <wp:posOffset>-218440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7AFB2B" w14:textId="6B83506B" w:rsidR="00293785" w:rsidRDefault="00276785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5BAAA9D5195F4F3D923803DFF5128FB9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5D760D">
                                <w:t>Not Just Ninja Turtles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E336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02.55pt;margin-top:-17.2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" filled="f" stroked="f">
              <v:textbox>
                <w:txbxContent>
                  <w:p w14:paraId="7E7AFB2B" w14:textId="6B83506B" w:rsidR="00293785" w:rsidRDefault="00FB074A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5BAAA9D5195F4F3D923803DFF5128FB9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5D760D">
                          <w:t>Not Just Ninja Turtles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A8B669" w14:textId="77777777" w:rsidR="007A6513" w:rsidRDefault="007A6513">
    <w:pPr>
      <w:pStyle w:val="Footer"/>
    </w:pPr>
    <w:r w:rsidRPr="00293785">
      <w:rPr>
        <w:noProof/>
      </w:rPr>
      <w:drawing>
        <wp:anchor distT="0" distB="0" distL="114300" distR="114300" simplePos="0" relativeHeight="251669504" behindDoc="1" locked="0" layoutInCell="1" allowOverlap="1" wp14:anchorId="3C6AA706" wp14:editId="62965297">
          <wp:simplePos x="0" y="0"/>
          <wp:positionH relativeFrom="column">
            <wp:posOffset>3231515</wp:posOffset>
          </wp:positionH>
          <wp:positionV relativeFrom="paragraph">
            <wp:posOffset>-170180</wp:posOffset>
          </wp:positionV>
          <wp:extent cx="4572000" cy="316865"/>
          <wp:effectExtent l="0" t="0" r="0" b="698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93785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BEB5AA6" wp14:editId="4F016C71">
              <wp:simplePos x="0" y="0"/>
              <wp:positionH relativeFrom="column">
                <wp:posOffset>3345815</wp:posOffset>
              </wp:positionH>
              <wp:positionV relativeFrom="paragraph">
                <wp:posOffset>-218758</wp:posOffset>
              </wp:positionV>
              <wp:extent cx="4000500" cy="2857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7BFB71" w14:textId="04A606AF" w:rsidR="007A6513" w:rsidRDefault="00276785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97551133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5D760D">
                                <w:t>Not Just Ninja Turtles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EB5AA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263.45pt;margin-top:-17.25pt;width:31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" filled="f" stroked="f">
              <v:textbox>
                <w:txbxContent>
                  <w:p w14:paraId="197BFB71" w14:textId="04A606AF" w:rsidR="007A6513" w:rsidRDefault="007A6513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975511339"/>
                        <w:placeholder>
                          <w:docPart w:val="FCF5C92EA96E4FCD9EA528DE4EDC59A4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5D760D">
                          <w:t>Not Just Ninja Turtles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730D32" w14:textId="77777777" w:rsidR="00FB074A" w:rsidRDefault="00FB074A" w:rsidP="00293785">
      <w:pPr>
        <w:spacing w:after="0" w:line="240" w:lineRule="auto"/>
      </w:pPr>
      <w:r>
        <w:separator/>
      </w:r>
    </w:p>
  </w:footnote>
  <w:footnote w:type="continuationSeparator" w:id="0">
    <w:p w14:paraId="683BE9E4" w14:textId="77777777" w:rsidR="00FB074A" w:rsidRDefault="00FB074A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513"/>
    <w:rsid w:val="0004006F"/>
    <w:rsid w:val="00053775"/>
    <w:rsid w:val="0005619A"/>
    <w:rsid w:val="0008589D"/>
    <w:rsid w:val="0011259B"/>
    <w:rsid w:val="00116FDD"/>
    <w:rsid w:val="00125621"/>
    <w:rsid w:val="001D0BBF"/>
    <w:rsid w:val="001E1F85"/>
    <w:rsid w:val="001F125D"/>
    <w:rsid w:val="002345CC"/>
    <w:rsid w:val="00276785"/>
    <w:rsid w:val="00293785"/>
    <w:rsid w:val="002C0879"/>
    <w:rsid w:val="002C37B4"/>
    <w:rsid w:val="0036040A"/>
    <w:rsid w:val="00397FA9"/>
    <w:rsid w:val="00446C13"/>
    <w:rsid w:val="005078B4"/>
    <w:rsid w:val="0053328A"/>
    <w:rsid w:val="00540FC6"/>
    <w:rsid w:val="005511B6"/>
    <w:rsid w:val="00553C98"/>
    <w:rsid w:val="005A7635"/>
    <w:rsid w:val="005D760D"/>
    <w:rsid w:val="00645D7F"/>
    <w:rsid w:val="00656940"/>
    <w:rsid w:val="00665274"/>
    <w:rsid w:val="00666C03"/>
    <w:rsid w:val="00686DAB"/>
    <w:rsid w:val="006B4CC2"/>
    <w:rsid w:val="006E1542"/>
    <w:rsid w:val="00721EA4"/>
    <w:rsid w:val="00797CB5"/>
    <w:rsid w:val="007A6513"/>
    <w:rsid w:val="007B055F"/>
    <w:rsid w:val="007E6F1D"/>
    <w:rsid w:val="00880013"/>
    <w:rsid w:val="008920A4"/>
    <w:rsid w:val="008F5386"/>
    <w:rsid w:val="00913172"/>
    <w:rsid w:val="00981E19"/>
    <w:rsid w:val="009B52E4"/>
    <w:rsid w:val="009D6E8D"/>
    <w:rsid w:val="00A101E8"/>
    <w:rsid w:val="00AC349E"/>
    <w:rsid w:val="00B92DBF"/>
    <w:rsid w:val="00BD119F"/>
    <w:rsid w:val="00C73EA1"/>
    <w:rsid w:val="00C8524A"/>
    <w:rsid w:val="00CC4F77"/>
    <w:rsid w:val="00CD3CF6"/>
    <w:rsid w:val="00CE336D"/>
    <w:rsid w:val="00D106FF"/>
    <w:rsid w:val="00D626EB"/>
    <w:rsid w:val="00DC7A6D"/>
    <w:rsid w:val="00ED24C8"/>
    <w:rsid w:val="00F377E2"/>
    <w:rsid w:val="00F50748"/>
    <w:rsid w:val="00F72D02"/>
    <w:rsid w:val="00FB0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C079121"/>
  <w15:docId w15:val="{D5A92800-F3B4-439B-ACFB-C4C803CEC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commons.wikimedia.org/wiki/File:V%26A_-_Raphael,_The_Miraculous_Draught_of_Fishes_(1515).jp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mmons.wikimedia.org/wiki/File:Stmark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image" Target="media/image2.jp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s://commons.wikimedia.org/wiki/File:Leonardo_da_Vinci,_Salvator_Mundi,_c.1500,_oil_on_walnut,_45.4_%C3%97_65.6_cm.jpg" TargetMode="External"/><Relationship Id="rId14" Type="http://schemas.openxmlformats.org/officeDocument/2006/relationships/hyperlink" Target="https://commons.wikimedia.org/wiki/File:Michelangelo%27s_Piet%C3%A0,_St_Peter%27s_Basilica_(1498%E2%80%9399).jp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998\Documents\Custom%20Office%20Templates\Vertical%20LEARN%20Document%20Templa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BAAA9D5195F4F3D923803DFF5128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6BC6B-DE8B-4711-B63A-324BFF50B0CF}"/>
      </w:docPartPr>
      <w:docPartBody>
        <w:p w:rsidR="001A366E" w:rsidRDefault="002251E8">
          <w:pPr>
            <w:pStyle w:val="5BAAA9D5195F4F3D923803DFF5128FB9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12B"/>
    <w:rsid w:val="001A366E"/>
    <w:rsid w:val="002251E8"/>
    <w:rsid w:val="0060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0712B"/>
    <w:rPr>
      <w:color w:val="808080"/>
    </w:rPr>
  </w:style>
  <w:style w:type="paragraph" w:customStyle="1" w:styleId="5BAAA9D5195F4F3D923803DFF5128FB9">
    <w:name w:val="5BAAA9D5195F4F3D923803DFF5128F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Template.dotm</Template>
  <TotalTime>4107</TotalTime>
  <Pages>4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 Just Ninja Turtles</vt:lpstr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 Just Ninja Turtles</dc:title>
  <dc:creator>K20 Center</dc:creator>
  <cp:lastModifiedBy>Taylor Thurston</cp:lastModifiedBy>
  <cp:revision>3</cp:revision>
  <cp:lastPrinted>2016-07-14T14:08:00Z</cp:lastPrinted>
  <dcterms:created xsi:type="dcterms:W3CDTF">2020-09-08T18:19:00Z</dcterms:created>
  <dcterms:modified xsi:type="dcterms:W3CDTF">2020-12-08T16:46:00Z</dcterms:modified>
</cp:coreProperties>
</file>