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25B5B" w14:textId="77777777" w:rsidR="001E3429" w:rsidRPr="00DC7A6D" w:rsidRDefault="001E3429" w:rsidP="001E3429">
      <w:pPr>
        <w:pStyle w:val="Title"/>
      </w:pPr>
      <w:r>
        <w:t>Claim, Evidence, Reasoning (CER)</w:t>
      </w:r>
    </w:p>
    <w:p w14:paraId="230F48F2" w14:textId="40793091" w:rsidR="001E3429" w:rsidRDefault="00360742" w:rsidP="001E3429">
      <w:r>
        <w:rPr>
          <w:rFonts w:ascii="Calibri" w:eastAsia="Calibri" w:hAnsi="Calibri" w:cs="Calibri"/>
        </w:rPr>
        <w:t>I</w:t>
      </w:r>
      <w:r w:rsidRPr="00360742">
        <w:rPr>
          <w:rFonts w:ascii="Calibri" w:eastAsia="Calibri" w:hAnsi="Calibri" w:cs="Calibri"/>
        </w:rPr>
        <w:t>n the boxes below, state your claim, provide textual evidence that supports it, and explain how the evidence supports your claim</w:t>
      </w:r>
      <w:r w:rsidR="001E3429">
        <w:rPr>
          <w:rFonts w:ascii="Calibri" w:eastAsia="Calibri" w:hAnsi="Calibri" w:cs="Calibri"/>
        </w:rPr>
        <w:t>.</w:t>
      </w:r>
    </w:p>
    <w:p w14:paraId="1FD7D194" w14:textId="1B1A87B3" w:rsidR="00DC1CA0" w:rsidRPr="00304DC6" w:rsidRDefault="00D72955" w:rsidP="009F0B2E">
      <w:pPr>
        <w:pStyle w:val="Heading1"/>
      </w:pPr>
      <w:r w:rsidRPr="009F0B2E">
        <w:rPr>
          <w:color w:val="000000" w:themeColor="text1"/>
        </w:rPr>
        <w:t xml:space="preserve"> </w:t>
      </w:r>
    </w:p>
    <w:tbl>
      <w:tblPr>
        <w:tblW w:w="93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256"/>
        <w:gridCol w:w="8099"/>
      </w:tblGrid>
      <w:tr w:rsidR="001E3429" w:rsidRPr="00DC1CA0" w14:paraId="261B5229" w14:textId="77777777" w:rsidTr="008A342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2E6ADD" w14:textId="0125EE7E" w:rsidR="001E3429" w:rsidRPr="00F33303" w:rsidRDefault="001E3429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Claim</w:t>
            </w:r>
          </w:p>
        </w:tc>
        <w:tc>
          <w:tcPr>
            <w:tcW w:w="809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43615C" w14:textId="77777777" w:rsidR="001E3429" w:rsidRDefault="001E3429" w:rsidP="001E3429">
            <w:pPr>
              <w:pStyle w:val="TableData"/>
            </w:pPr>
            <w:r>
              <w:t>Why did the Southern states secede from the Union to form the Confederate States of America?</w:t>
            </w:r>
          </w:p>
          <w:p w14:paraId="529CAEF6" w14:textId="77777777" w:rsidR="001E3429" w:rsidRDefault="001E3429" w:rsidP="001E3429">
            <w:pPr>
              <w:pStyle w:val="Heading2"/>
            </w:pPr>
          </w:p>
          <w:p w14:paraId="3A7DC845" w14:textId="77777777" w:rsidR="003141AD" w:rsidRDefault="003141AD" w:rsidP="003141AD"/>
          <w:p w14:paraId="75BD6928" w14:textId="77777777" w:rsidR="00B923D3" w:rsidRDefault="00B923D3" w:rsidP="003141AD"/>
          <w:p w14:paraId="5EDD2FE8" w14:textId="77777777" w:rsidR="00B923D3" w:rsidRDefault="00B923D3" w:rsidP="003141AD"/>
          <w:p w14:paraId="26C65B2E" w14:textId="159D1971" w:rsidR="003141AD" w:rsidRPr="003141AD" w:rsidRDefault="003141AD" w:rsidP="003141AD"/>
        </w:tc>
      </w:tr>
      <w:tr w:rsidR="001E3429" w:rsidRPr="00DC1CA0" w14:paraId="0D77475E" w14:textId="77777777" w:rsidTr="008A342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12BB2C9" w14:textId="05221021" w:rsidR="001E3429" w:rsidRPr="00F33303" w:rsidRDefault="001E3429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Evidence</w:t>
            </w:r>
          </w:p>
        </w:tc>
        <w:tc>
          <w:tcPr>
            <w:tcW w:w="809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31E474" w14:textId="6E8232AE" w:rsidR="001E3429" w:rsidRDefault="00360742" w:rsidP="001E3429">
            <w:pPr>
              <w:pStyle w:val="Heading2"/>
            </w:pPr>
            <w:r w:rsidRPr="00360742">
              <w:rPr>
                <w:i w:val="0"/>
                <w:iCs w:val="0"/>
                <w:color w:val="auto"/>
                <w:kern w:val="0"/>
                <w:szCs w:val="22"/>
                <w14:ligatures w14:val="none"/>
              </w:rPr>
              <w:t>What evidence from the primary-source documents supports your claim?</w:t>
            </w:r>
          </w:p>
          <w:p w14:paraId="495834DA" w14:textId="77777777" w:rsidR="003141AD" w:rsidRDefault="003141AD" w:rsidP="003141AD"/>
          <w:p w14:paraId="6A4AA917" w14:textId="77777777" w:rsidR="003141AD" w:rsidRDefault="003141AD" w:rsidP="003141AD"/>
          <w:p w14:paraId="064F7578" w14:textId="77777777" w:rsidR="00B923D3" w:rsidRDefault="00B923D3" w:rsidP="003141AD"/>
          <w:p w14:paraId="6B2C9D22" w14:textId="77777777" w:rsidR="00B923D3" w:rsidRDefault="00B923D3" w:rsidP="003141AD"/>
          <w:p w14:paraId="49BA60A9" w14:textId="77777777" w:rsidR="00B923D3" w:rsidRDefault="00B923D3" w:rsidP="003141AD"/>
          <w:p w14:paraId="40DFD110" w14:textId="77777777" w:rsidR="00B923D3" w:rsidRDefault="00B923D3" w:rsidP="003141AD"/>
          <w:p w14:paraId="04766BDD" w14:textId="16435C7A" w:rsidR="00B923D3" w:rsidRPr="003141AD" w:rsidRDefault="00B923D3" w:rsidP="003141AD"/>
        </w:tc>
      </w:tr>
      <w:tr w:rsidR="001E3429" w:rsidRPr="00DC1CA0" w14:paraId="423D41FA" w14:textId="77777777" w:rsidTr="008A342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A33E45" w14:textId="0285DBDA" w:rsidR="001E3429" w:rsidRDefault="001E3429" w:rsidP="00BD6A8E">
            <w:pPr>
              <w:rPr>
                <w:b/>
                <w:bCs/>
                <w:color w:val="971D20" w:themeColor="accent3"/>
              </w:rPr>
            </w:pPr>
            <w:r>
              <w:rPr>
                <w:b/>
                <w:bCs/>
                <w:color w:val="971D20" w:themeColor="accent3"/>
              </w:rPr>
              <w:t>Reasoning</w:t>
            </w:r>
          </w:p>
        </w:tc>
        <w:tc>
          <w:tcPr>
            <w:tcW w:w="809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DC3722" w14:textId="77777777" w:rsidR="001E3429" w:rsidRDefault="001E3429" w:rsidP="001E3429">
            <w:pPr>
              <w:pStyle w:val="TableData"/>
            </w:pPr>
            <w:r>
              <w:t xml:space="preserve">How or why does the textual evidence support your claim? </w:t>
            </w:r>
          </w:p>
          <w:p w14:paraId="3AB5AA11" w14:textId="77777777" w:rsidR="001E3429" w:rsidRDefault="001E3429" w:rsidP="001E3429">
            <w:pPr>
              <w:pStyle w:val="Heading2"/>
            </w:pPr>
          </w:p>
          <w:p w14:paraId="55C29DF6" w14:textId="77777777" w:rsidR="003141AD" w:rsidRDefault="003141AD" w:rsidP="003141AD"/>
          <w:p w14:paraId="03D3A521" w14:textId="77777777" w:rsidR="00B923D3" w:rsidRDefault="00B923D3" w:rsidP="003141AD"/>
          <w:p w14:paraId="6AF21130" w14:textId="77777777" w:rsidR="00B923D3" w:rsidRDefault="00B923D3" w:rsidP="003141AD"/>
          <w:p w14:paraId="4C741279" w14:textId="77777777" w:rsidR="00B923D3" w:rsidRDefault="00B923D3" w:rsidP="003141AD"/>
          <w:p w14:paraId="1F98C153" w14:textId="712A5FC3" w:rsidR="00B923D3" w:rsidRPr="003141AD" w:rsidRDefault="00B923D3" w:rsidP="003141AD"/>
        </w:tc>
      </w:tr>
    </w:tbl>
    <w:p w14:paraId="2F564A57" w14:textId="677F399B" w:rsidR="001B5BA6" w:rsidRPr="00DC1CA0" w:rsidRDefault="001B5BA6" w:rsidP="00DC1CA0"/>
    <w:sectPr w:rsidR="001B5BA6" w:rsidRPr="00DC1C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46A5" w14:textId="77777777" w:rsidR="0087446C" w:rsidRDefault="0087446C" w:rsidP="00DC1CA0">
      <w:r>
        <w:separator/>
      </w:r>
    </w:p>
  </w:endnote>
  <w:endnote w:type="continuationSeparator" w:id="0">
    <w:p w14:paraId="6B5EE608" w14:textId="77777777" w:rsidR="0087446C" w:rsidRDefault="0087446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C5AE" w14:textId="77777777" w:rsidR="008A342D" w:rsidRDefault="008A34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7A82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5C9251EE">
              <wp:simplePos x="0" y="0"/>
              <wp:positionH relativeFrom="column">
                <wp:posOffset>1351280</wp:posOffset>
              </wp:positionH>
              <wp:positionV relativeFrom="paragraph">
                <wp:posOffset>-251423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CD4E86" w14:textId="578B1444" w:rsidR="009F0B2E" w:rsidRPr="008C5074" w:rsidRDefault="008A342D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Why Did the Southern States Secede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.4pt;margin-top:-19.8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Jyz3bDiAAAAEAEAAA8AAAAAAAAAAAAAAAAAdAQAAGRycy9kb3ducmV2Lnht&#13;&#10;bFBLBQYAAAAABAAEAPMAAACDBQAAAAA=&#13;&#10;" filled="f" stroked="f" strokeweight=".5pt">
              <v:textbox style="mso-fit-shape-to-text:t">
                <w:txbxContent>
                  <w:p w14:paraId="4ECD4E86" w14:textId="578B1444" w:rsidR="009F0B2E" w:rsidRPr="008C5074" w:rsidRDefault="008A342D" w:rsidP="008C5074">
                    <w:pPr>
                      <w:pStyle w:val="Footer"/>
                    </w:pPr>
                    <w:fldSimple w:instr=" TITLE  \* MERGEFORMAT ">
                      <w:r>
                        <w:t>Why Did the Southern States Secede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BCA8" w14:textId="77777777" w:rsidR="008A342D" w:rsidRDefault="008A3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0CABE" w14:textId="77777777" w:rsidR="0087446C" w:rsidRDefault="0087446C" w:rsidP="00DC1CA0">
      <w:r>
        <w:separator/>
      </w:r>
    </w:p>
  </w:footnote>
  <w:footnote w:type="continuationSeparator" w:id="0">
    <w:p w14:paraId="15B29753" w14:textId="77777777" w:rsidR="0087446C" w:rsidRDefault="0087446C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F50B" w14:textId="77777777" w:rsidR="008A342D" w:rsidRDefault="008A3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D572" w14:textId="77777777" w:rsidR="008A342D" w:rsidRDefault="008A34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9D04" w14:textId="77777777" w:rsidR="008A342D" w:rsidRDefault="008A3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E5"/>
    <w:rsid w:val="00072D23"/>
    <w:rsid w:val="000C7623"/>
    <w:rsid w:val="001B5BA6"/>
    <w:rsid w:val="001E3429"/>
    <w:rsid w:val="002040D8"/>
    <w:rsid w:val="00233158"/>
    <w:rsid w:val="00245200"/>
    <w:rsid w:val="00246BC1"/>
    <w:rsid w:val="00274BB5"/>
    <w:rsid w:val="002D4C34"/>
    <w:rsid w:val="00304DC6"/>
    <w:rsid w:val="003141AD"/>
    <w:rsid w:val="00360742"/>
    <w:rsid w:val="00403889"/>
    <w:rsid w:val="00463853"/>
    <w:rsid w:val="00480109"/>
    <w:rsid w:val="004806AD"/>
    <w:rsid w:val="004856EB"/>
    <w:rsid w:val="00485BE5"/>
    <w:rsid w:val="004C2D48"/>
    <w:rsid w:val="004D0B87"/>
    <w:rsid w:val="005345DE"/>
    <w:rsid w:val="00583905"/>
    <w:rsid w:val="005B2598"/>
    <w:rsid w:val="005B4511"/>
    <w:rsid w:val="005C597D"/>
    <w:rsid w:val="005E3EB2"/>
    <w:rsid w:val="00644B47"/>
    <w:rsid w:val="006C5B24"/>
    <w:rsid w:val="006E2654"/>
    <w:rsid w:val="006F637F"/>
    <w:rsid w:val="00741DDB"/>
    <w:rsid w:val="00782F44"/>
    <w:rsid w:val="007A5710"/>
    <w:rsid w:val="0087446C"/>
    <w:rsid w:val="008A342D"/>
    <w:rsid w:val="008C5074"/>
    <w:rsid w:val="008E31E6"/>
    <w:rsid w:val="008F110C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923D3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162EA"/>
    <w:rsid w:val="00E269FA"/>
    <w:rsid w:val="00E26CEB"/>
    <w:rsid w:val="00E326C3"/>
    <w:rsid w:val="00E45663"/>
    <w:rsid w:val="00E46C11"/>
    <w:rsid w:val="00E76FF3"/>
    <w:rsid w:val="00EA2AF9"/>
    <w:rsid w:val="00EB6E7A"/>
    <w:rsid w:val="00EC3D9C"/>
    <w:rsid w:val="00EF0C57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76802"/>
  <w15:chartTrackingRefBased/>
  <w15:docId w15:val="{A2B67E51-58C8-E84B-8F51-DD6163A1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141AD"/>
  </w:style>
  <w:style w:type="paragraph" w:styleId="Heading1">
    <w:name w:val="heading 1"/>
    <w:basedOn w:val="Normal"/>
    <w:next w:val="Normal"/>
    <w:link w:val="Heading1Char"/>
    <w:uiPriority w:val="9"/>
    <w:qFormat/>
    <w:rsid w:val="003141A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1A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3141A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141A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1A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1A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141A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3141A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41A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1A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1A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141A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141A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141A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141A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3141A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31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141A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3141A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4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1AD"/>
  </w:style>
  <w:style w:type="paragraph" w:styleId="ListParagraph">
    <w:name w:val="List Paragraph"/>
    <w:basedOn w:val="Normal"/>
    <w:uiPriority w:val="34"/>
    <w:qFormat/>
    <w:rsid w:val="003141AD"/>
    <w:pPr>
      <w:ind w:left="720"/>
      <w:contextualSpacing/>
    </w:pPr>
  </w:style>
  <w:style w:type="paragraph" w:customStyle="1" w:styleId="AnswerKey">
    <w:name w:val="Answer Key"/>
    <w:basedOn w:val="Normal"/>
    <w:qFormat/>
    <w:rsid w:val="003141AD"/>
    <w:rPr>
      <w:color w:val="D30F7F" w:themeColor="accent5"/>
    </w:rPr>
  </w:style>
  <w:style w:type="paragraph" w:customStyle="1" w:styleId="TableData">
    <w:name w:val="Table Data"/>
    <w:basedOn w:val="Normal"/>
    <w:qFormat/>
    <w:rsid w:val="001E3429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2.dotx</Template>
  <TotalTime>0</TotalTime>
  <Pages>1</Pages>
  <Words>63</Words>
  <Characters>345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Did the Southern States Secede</dc:title>
  <dc:subject/>
  <dc:creator>K20 Center</dc:creator>
  <cp:keywords/>
  <dc:description/>
  <cp:lastModifiedBy>Gracia, Ann M.</cp:lastModifiedBy>
  <cp:revision>3</cp:revision>
  <cp:lastPrinted>2026-06-22T20:59:00Z</cp:lastPrinted>
  <dcterms:created xsi:type="dcterms:W3CDTF">2026-06-22T20:59:00Z</dcterms:created>
  <dcterms:modified xsi:type="dcterms:W3CDTF">2026-06-22T20:59:00Z</dcterms:modified>
  <cp:category/>
</cp:coreProperties>
</file>