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B4D050" w14:textId="7DDEBBB7" w:rsidR="002C5BAA" w:rsidRDefault="00D37E25" w:rsidP="00061B61">
      <w:pPr>
        <w:pStyle w:val="Title"/>
      </w:pPr>
      <w:r>
        <w:t>Anchor Chart Example Responses</w:t>
      </w:r>
    </w:p>
    <w:p w14:paraId="5A1923A9" w14:textId="5FF55021" w:rsidR="00D37E25" w:rsidRDefault="00D37E25" w:rsidP="00061B61">
      <w:r>
        <w:t>The images below show an example of how your class Literary Elements Anchor Chart might develop throughout the course of the lesson. Each color of sticky note represents a different story.</w:t>
      </w:r>
    </w:p>
    <w:p w14:paraId="31C05211" w14:textId="77777777" w:rsidR="00D37E25" w:rsidRDefault="00D37E25" w:rsidP="00D37E25">
      <w:r>
        <w:rPr>
          <w:noProof/>
        </w:rPr>
        <w:drawing>
          <wp:inline distT="114300" distB="114300" distL="114300" distR="114300" wp14:anchorId="0C33AFCB" wp14:editId="35EBC4A8">
            <wp:extent cx="2681189" cy="3348038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189" cy="334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0E42691" wp14:editId="3BA851BB">
            <wp:extent cx="2700338" cy="3368163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336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92740" w14:textId="77777777" w:rsidR="00D37E25" w:rsidRDefault="00D37E25" w:rsidP="00D37E25">
      <w:r>
        <w:rPr>
          <w:noProof/>
        </w:rPr>
        <w:drawing>
          <wp:inline distT="114300" distB="114300" distL="114300" distR="114300" wp14:anchorId="43545098" wp14:editId="14A4B302">
            <wp:extent cx="2681288" cy="3315571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3315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D741AC3" wp14:editId="3A3365CF">
            <wp:extent cx="2690813" cy="3318669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318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38A41" w14:textId="77777777" w:rsidR="00D37E25" w:rsidRDefault="00D37E25" w:rsidP="00D37E25">
      <w:r>
        <w:rPr>
          <w:noProof/>
        </w:rPr>
        <w:lastRenderedPageBreak/>
        <w:drawing>
          <wp:inline distT="114300" distB="114300" distL="114300" distR="114300" wp14:anchorId="60D58E2A" wp14:editId="7BBBC489">
            <wp:extent cx="2816253" cy="3509963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253" cy="350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D6FAF75" wp14:editId="70AB06B9">
            <wp:extent cx="2805113" cy="3491034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3491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BCECF" w14:textId="77777777" w:rsidR="00D37E25" w:rsidRDefault="00D37E25" w:rsidP="00D37E25">
      <w:r>
        <w:rPr>
          <w:noProof/>
        </w:rPr>
        <w:drawing>
          <wp:inline distT="114300" distB="114300" distL="114300" distR="114300" wp14:anchorId="6C2DE4B6" wp14:editId="37ABFD8C">
            <wp:extent cx="2791383" cy="3481388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383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C2ABF32" wp14:editId="6EF5CB1C">
            <wp:extent cx="2796587" cy="3490913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587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9A3F4" w14:textId="77777777" w:rsidR="00D37E25" w:rsidRDefault="00D37E25" w:rsidP="00D37E25">
      <w:r>
        <w:rPr>
          <w:noProof/>
        </w:rPr>
        <w:lastRenderedPageBreak/>
        <w:drawing>
          <wp:inline distT="114300" distB="114300" distL="114300" distR="114300" wp14:anchorId="667DEB3A" wp14:editId="07B60C3B">
            <wp:extent cx="2877016" cy="3576638"/>
            <wp:effectExtent l="0" t="0" r="0" b="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016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E3815" w14:textId="77777777" w:rsidR="00D37E25" w:rsidRPr="00D37E25" w:rsidRDefault="00D37E25" w:rsidP="00D37E25">
      <w:pPr>
        <w:pStyle w:val="BodyText"/>
      </w:pPr>
    </w:p>
    <w:sectPr w:rsidR="00D37E25" w:rsidRPr="00D37E25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A3938" w14:textId="77777777" w:rsidR="00D579B4" w:rsidRDefault="00D579B4" w:rsidP="00293785">
      <w:pPr>
        <w:spacing w:after="0" w:line="240" w:lineRule="auto"/>
      </w:pPr>
      <w:r>
        <w:separator/>
      </w:r>
    </w:p>
  </w:endnote>
  <w:endnote w:type="continuationSeparator" w:id="0">
    <w:p w14:paraId="30BFFF9C" w14:textId="77777777" w:rsidR="00D579B4" w:rsidRDefault="00D579B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0B26A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98E41E9" wp14:editId="11836C93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E91093" wp14:editId="7D2DDB0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39611B" w14:textId="30255062" w:rsidR="00293785" w:rsidRDefault="00D579B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13AE6099DAD42A480EDE7346710715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F0DC6">
                                <w:t>I Spy Something WILD!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109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6339611B" w14:textId="30255062" w:rsidR="00293785" w:rsidRDefault="00D579B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13AE6099DAD42A480EDE7346710715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F0DC6">
                          <w:t>I Spy Something WILD!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07BB2" w14:textId="77777777" w:rsidR="00D579B4" w:rsidRDefault="00D579B4" w:rsidP="00293785">
      <w:pPr>
        <w:spacing w:after="0" w:line="240" w:lineRule="auto"/>
      </w:pPr>
      <w:r>
        <w:separator/>
      </w:r>
    </w:p>
  </w:footnote>
  <w:footnote w:type="continuationSeparator" w:id="0">
    <w:p w14:paraId="09D8F582" w14:textId="77777777" w:rsidR="00D579B4" w:rsidRDefault="00D579B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25"/>
    <w:rsid w:val="0004006F"/>
    <w:rsid w:val="00053775"/>
    <w:rsid w:val="0005619A"/>
    <w:rsid w:val="00061B61"/>
    <w:rsid w:val="00080AE3"/>
    <w:rsid w:val="0011259B"/>
    <w:rsid w:val="00116FDD"/>
    <w:rsid w:val="00125621"/>
    <w:rsid w:val="001A7568"/>
    <w:rsid w:val="001D0BBF"/>
    <w:rsid w:val="001E1F85"/>
    <w:rsid w:val="001F125D"/>
    <w:rsid w:val="002345CC"/>
    <w:rsid w:val="00252657"/>
    <w:rsid w:val="00293785"/>
    <w:rsid w:val="002C0879"/>
    <w:rsid w:val="002C37B4"/>
    <w:rsid w:val="002C5BAA"/>
    <w:rsid w:val="0036040A"/>
    <w:rsid w:val="003F0DC6"/>
    <w:rsid w:val="00446C13"/>
    <w:rsid w:val="004A5891"/>
    <w:rsid w:val="004F1B19"/>
    <w:rsid w:val="005078B4"/>
    <w:rsid w:val="0053328A"/>
    <w:rsid w:val="00540FC6"/>
    <w:rsid w:val="005511B6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8F6955"/>
    <w:rsid w:val="00913172"/>
    <w:rsid w:val="009260AE"/>
    <w:rsid w:val="00981E19"/>
    <w:rsid w:val="009946AA"/>
    <w:rsid w:val="009B52E4"/>
    <w:rsid w:val="009D6E8D"/>
    <w:rsid w:val="00A101E8"/>
    <w:rsid w:val="00AC349E"/>
    <w:rsid w:val="00B15090"/>
    <w:rsid w:val="00B552B9"/>
    <w:rsid w:val="00B92DBF"/>
    <w:rsid w:val="00BD119F"/>
    <w:rsid w:val="00C73EA1"/>
    <w:rsid w:val="00C8524A"/>
    <w:rsid w:val="00CC4F77"/>
    <w:rsid w:val="00CD3CF6"/>
    <w:rsid w:val="00CE336D"/>
    <w:rsid w:val="00D106FF"/>
    <w:rsid w:val="00D37E25"/>
    <w:rsid w:val="00D579B4"/>
    <w:rsid w:val="00D626EB"/>
    <w:rsid w:val="00D65CB2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990C4"/>
  <w15:docId w15:val="{78D98669-166A-4A23-B0F3-7B61EA3A6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paragraph" w:customStyle="1" w:styleId="RowHeader">
    <w:name w:val="Row Header"/>
    <w:basedOn w:val="Normal"/>
    <w:qFormat/>
    <w:rsid w:val="00061B61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061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JAVITS%20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13AE6099DAD42A480EDE73467107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CFAEE-D5E8-42D1-BF1E-0AA93D29D304}"/>
      </w:docPartPr>
      <w:docPartBody>
        <w:p w:rsidR="00000000" w:rsidRDefault="006E7A1A">
          <w:pPr>
            <w:pStyle w:val="813AE6099DAD42A480EDE7346710715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1A"/>
    <w:rsid w:val="006E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13AE6099DAD42A480EDE73467107153">
    <w:name w:val="813AE6099DAD42A480EDE734671071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0483-875E-47FE-9982-D694210F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</Template>
  <TotalTime>5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Spy Something WILD!</dc:title>
  <dc:subject/>
  <dc:creator>K20 Center</dc:creator>
  <cp:keywords/>
  <dc:description/>
  <cp:lastModifiedBy>Elizabeth Kuehn</cp:lastModifiedBy>
  <cp:revision>2</cp:revision>
  <cp:lastPrinted>2016-07-14T14:08:00Z</cp:lastPrinted>
  <dcterms:created xsi:type="dcterms:W3CDTF">2020-07-29T17:06:00Z</dcterms:created>
  <dcterms:modified xsi:type="dcterms:W3CDTF">2020-07-29T17:11:00Z</dcterms:modified>
  <cp:category/>
</cp:coreProperties>
</file>